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EBFD" w14:textId="1AFED5DD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1"/>
          <w:szCs w:val="21"/>
        </w:rPr>
      </w:pPr>
      <w:bookmarkStart w:id="0" w:name="_Hlk191543041"/>
      <w:r w:rsidRPr="00D13B0E">
        <w:rPr>
          <w:rFonts w:ascii="Arial" w:eastAsia="Times New Roman" w:hAnsi="Arial" w:cs="Arial"/>
          <w:b/>
          <w:sz w:val="21"/>
          <w:szCs w:val="21"/>
        </w:rPr>
        <w:t xml:space="preserve">All. “A” </w:t>
      </w:r>
    </w:p>
    <w:p w14:paraId="25781364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D13B0E">
        <w:rPr>
          <w:rFonts w:ascii="Arial" w:eastAsia="Times New Roman" w:hAnsi="Arial" w:cs="Arial"/>
          <w:sz w:val="21"/>
          <w:szCs w:val="21"/>
        </w:rPr>
        <w:t xml:space="preserve">al bando emanato </w:t>
      </w:r>
    </w:p>
    <w:p w14:paraId="0A8CABF0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 xml:space="preserve">selezione per il conferimento di un incarico </w:t>
      </w:r>
      <w:r w:rsidRPr="00D13B0E">
        <w:rPr>
          <w:rFonts w:ascii="Arial" w:eastAsia="Times New Roman" w:hAnsi="Arial" w:cs="Arial"/>
          <w:b/>
          <w:sz w:val="21"/>
          <w:szCs w:val="21"/>
        </w:rPr>
        <w:t xml:space="preserve">individuale con contratto di lavoro autonomo </w:t>
      </w: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>presso il</w:t>
      </w:r>
      <w:r w:rsidRPr="00D13B0E">
        <w:rPr>
          <w:rFonts w:ascii="Arial" w:eastAsia="Times New Roman" w:hAnsi="Arial" w:cs="Arial"/>
          <w:caps/>
          <w:color w:val="000081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>Dipartimento di Management Università Politecnica delle Marche.</w:t>
      </w:r>
    </w:p>
    <w:p w14:paraId="51ACCA0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</w:p>
    <w:p w14:paraId="6CCFAFC8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</w:p>
    <w:p w14:paraId="769776CD" w14:textId="77777777" w:rsidR="00A970E2" w:rsidRPr="00D13B0E" w:rsidRDefault="00A970E2" w:rsidP="00A970E2">
      <w:pPr>
        <w:widowControl w:val="0"/>
        <w:autoSpaceDE w:val="0"/>
        <w:autoSpaceDN w:val="0"/>
        <w:adjustRightInd w:val="0"/>
        <w:ind w:left="3540"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Al Direttore del</w:t>
      </w:r>
    </w:p>
    <w:p w14:paraId="2BB58D16" w14:textId="77777777" w:rsidR="00A970E2" w:rsidRPr="00D13B0E" w:rsidRDefault="00A970E2" w:rsidP="00A970E2">
      <w:pPr>
        <w:widowControl w:val="0"/>
        <w:autoSpaceDE w:val="0"/>
        <w:autoSpaceDN w:val="0"/>
        <w:adjustRightInd w:val="0"/>
        <w:ind w:left="3540"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Università Politecnica delle Marche</w:t>
      </w:r>
    </w:p>
    <w:p w14:paraId="6EF24D2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ind w:left="3540"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(indirizzo)__________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14:paraId="60868192" w14:textId="77777777" w:rsidR="00A970E2" w:rsidRPr="00D13B0E" w:rsidRDefault="00A970E2" w:rsidP="00A970E2">
      <w:pPr>
        <w:widowControl w:val="0"/>
        <w:autoSpaceDE w:val="0"/>
        <w:autoSpaceDN w:val="0"/>
        <w:adjustRightInd w:val="0"/>
        <w:ind w:left="3540"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CAP _____ -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(città) _______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</w:p>
    <w:p w14:paraId="2325A511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763A4DA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ind w:firstLine="342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35C1B64B" w14:textId="0597A138" w:rsidR="00A970E2" w:rsidRPr="00D13B0E" w:rsidRDefault="00A970E2" w:rsidP="00A970E2">
      <w:pPr>
        <w:widowControl w:val="0"/>
        <w:autoSpaceDE w:val="0"/>
        <w:autoSpaceDN w:val="0"/>
        <w:adjustRightInd w:val="0"/>
        <w:ind w:firstLine="342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Il/la sottoscritto/a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 xml:space="preserve">(cognome)______________ (nome) ____________________,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nato/a il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(data di nascita)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___________ a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(luogo di nascita)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chiede di essere </w:t>
      </w:r>
      <w:proofErr w:type="spell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ammess</w:t>
      </w:r>
      <w:proofErr w:type="spellEnd"/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_ alla selezione per </w:t>
      </w:r>
      <w:r w:rsidRPr="00D13B0E">
        <w:rPr>
          <w:rFonts w:ascii="Arial" w:eastAsia="Times New Roman" w:hAnsi="Arial" w:cs="Arial"/>
          <w:sz w:val="21"/>
          <w:szCs w:val="21"/>
        </w:rPr>
        <w:t>(</w:t>
      </w:r>
      <w:r w:rsidRPr="00D13B0E">
        <w:rPr>
          <w:rFonts w:ascii="Arial" w:eastAsia="Times New Roman" w:hAnsi="Arial" w:cs="Arial"/>
          <w:i/>
          <w:sz w:val="21"/>
          <w:szCs w:val="21"/>
        </w:rPr>
        <w:t>titoli/titoli e colloquio)________________</w:t>
      </w:r>
      <w:r w:rsidRPr="00D13B0E">
        <w:rPr>
          <w:rFonts w:ascii="Arial" w:eastAsia="Times New Roman" w:hAnsi="Arial" w:cs="Arial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per l’affidamento di un incarico </w:t>
      </w:r>
      <w:r w:rsidRPr="00D13B0E">
        <w:rPr>
          <w:rFonts w:ascii="Arial" w:eastAsia="Times New Roman" w:hAnsi="Arial" w:cs="Arial"/>
          <w:sz w:val="21"/>
          <w:szCs w:val="21"/>
        </w:rPr>
        <w:t xml:space="preserve">individuale con contratto di lavoro autonomo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per lo svolgimento dell’attività specificata nel bando nell’ambito del Progetto </w:t>
      </w:r>
      <w:r w:rsidR="00B40D24"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040018_PNRR_PE_2024_MARINELLI_BAC_AGE_SENSE_AI (CUP B83C22004800006)</w:t>
      </w:r>
      <w:r w:rsidR="00B40D24" w:rsidRPr="00D13B0E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”</w:t>
      </w:r>
      <w:r w:rsidR="00CB464E"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presso il Dipartimento di Management dell’Università Politecnica delle Marche.</w:t>
      </w:r>
    </w:p>
    <w:p w14:paraId="637B1EC1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A tal fine, consapevole delle sanzioni penali, previste dal 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Codice Penale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e dalle leggi in materia, in caso di dichiarazione mendace o di esibizione di atto falso o contenente dati non rispondenti a verità, dichiara, ai sensi degli articoli 46, 47 e 76 del d.p.r. 445/2000 e </w:t>
      </w:r>
      <w:proofErr w:type="spell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s.m.i.</w:t>
      </w:r>
      <w:proofErr w:type="spellEnd"/>
      <w:r w:rsidRPr="00D13B0E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0557C53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133535B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A)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di essere  residente nel comune  __________ (PROV.)____</w:t>
      </w:r>
    </w:p>
    <w:p w14:paraId="7B5B189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VIA___________________________________________C.A.P.____________________</w:t>
      </w:r>
    </w:p>
    <w:p w14:paraId="70CBCBB2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55526054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B)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D13B0E">
        <w:rPr>
          <w:rFonts w:ascii="Arial" w:eastAsia="TimesNewRoman" w:hAnsi="Arial" w:cs="Arial"/>
          <w:color w:val="000000"/>
          <w:sz w:val="21"/>
          <w:szCs w:val="21"/>
        </w:rPr>
        <w:t xml:space="preserve">□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di essere in possesso della cittadinanza italiana;</w:t>
      </w:r>
    </w:p>
    <w:p w14:paraId="5446494F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277750E4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C)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D13B0E">
        <w:rPr>
          <w:rFonts w:ascii="Arial" w:eastAsia="TimesNewRoman" w:hAnsi="Arial" w:cs="Arial"/>
          <w:color w:val="000000"/>
          <w:sz w:val="21"/>
          <w:szCs w:val="21"/>
        </w:rPr>
        <w:t xml:space="preserve">□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di essere in possesso della cittadinanza dello (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 xml:space="preserve">indicare quale)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____________________ e di avere adeguata conoscenza della lingua italiana;</w:t>
      </w:r>
    </w:p>
    <w:p w14:paraId="2766F19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334F7252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D)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di essere in possesso del TITOLO di STUDIO</w:t>
      </w:r>
      <w:r w:rsidRPr="00D13B0E">
        <w:rPr>
          <w:rFonts w:ascii="Arial" w:eastAsia="Times New Roman" w:hAnsi="Arial" w:cs="Arial"/>
          <w:color w:val="000000"/>
          <w:sz w:val="21"/>
          <w:szCs w:val="21"/>
          <w:vertAlign w:val="superscript"/>
        </w:rPr>
        <w:footnoteReference w:id="2"/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richiesto nel bando:</w:t>
      </w:r>
    </w:p>
    <w:p w14:paraId="09E1714F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Diploma di Laurea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(specificare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tipo magistrale, specialistica, vecchio ordinamento)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_____________________________________</w:t>
      </w:r>
    </w:p>
    <w:p w14:paraId="28C49C0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conseguito in data _______</w:t>
      </w:r>
    </w:p>
    <w:p w14:paraId="19A3429E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presso __________________________con votazione _______;</w:t>
      </w:r>
    </w:p>
    <w:p w14:paraId="273F5B1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4496B4A9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NEL CASO LAUREA CONSEGUITA ALL’ESTERO:</w:t>
      </w:r>
    </w:p>
    <w:p w14:paraId="649D846B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Diploma di Laurea in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(specificare)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_________________________________ </w:t>
      </w:r>
    </w:p>
    <w:p w14:paraId="09EDF296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conseguito in data _______</w:t>
      </w:r>
    </w:p>
    <w:p w14:paraId="088025AF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presso __________________________con votazione _______;</w:t>
      </w:r>
    </w:p>
    <w:p w14:paraId="37325F1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22772896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E)</w:t>
      </w:r>
      <w:r w:rsidRPr="00D13B0E">
        <w:rPr>
          <w:rFonts w:ascii="Arial" w:eastAsia="TimesNewRoman" w:hAnsi="Arial" w:cs="Arial"/>
          <w:color w:val="000000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di conoscere la/e LINGUA/E STRANIERA/E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(specificare quali)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_____________________ LIVELLO (</w:t>
      </w:r>
      <w:proofErr w:type="spellStart"/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avanzato,medio,etc</w:t>
      </w:r>
      <w:proofErr w:type="spellEnd"/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_____________________;</w:t>
      </w:r>
    </w:p>
    <w:p w14:paraId="505CC88D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14:paraId="12869CB2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 xml:space="preserve">F)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di possedere i seguenti requisiti professionali COSI’ COME RICHIESTI NEL BANDO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(specificare)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___________________________________________________;</w:t>
      </w:r>
    </w:p>
    <w:p w14:paraId="5136197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237C3BBB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G)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di non trovarsi in alcuna delle situazioni di incompatibilità previste dall’art. 4 del Regolamento prestazioni d’opera dell’Università Politecnica delle Marche;</w:t>
      </w:r>
    </w:p>
    <w:p w14:paraId="700C49AD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14:paraId="22735C66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color w:val="000000"/>
          <w:sz w:val="21"/>
          <w:szCs w:val="21"/>
        </w:rPr>
        <w:t>H)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di voler ricevere tutte le comunicazioni relative alla presente selezione al SEGUENTE indirizzo:</w:t>
      </w:r>
    </w:p>
    <w:p w14:paraId="3EAC73E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VIA______________________________;</w:t>
      </w:r>
    </w:p>
    <w:p w14:paraId="78E7E76B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COMUNE_________________________________________(PROV.)______________ C.A.P.____________TELEFONO________________________CELL.________________</w:t>
      </w:r>
    </w:p>
    <w:p w14:paraId="73A5E708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e-mail ___________________________;</w:t>
      </w:r>
    </w:p>
    <w:p w14:paraId="3E9D252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2DA71DC3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Dichiara altresì di aver preso visione del disciplinare di incarico allegato al bando e di accettare tutte le clausole in esso contenute, impegnandosi in caso di esito positivo della selezione a svolgere l’attività oggetto della prestazione nei termini e con le modalità contenute nel suddetto disciplinare.</w:t>
      </w:r>
    </w:p>
    <w:p w14:paraId="7F2D9E73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14248F1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AI SENSI E PER GLI EFFETTI DI CUI ALL’ART. 13 D. Lgs. n. 196 DEL 30.06.2003 E DELL’ART.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DELL’UNIVERSITA’.</w:t>
      </w:r>
    </w:p>
    <w:p w14:paraId="59928C8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6625AD5F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Data __________________________ Firma autografa(*)________________________</w:t>
      </w:r>
    </w:p>
    <w:p w14:paraId="4E78F44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1140D8D6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(*) Se la dichiarazione è consegnata personalmente al funzionario addetto, la firma autografa dovrà essere apposta in sua presenza. </w:t>
      </w:r>
    </w:p>
    <w:p w14:paraId="7FCB3951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lastRenderedPageBreak/>
        <w:t>Se la dichiarazione viene spedita o consegnata da terzi dovrà essere sottoscritta con firma autografa dal candidato che dovrà, inoltre, allegare alla stessa fotocopia semplice di un documento di identità.</w:t>
      </w:r>
    </w:p>
    <w:p w14:paraId="3262E5BE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171473AE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ALLEGA:</w:t>
      </w:r>
    </w:p>
    <w:p w14:paraId="06A6A2E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DICHIARAZIONE SOSTITUTIVA DI CERTIFICAZIONE (ART. 46 DPR 445/2000) con CURRICULUM vitae in formato europeo</w:t>
      </w:r>
      <w:r w:rsidRPr="00D13B0E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E/O TITOLI </w:t>
      </w: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 xml:space="preserve">nella forma della </w:t>
      </w: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DICHIARAZIONE SOSTITUTIVA DI ATTO DI NOTORIETA’ (ART. 47 D.P.R. N. 445/2000)</w:t>
      </w:r>
    </w:p>
    <w:p w14:paraId="41C3E603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br w:type="page"/>
      </w:r>
      <w:r w:rsidRPr="00D13B0E">
        <w:rPr>
          <w:rFonts w:ascii="Arial" w:eastAsia="Times New Roman" w:hAnsi="Arial" w:cs="Arial"/>
          <w:b/>
          <w:sz w:val="21"/>
          <w:szCs w:val="21"/>
        </w:rPr>
        <w:lastRenderedPageBreak/>
        <w:t xml:space="preserve">All. “B” </w:t>
      </w:r>
    </w:p>
    <w:p w14:paraId="135BCB1F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D13B0E">
        <w:rPr>
          <w:rFonts w:ascii="Arial" w:eastAsia="Times New Roman" w:hAnsi="Arial" w:cs="Arial"/>
          <w:sz w:val="21"/>
          <w:szCs w:val="21"/>
        </w:rPr>
        <w:t xml:space="preserve">al bando emanato </w:t>
      </w:r>
    </w:p>
    <w:p w14:paraId="731DE0CF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 xml:space="preserve">selezione per il conferimento di un incarico </w:t>
      </w:r>
      <w:r w:rsidRPr="00D13B0E">
        <w:rPr>
          <w:rFonts w:ascii="Arial" w:eastAsia="Times New Roman" w:hAnsi="Arial" w:cs="Arial"/>
          <w:b/>
          <w:sz w:val="21"/>
          <w:szCs w:val="21"/>
        </w:rPr>
        <w:t xml:space="preserve">individuale con contratto di lavoro autonomo </w:t>
      </w: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>presso il</w:t>
      </w:r>
      <w:r w:rsidRPr="00D13B0E">
        <w:rPr>
          <w:rFonts w:ascii="Arial" w:eastAsia="Times New Roman" w:hAnsi="Arial" w:cs="Arial"/>
          <w:caps/>
          <w:color w:val="000081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>Dipartimento di Management Università Politecnica delle Marche.</w:t>
      </w:r>
    </w:p>
    <w:p w14:paraId="5C46577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1"/>
          <w:szCs w:val="21"/>
        </w:rPr>
      </w:pPr>
    </w:p>
    <w:p w14:paraId="11964A39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4DAA25F4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DICHIARAZIONE SOSTITUTIVA DI CERTIFICAZIONE (ART. 46 DPR 445/2000) e CURRICULUM VITAE</w:t>
      </w:r>
    </w:p>
    <w:p w14:paraId="137ED2C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03695E5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…….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>) il ……………………………………, residente in …………………………………… (provincia …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…….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>), via/c.so/p.zza ……………………………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…….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. n. ………………, </w:t>
      </w:r>
      <w:proofErr w:type="spell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c.a.p.</w:t>
      </w:r>
      <w:proofErr w:type="spellEnd"/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…………………,  </w:t>
      </w:r>
    </w:p>
    <w:p w14:paraId="7C55B421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DICHIARA</w:t>
      </w:r>
    </w:p>
    <w:p w14:paraId="7EEC457A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49326450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ai sensi dell’art. 46 del D.P.R. 445/2000 e consapevole delle sanzioni penali, nel caso di dichiarazioni mendaci e falsità negli atti, richiamate dall’art. 76 del D.P.R. n. 445/2000, che le informazioni contenute nel proprio </w:t>
      </w:r>
      <w:r w:rsidRPr="00D13B0E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Curriculum vitae  in formato europeo  </w:t>
      </w:r>
      <w:r w:rsidRPr="00D13B0E">
        <w:rPr>
          <w:rFonts w:ascii="Arial" w:eastAsia="Times New Roman" w:hAnsi="Arial" w:cs="Arial"/>
          <w:b/>
          <w:iCs/>
          <w:color w:val="000000"/>
          <w:sz w:val="21"/>
          <w:szCs w:val="21"/>
        </w:rPr>
        <w:t xml:space="preserve">allegato e parte integrante della presente dichiarazione </w:t>
      </w:r>
      <w:r w:rsidRPr="00D13B0E">
        <w:rPr>
          <w:rFonts w:ascii="Arial" w:eastAsia="Times New Roman" w:hAnsi="Arial" w:cs="Arial"/>
          <w:iCs/>
          <w:color w:val="000000"/>
          <w:sz w:val="21"/>
          <w:szCs w:val="21"/>
        </w:rPr>
        <w:t>corrispondono a verità.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14:paraId="2D3F28CE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6B0D353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590F1822" w14:textId="77777777" w:rsidR="00715DFF" w:rsidRPr="00D13B0E" w:rsidRDefault="00715DFF" w:rsidP="00715DF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 xml:space="preserve">Acconsente, qualora venga conferito l’incarico, alla pubblicazione del proprio curriculum vitae sul sito dell’Università in ottemperanza delle disposizioni vigenti in materia di trasparenza (art. 15 </w:t>
      </w:r>
      <w:proofErr w:type="spellStart"/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DLgs</w:t>
      </w:r>
      <w:proofErr w:type="spellEnd"/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 xml:space="preserve"> n. 33/2013). Chiede espressamente che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t>, in sede di pubblicazione del curriculum, vengano resi non visibili i seguenti dati:</w:t>
      </w:r>
    </w:p>
    <w:p w14:paraId="331DAA0B" w14:textId="77777777" w:rsidR="00715DFF" w:rsidRPr="00D13B0E" w:rsidRDefault="00715DFF" w:rsidP="00715DF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indirizzo  □</w:t>
      </w:r>
    </w:p>
    <w:p w14:paraId="14112BBC" w14:textId="77777777" w:rsidR="00715DFF" w:rsidRPr="00D13B0E" w:rsidRDefault="00715DFF" w:rsidP="00715DF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recapito telefonico   □</w:t>
      </w:r>
    </w:p>
    <w:p w14:paraId="71C78690" w14:textId="77777777" w:rsidR="00715DFF" w:rsidRPr="00D13B0E" w:rsidRDefault="00715DFF" w:rsidP="00715DF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data di nascita  □</w:t>
      </w:r>
    </w:p>
    <w:p w14:paraId="0E823628" w14:textId="77777777" w:rsidR="00715DFF" w:rsidRPr="00D13B0E" w:rsidRDefault="00715DFF" w:rsidP="00715DF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firma  □      </w:t>
      </w:r>
    </w:p>
    <w:p w14:paraId="3464491D" w14:textId="77777777" w:rsidR="00715DFF" w:rsidRPr="00D13B0E" w:rsidRDefault="00715DFF" w:rsidP="00715DF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i/>
          <w:color w:val="000000"/>
          <w:sz w:val="21"/>
          <w:szCs w:val="21"/>
        </w:rPr>
        <w:t>(contrassegnare la/le casella/e di eventuale interesse)</w:t>
      </w:r>
    </w:p>
    <w:p w14:paraId="74BF324E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65F9C482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39F497E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7774493D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Data __________________________ Firma autografa(*)________________________</w:t>
      </w:r>
    </w:p>
    <w:p w14:paraId="432A9E93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5512392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37277F82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01537F1D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7B4029B0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(*) Se la dichiarazione è consegnata personalmente al funzionario addetto, la firma </w:t>
      </w:r>
      <w:r w:rsidRPr="00D13B0E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autografa dovrà essere apposta in sua presenza. </w:t>
      </w:r>
    </w:p>
    <w:p w14:paraId="678C40F1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Se la dichiarazione viene spedita o consegnata da terzi dovrà essere sottoscritta con firma autografa dal candidato che dovrà, inoltre, allegare alla stessa fotocopia semplice di un documento di identità.</w:t>
      </w:r>
    </w:p>
    <w:p w14:paraId="0AA45A9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br w:type="page"/>
      </w:r>
      <w:r w:rsidRPr="00D13B0E">
        <w:rPr>
          <w:rFonts w:ascii="Arial" w:eastAsia="Times New Roman" w:hAnsi="Arial" w:cs="Arial"/>
          <w:b/>
          <w:sz w:val="21"/>
          <w:szCs w:val="21"/>
        </w:rPr>
        <w:lastRenderedPageBreak/>
        <w:t xml:space="preserve">All. “C” </w:t>
      </w:r>
    </w:p>
    <w:p w14:paraId="5E34CC3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D13B0E">
        <w:rPr>
          <w:rFonts w:ascii="Arial" w:eastAsia="Times New Roman" w:hAnsi="Arial" w:cs="Arial"/>
          <w:sz w:val="21"/>
          <w:szCs w:val="21"/>
        </w:rPr>
        <w:t xml:space="preserve">al bando emanato </w:t>
      </w:r>
    </w:p>
    <w:p w14:paraId="3C2FAFDB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 xml:space="preserve">selezione per il conferimento di un incarico </w:t>
      </w:r>
      <w:r w:rsidRPr="00D13B0E">
        <w:rPr>
          <w:rFonts w:ascii="Arial" w:eastAsia="Times New Roman" w:hAnsi="Arial" w:cs="Arial"/>
          <w:b/>
          <w:sz w:val="21"/>
          <w:szCs w:val="21"/>
        </w:rPr>
        <w:t xml:space="preserve">individuale con contratto di lavoro autonomo </w:t>
      </w: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>presso il</w:t>
      </w:r>
      <w:r w:rsidRPr="00D13B0E">
        <w:rPr>
          <w:rFonts w:ascii="Arial" w:eastAsia="Times New Roman" w:hAnsi="Arial" w:cs="Arial"/>
          <w:caps/>
          <w:color w:val="000081"/>
          <w:sz w:val="21"/>
          <w:szCs w:val="21"/>
        </w:rPr>
        <w:t xml:space="preserve"> </w:t>
      </w:r>
      <w:r w:rsidRPr="00D13B0E">
        <w:rPr>
          <w:rFonts w:ascii="Arial" w:eastAsia="Times New Roman" w:hAnsi="Arial" w:cs="Arial"/>
          <w:b/>
          <w:bCs/>
          <w:caps/>
          <w:color w:val="000000"/>
          <w:sz w:val="21"/>
          <w:szCs w:val="21"/>
        </w:rPr>
        <w:t>Dipartimento di Management Università Politecnica delle Marche.</w:t>
      </w:r>
    </w:p>
    <w:p w14:paraId="0C7A2AC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1"/>
          <w:szCs w:val="21"/>
        </w:rPr>
      </w:pPr>
    </w:p>
    <w:p w14:paraId="45C7829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11EA799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DICHIARAZIONE SOSTITUTIVA DI ATTO DI NOTORIETA’</w:t>
      </w:r>
    </w:p>
    <w:p w14:paraId="6B480E7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(ART. 47 D.P.R. N. 445/2000)</w:t>
      </w:r>
    </w:p>
    <w:p w14:paraId="465FDF4B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6706280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…….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>) il ……………………………………, residente in …………………………………… (provincia …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…….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>), via/c.so/p.zza ……………………………</w:t>
      </w:r>
      <w:proofErr w:type="gram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…….</w:t>
      </w:r>
      <w:proofErr w:type="gramEnd"/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. n. ………………, </w:t>
      </w:r>
      <w:proofErr w:type="spellStart"/>
      <w:r w:rsidRPr="00D13B0E">
        <w:rPr>
          <w:rFonts w:ascii="Arial" w:eastAsia="Times New Roman" w:hAnsi="Arial" w:cs="Arial"/>
          <w:color w:val="000000"/>
          <w:sz w:val="21"/>
          <w:szCs w:val="21"/>
        </w:rPr>
        <w:t>c.a.p.</w:t>
      </w:r>
      <w:proofErr w:type="spellEnd"/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…………………,  </w:t>
      </w:r>
    </w:p>
    <w:p w14:paraId="723A379B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DICHIARA</w:t>
      </w:r>
    </w:p>
    <w:p w14:paraId="3E7435D0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0B4133D3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 ai sensi dell’ art. 47 del D.P.R. 445/2000 e consapevole delle sanzioni penali, nel caso di dichiarazioni mendaci e falsità negli atti, richiamate dall’art. 76 del D.P.R. n. 445/2000</w:t>
      </w:r>
    </w:p>
    <w:p w14:paraId="5F6DCF29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Che le seguenti fotocopie allegate sono conformi agli originali in mio possesso (elencare le fotocopie allegate):</w:t>
      </w:r>
    </w:p>
    <w:p w14:paraId="12B149DD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366B6154" w14:textId="77777777" w:rsidR="00A970E2" w:rsidRPr="00D13B0E" w:rsidRDefault="00A970E2" w:rsidP="00A970E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___________________</w:t>
      </w:r>
    </w:p>
    <w:p w14:paraId="5081964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39CF7200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7489C710" w14:textId="2EBA9B04" w:rsidR="00A970E2" w:rsidRPr="00D13B0E" w:rsidRDefault="00A970E2" w:rsidP="00A970E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___________________</w:t>
      </w:r>
    </w:p>
    <w:p w14:paraId="64A6B6B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6ABC2E5E" w14:textId="77777777" w:rsidR="00A970E2" w:rsidRPr="00D13B0E" w:rsidRDefault="00A970E2" w:rsidP="00A970E2">
      <w:pPr>
        <w:keepNext/>
        <w:widowControl w:val="0"/>
        <w:autoSpaceDE w:val="0"/>
        <w:autoSpaceDN w:val="0"/>
        <w:adjustRightInd w:val="0"/>
        <w:spacing w:before="240" w:after="60"/>
        <w:outlineLvl w:val="0"/>
        <w:rPr>
          <w:rFonts w:ascii="Arial" w:eastAsia="Times New Roman" w:hAnsi="Arial" w:cs="Arial"/>
          <w:color w:val="000000"/>
          <w:kern w:val="32"/>
          <w:sz w:val="21"/>
          <w:szCs w:val="21"/>
        </w:rPr>
      </w:pPr>
    </w:p>
    <w:p w14:paraId="504BCC93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Data __________________________ Firma autografa(*)________________________</w:t>
      </w:r>
    </w:p>
    <w:p w14:paraId="06F409FC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5B2FAF35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4F6179F7" w14:textId="77777777" w:rsidR="00A970E2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 xml:space="preserve">(*) Se la dichiarazione è consegnata personalmente al funzionario addetto, la firma autografa dovrà essere apposta in sua presenza. </w:t>
      </w:r>
    </w:p>
    <w:p w14:paraId="440EB7D7" w14:textId="519967BE" w:rsidR="00C9612E" w:rsidRPr="00D13B0E" w:rsidRDefault="00A970E2" w:rsidP="00A970E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13B0E">
        <w:rPr>
          <w:rFonts w:ascii="Arial" w:eastAsia="Times New Roman" w:hAnsi="Arial" w:cs="Arial"/>
          <w:color w:val="000000"/>
          <w:sz w:val="21"/>
          <w:szCs w:val="21"/>
        </w:rPr>
        <w:t>Se la dichiarazione viene spedita o consegnata da terzi dovrà essere sottoscritta con firma autografa dal candidato che dovrà, inoltre, allegare alla stessa fotocopia semplice di un documento di identità.</w:t>
      </w:r>
      <w:bookmarkEnd w:id="0"/>
    </w:p>
    <w:sectPr w:rsidR="00C9612E" w:rsidRPr="00D13B0E" w:rsidSect="00737512">
      <w:headerReference w:type="even" r:id="rId11"/>
      <w:headerReference w:type="default" r:id="rId12"/>
      <w:headerReference w:type="first" r:id="rId13"/>
      <w:type w:val="continuous"/>
      <w:pgSz w:w="11900" w:h="16820"/>
      <w:pgMar w:top="3402" w:right="1758" w:bottom="3402" w:left="1758" w:header="73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F31F" w14:textId="77777777" w:rsidR="00BD3E55" w:rsidRDefault="00BD3E55" w:rsidP="00F939EA">
      <w:r>
        <w:separator/>
      </w:r>
    </w:p>
  </w:endnote>
  <w:endnote w:type="continuationSeparator" w:id="0">
    <w:p w14:paraId="4379CB83" w14:textId="77777777" w:rsidR="00BD3E55" w:rsidRDefault="00BD3E55" w:rsidP="00F939EA">
      <w:r>
        <w:continuationSeparator/>
      </w:r>
    </w:p>
  </w:endnote>
  <w:endnote w:type="continuationNotice" w:id="1">
    <w:p w14:paraId="210D7242" w14:textId="77777777" w:rsidR="00BD3E55" w:rsidRDefault="00BD3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E64D" w14:textId="77777777" w:rsidR="00BD3E55" w:rsidRDefault="00BD3E55" w:rsidP="00F939EA">
      <w:r>
        <w:separator/>
      </w:r>
    </w:p>
  </w:footnote>
  <w:footnote w:type="continuationSeparator" w:id="0">
    <w:p w14:paraId="00FA5DF5" w14:textId="77777777" w:rsidR="00BD3E55" w:rsidRDefault="00BD3E55" w:rsidP="00F939EA">
      <w:r>
        <w:continuationSeparator/>
      </w:r>
    </w:p>
  </w:footnote>
  <w:footnote w:type="continuationNotice" w:id="1">
    <w:p w14:paraId="4F447048" w14:textId="77777777" w:rsidR="00BD3E55" w:rsidRDefault="00BD3E55"/>
  </w:footnote>
  <w:footnote w:id="2">
    <w:p w14:paraId="6D435D7F" w14:textId="77777777" w:rsidR="00A970E2" w:rsidRDefault="00A970E2" w:rsidP="00A970E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34AA5">
        <w:rPr>
          <w:rFonts w:cs="Tahoma"/>
          <w:sz w:val="18"/>
          <w:szCs w:val="18"/>
        </w:rPr>
        <w:t xml:space="preserve">Qualora i caratteri della prestazione  </w:t>
      </w:r>
      <w:proofErr w:type="gramStart"/>
      <w:r w:rsidRPr="00F34AA5">
        <w:rPr>
          <w:rFonts w:cs="Tahoma"/>
          <w:sz w:val="18"/>
          <w:szCs w:val="18"/>
        </w:rPr>
        <w:t>rientrano</w:t>
      </w:r>
      <w:proofErr w:type="gramEnd"/>
      <w:r w:rsidRPr="00F34AA5">
        <w:rPr>
          <w:rFonts w:cs="Tahoma"/>
          <w:sz w:val="18"/>
          <w:szCs w:val="18"/>
        </w:rPr>
        <w:t xml:space="preserve"> nelle ipotesi derogatorie del </w:t>
      </w:r>
      <w:proofErr w:type="gramStart"/>
      <w:r w:rsidRPr="00F34AA5">
        <w:rPr>
          <w:rFonts w:cs="Tahoma"/>
          <w:sz w:val="18"/>
          <w:szCs w:val="18"/>
        </w:rPr>
        <w:t>2°</w:t>
      </w:r>
      <w:proofErr w:type="gramEnd"/>
      <w:r w:rsidRPr="00F34AA5">
        <w:rPr>
          <w:rFonts w:cs="Tahoma"/>
          <w:sz w:val="18"/>
          <w:szCs w:val="18"/>
        </w:rPr>
        <w:t xml:space="preserve"> capoverso del comma 6 dell’art.7 D. </w:t>
      </w:r>
      <w:r>
        <w:rPr>
          <w:rFonts w:cs="Tahoma"/>
          <w:sz w:val="18"/>
          <w:szCs w:val="18"/>
        </w:rPr>
        <w:t>L</w:t>
      </w:r>
      <w:r w:rsidRPr="00F34AA5">
        <w:rPr>
          <w:rFonts w:cs="Tahoma"/>
          <w:sz w:val="18"/>
          <w:szCs w:val="18"/>
        </w:rPr>
        <w:t>gs.165/2001</w:t>
      </w:r>
      <w:r>
        <w:rPr>
          <w:rFonts w:cs="Tahoma"/>
          <w:sz w:val="18"/>
          <w:szCs w:val="18"/>
        </w:rPr>
        <w:t>, va inserito il titolo di studio e/o professionale corrispondente.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6C80" w14:textId="57F0650A" w:rsidR="00E15408" w:rsidRDefault="00C1621A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E25E705" wp14:editId="25375CD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009389591" name="Immagine 1009389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5F1C5DFE" wp14:editId="1735DC3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883495747" name="Immagine 8834957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5E4EB56F" wp14:editId="0D13713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676868814" name="Immagine 1676868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1" locked="0" layoutInCell="1" allowOverlap="1" wp14:anchorId="0C934D34" wp14:editId="280339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5305"/>
          <wp:effectExtent l="0" t="0" r="0" b="0"/>
          <wp:wrapNone/>
          <wp:docPr id="1022939321" name="Immagine 1022939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0" layoutInCell="1" allowOverlap="1" wp14:anchorId="0A056A42" wp14:editId="511C05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910772492" name="Immagine 910772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39FFA6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23.75pt;height:599.4pt;z-index:-251654656;mso-wrap-edited:f;mso-width-percent:0;mso-height-percent:0;mso-position-horizontal:center;mso-position-horizontal-relative:margin;mso-position-vertical:center;mso-position-vertical-relative:margin;mso-width-percent:0;mso-height-percent:0" wrapcoords="-38 0 -38 21545 21600 21545 21600 0 -38 0">
          <v:imagedata r:id="rId6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11C0" w14:textId="71C5203D" w:rsidR="00E12C5B" w:rsidRDefault="00C24688">
    <w:pPr>
      <w:pStyle w:val="Intestazione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272A8B7" wp14:editId="4E38C82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90845" cy="9233255"/>
              <wp:effectExtent l="0" t="0" r="0" b="6350"/>
              <wp:wrapNone/>
              <wp:docPr id="1940869238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90845" cy="9233255"/>
                        <a:chOff x="0" y="0"/>
                        <a:chExt cx="5490845" cy="9233255"/>
                      </a:xfrm>
                    </wpg:grpSpPr>
                    <pic:pic xmlns:pic="http://schemas.openxmlformats.org/drawingml/2006/picture">
                      <pic:nvPicPr>
                        <pic:cNvPr id="1956785234" name="image1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073237" y="0"/>
                          <a:ext cx="1331595" cy="43307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wps:wsp>
                      <wps:cNvPr id="665155044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0" y="8763990"/>
                          <a:ext cx="5490845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6E0B" w14:textId="77777777" w:rsidR="00C24688" w:rsidRPr="001F3D29" w:rsidRDefault="00C24688" w:rsidP="00C24688">
                            <w:pPr>
                              <w:tabs>
                                <w:tab w:val="center" w:pos="4111"/>
                                <w:tab w:val="right" w:pos="8364"/>
                              </w:tabs>
                              <w:jc w:val="both"/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</w:pP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Piazzale R. Martelli, 8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segr.dima@univpm.it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IG: dima_univpm</w:t>
                            </w:r>
                          </w:p>
                          <w:p w14:paraId="698B5FB8" w14:textId="77777777" w:rsidR="00C24688" w:rsidRPr="001F3D29" w:rsidRDefault="00C24688" w:rsidP="00C24688">
                            <w:pPr>
                              <w:tabs>
                                <w:tab w:val="center" w:pos="4111"/>
                                <w:tab w:val="right" w:pos="8364"/>
                              </w:tabs>
                              <w:jc w:val="both"/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</w:pP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60121 Ancona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T 071 220 7057-7143-7206-7125-7131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 xml:space="preserve">FB: Dima </w:t>
                            </w:r>
                            <w:proofErr w:type="spellStart"/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Univpm</w:t>
                            </w:r>
                            <w:proofErr w:type="spellEnd"/>
                          </w:p>
                          <w:p w14:paraId="22E40E98" w14:textId="77777777" w:rsidR="00C24688" w:rsidRPr="001F3D29" w:rsidRDefault="00C24688" w:rsidP="00C24688">
                            <w:pPr>
                              <w:tabs>
                                <w:tab w:val="center" w:pos="4111"/>
                                <w:tab w:val="right" w:pos="8364"/>
                              </w:tabs>
                              <w:jc w:val="both"/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</w:pP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dima.univpm.it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F 071 220 7199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Linkedin: dima-</w:t>
                            </w:r>
                            <w:proofErr w:type="spellStart"/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univpm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25188629" name="image3.png" descr="A logo with a black background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3128" y="47502"/>
                          <a:ext cx="1979930" cy="3378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72A8B7" id="Gruppo 2" o:spid="_x0000_s1026" style="position:absolute;margin-left:0;margin-top:0;width:432.35pt;height:727.05pt;z-index:251660800;mso-position-horizontal:center;mso-position-horizontal-relative:margin;mso-position-vertical:center;mso-position-vertical-relative:margin" coordsize="54908,92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W0huwMAAO0JAAAOAAAAZHJzL2Uyb0RvYy54bWzUVu1u5CYU/V+p74Co&#10;1H8bf4/taSarNNlEK23baLd9AIyxjYKBAhPP7NP3gj2TbCarbSNVaiOFAQOXc88998L5290o0AMz&#10;liu5wclZjBGTVLVc9hv8x+83byqMrCOyJUJJtsF7ZvHbi++/O5/0mqVqUKJlBoERadeT3uDBOb2O&#10;IksHNhJ7pjSTMNkpMxIHQ9NHrSETWB9FlMbxKpqUabVRlFkLX6/nSXwR7Hcdo+63rrPMIbHBgM2F&#10;1oS28W10cU7WvSF64HSBQV6BYiRcwqFHU9fEEbQ1/MTUyKlRVnXujKoxUl3HKQs+gDdJ/MybW6O2&#10;OvjSr6deH2kCap/x9Gqz9NeHW6M/6TsDTEy6By7CyPuy68zofwEl2gXK9kfK2M4hCh+LvI6rvMCI&#10;wlydZllaFDOpdADmT/bR4d03dkaHg6Mv4GhO1/C/cAC9Ew6+rRXY5baG4cXI+LdsjMTcb/UbCJcm&#10;jjdccLcP0oPAeFDy4Y7TOzMPgM47g3gLqVAXq7Iq0izHSJIRpM9H0rPkTMveE+S3+tV+LwyjE1ON&#10;4PqGC+Ej4PsLaNDus9i/4Pesq2tFtyOTbk4UwwTgV9IOXFuMzJqNDQOg5n2bzBGzhn6EhAkpYZ1h&#10;jg7+8A5ALN8hNseJgPgRpMdvQUYvCCePyyzNSoxO5ZNkWVLUi3zyLIvLkJJHDZC1NtbdMjUi3wG0&#10;ABCIJ2vy8MF6qLD0sMR/FvJA5gwmoARsXtxQYeyBRhidEPmPkujTQDQDJN7sY9RXqyIpijg/Bv2K&#10;WCYEQS1HjlmnUOq5Xjb5tENu97OCREqCV1Z/UPTeIqmuBiJ7dmmMmgZGWkAbogRJEc7zW2c73k/U&#10;TL+oFjRGtk4FQy/mblWusrpeit6LGZyv6nQVEvj1IZDKyzaoSEg0QVko0iKAejIzcgd1X/Bxg6vY&#10;/80S9K6+k23Y7AgXcx+wCAmh9r7PYfU9t2t2C5eNavfAglFzfYf7CDqDMp8xmqC2b7D9c0t84ov3&#10;Episkzz3l0EY5EWZwsA8nWmezhBJwdQGO4zm7pULF4iXm9WXwPgND0r0oGYkC1aQ25zoIMD/T+FK&#10;i6SqVmn9Rd3KQt1CLbMUnL9EQvUKTdwNiKBGEHqPGmh6uLBk++MPu8ufQnPtl3Ptyw7y0oRLnFMi&#10;xB71TDJDHGt93H3t+K/UwpCfENh/qRZWWZLCkwgqYV4W8XLYIRWTuqzrDMToL9MsKysQJtDz+lT8&#10;ejUMlyu8KYL15f3jHy1Px0HFj6+0i78AAAD//wMAUEsDBAoAAAAAAAAAIQAtbc4ne8gCAHvIAgAU&#10;AAAAZHJzL21lZGlhL2ltYWdlMS5wbmeJUE5HDQoaCgAAAA1JSERSAAAJjgAAAx0IBgAAADaqcP0A&#10;AIAASURBVHhe7N3dtaO41rbhb4xn7/M3BIfQITiECsEhVAiEUCE4hAqBEDoEh9AZ9NezhfdiPcj8&#10;GWwJ3wfX6C6MJpL4h7nE//v777//HwDgGPSf//7fP87m8o8m4/qP9kV+a7j8u7M5ebsAAAAAAAAA&#10;AAAAAMC2BhMAAGXQ9ySwSy/R6pe+J2X9fXB/Kp+A9lMkmwEAAAAAAAAAAAAAsMpgAgBgf/rPf//o&#10;Ep7uCWH9ZLC/NEyewnz3frzKEsx8PQAAAAAAAAAAAAAA8KkGEwAAz9N//nvqkpUiaSmSl2KkLJLC&#10;ynFPLot1E2Jd/eHrEQAAAAAAAAAAAACAoxpMAADMo69PSd6TwyIRKT6r6ElKqEsk98W6vIqkMgAA&#10;AAAAAAAAAADAQQ0mAAC+09foYZFEFMlEkVTkyUb4DJEYGKPHxbbwQySUAQAAAAAAAAAAAAAqNZgA&#10;AJ9MXyOI/VKdCWKR2BT1vruPmuWinVP+z/tnTKZ8zkXDuoTW1PZJz35CWbTz5P0DAAAAAAAAAAAA&#10;AEBJBhMA4BPo6zOTkegTCT+3TDLQu0Wd7olUkch2T7KKka6i7h+RoKSvdXV374dw758SPxF6/+Tl&#10;fZ2dvG0AAAAAAAAAAAAAALzLYAIAHJHKSxK7jwx2VapXjHL2b2KU1x3L/NOHf3R9GclanmDm6+HV&#10;SCYDAAAAAAAAAAAAABRhMAEAaqeUOHRRSsp610hUkZzWTwy7jxK26POP2Ee3LkKsmxDr6p3bSiQ0&#10;/ps86HUFAAAAAAAAAAAAAGAPgwkAUJtIttHXaGIxopMn5uzJk8P+8PqhLv+sw5PSNhWJXL+6dRzJ&#10;Xb7u9xTLjGXHNkWyIQAAAAAAAAAAAABgc4MJAFA6fSWKRXKNJ9zs4f55wUjk+XdUKJHM85G6dX/R&#10;1/b3qoSyGA0ttr9Y9snrBQAAAAAAAAAAAADAUoMJAFAavTZRLBJ0YuSyWF4s9+T1AVy3rfRHKPPt&#10;amuRsHYVI5IBAAAAAAAAAAAAAFYaTACAd9N//vuHUhLO3gk4kSQWyTf/jiLm9QCeobQdxwhhr0gm&#10;u49I9sPrAQAAAAAAAAAAAABAzmACALya/vPfk1KCTSRx/ZVJitnCfYQmksTwNnpdMlnEjm39D68D&#10;AAAAAAAAAAAAAABhMAEAXkHp036RPBMjJXnSyxYicaYRn/JD4fT1mcvfSgmOvi0/K5IxI2kyEtbY&#10;FwAAAAAAAAAAAAAA/xpMAIA9RMJKl7gSCSxbjyoW8SLphhGWUD19H4Fvj8TKSKpkXwEAAAAAAAAA&#10;AACADzeYAABbUUqAiQSVSFTx5JVnxKhM9xGUSH7BoSklXcbIeXuM0Bf7UsQ9+3IBAAAAAAAAAAAA&#10;AMc2mAAAz9B//vtHl4iyZYJLf0Sxky8T+CT6nkgWiV++v6wV+1kkZP7wZQIAAAAAAAAAAAAAjmcw&#10;AQCW0ley2JZJLHxOD5hB3z9tGclfvi+tcU/WjLj/58sEAAAAAAAAAAAAANRvMAEA5tD2yWL3T+Yx&#10;2hHwBKV9M5IuI/nS97O1SCIDAAAAAAAAAAAAgIMZTACAR7R9slgko0SCy8mXBeB5+vqsZYxGtuV+&#10;e/FlAQAAAAAAAAAAAADqMpgAAH3aNlksYkQCC6OKAW+gtD83//gzs38u9ZfYnwEAAAAAAAAAAACg&#10;WoMJAKD//PekNBLYFsklESMSz/7w5QB4H6X9/KI0gpjvt0tFEhn7OQAAAAAAAAAAAABUZDABwGdS&#10;+qTdVkkkkSwWiWcnXw6A8uhr/48RxCIJzPfpJWJkwRjV7OTLAQAAAAAAAAAAAACUYzABwGfRf/57&#10;1jbJIpFw9rZkMaXEl//z6QCW+2df+qFtjgutUkIa+yYAAAAAAAAAAAAAFGYwAcDx6etTlDEykCd6&#10;LBEji709KUSpLZHgEn747wDWi31KzyeRRdmIwacsAQAAAAAAAAAAAKAQgwkAjkspASRGBvOkjiUi&#10;WextI4v1/VOHP5RGNPI6xrSzzw/gOfpKIvN9bolIWI1jyFsTTgEAAAAAAAAAAADg0w0mADgWpdHF&#10;mi5ZwxM45ronepw8/jtEPTQveSUSyC5eHsBzlD4Ne9HziaixH589PgAAAAAAAAAAAABgf4MJAI5B&#10;z48uFp+W+6XCPi2nlDS29JN5jHC0QtfXkXTYd+4patvAe8R+1e1fMRqh73tzsY8CAAAAAAAAAAAA&#10;wIsNJgCoVyRd6PnRxa7/+OGxS6GvNrZa185o39njYkgpcXBpkt6UWGex7kLEj2Shsy8bdVL6fGys&#10;1zX7ZojtLfZRkhIBAAAAAAAAAAAAYGeDCQDqE0kWXbKFJ2HMFSMFXVTpaD9KI2OdlUZZa5QSV+7J&#10;SY8SnyKxpcr2voPSNhZ9+6g/txDrq9rtEN/p+VEP/90ePC4AAAAAAAAAAAAAYBuDCQDqEUkVXXKF&#10;J1zMEQlAkWD1ESP7KI1UFslldx/R7q1Fv2W2JRdJebFdXvU9iS8SFH3enPuoUySQHUCsR6WR5WK7&#10;8HU9R5RrxPYAAAAAAAAAAAAAAJsaTABQtkie6JIo1iZhRALPxeMCc2l6FKnRBB+lkagiMczLuUgg&#10;u3h51EtfoyPGuvX1PUeUJekTAAAAAAAAAAAAADYwmACgTEqfY1ybcHEfXezkcYGllBIXfRu7u/r8&#10;j8T2qOkktEUxUQelBNiLnkuA/eFxAQAAAAAAAAAAAADzDSYAKIvSZxXnJNfkxKcBLx4TeEZsU5lt&#10;7a7x+adMxLv75eVKoDSCVuyjd6OjrWGo67drZp3PEYlnF48JAAAAAAAAAAAAAJg2mACgDJEMoTSq&#10;jidKzBFJGHzODbtQSvTxbe6u8fnniO1V06PpvW2EKaU2N0pJnJGQ6XVz0ZbYf2Nf/Cn2x0l67jO8&#10;0d9RlsQ9AAAAAAAAAAAAAJhpMAHAe2n959uiDIkTI8SnOjehHRLHurix7Xu8vkgOetn2ra+RsKYS&#10;2uaKOJF4Fu18WTtq1PVRm+nDKdHHv8S+DgAAAAAAAAAAAACTBhMAvJ6eG2knkisuHhPfdf0b/fW2&#10;UauOQjsljnWxI+nHY24Wfw4tS968jyx2N2c0srtIImN7HKE0Et0103dzRLmTxwQAAAAAAAAAAAAA&#10;JIMJAF5HXwlja0Y0iqQIPn83k75GL4q+PvnvmE/7Jo7FPjGWtHXzMlvRvISxSPb6+Y+zl7dY0Y7o&#10;p5g3yozt47HMi8fAl64/nzlWnjwmAAAAAAAAAAAAAHy6wQQA+9P6JIiY/5dIgljM+rr13zGfvkZv&#10;y2l8/qU0/cnKs5d5xj/xThr/LGIkdkUC2FOfl9T05xdjOYxANqHrx+gr778pV2287QAAAAAAAAAA&#10;AABAzQYTAOxH6xPGNklc+WSZPv3p82AejSeObZL4pPF9pPH511JKQnq0rJh+8TLP0nSiWvx28nL4&#10;7p8++jHRj49EmbPHAwAAAAAAAAAAAIBPM5gAYHt6LmHs4vGwjPKfVox1cfJ5MU3jiWNnn38NpZH1&#10;PPZd6/OvoTQClce++62dEzWVtsvYx33ZYZektSPq+nFsXT7SRlmPBwAAAAAAAAAAAACfYjABwHa0&#10;PmEsEho2GbkJDxPH/u1nnxfT9JrEsRhNymNvst6U9svYxzzu3ctGo+vqEklqXoe7q5dBntJIbmsS&#10;yKL/Tx4PAAAAAAAAAAAAAI5uMAHA8/RcwtjZ4+E53brwvr57WZLQUUz059nnX0NpH/LYd63PP1cX&#10;989MzLuLl3kFTYywpp1HPzsSrU8gizInjwcAAAAAAAAAAAAARzWYAOA5ImFsUrRVLxxRTeOJTrGu&#10;Tl4Gj03059nnX6tbNx4/tD7vXCowaewulp+p013Um+SxBaK/tO54TAIZAAAAAAAAAAAAgI8wmABg&#10;HaWkj1smCWFMqw0TbUqnlMgRSRn39p99nj10/ex9/209eBk8ptcljj1ab63PO4fGR6FqfP530PjI&#10;YySPrRB9FutXyxPIYl3Q3wAAAAAAAAAAAAAOazABwDL6z39/iISxUZF8oXzixtXn3YPGR5m645OV&#10;M3Xr0vvv7uzzr6XHiWO/fN4psX4zce5an/+d/qnP70wd764+P+bR4+PQmJg3ypBABgAAAAAAAAAA&#10;AOBwBhMAzKP0ucVHiS2PfFrC2B9Kozw9StT4y8vsIbPcnKjjyctiSOOJTWeffy093r8WJfkpbYce&#10;46649a6U4HTL1HVV+/Fd179rEsguHgsAAAAAAAAAAAAAajaYAGCc/vPfk8YTZ3I+JmFMKSnjonmj&#10;fIUfHmNLXX18mY+0Xh5D0U+ZvvuXz/uMkeX84fM+okqTsJRGMvS6ruoD5CltG78yfTsmtqVdj1kA&#10;AAAAAAAAAAAA8CqDCQDyViYZfFLC2Fnjo4s98ttjbamrV395jcbrWGQiUUn0OKHrb5/3GconfN18&#10;vjEa32cXxXo1jfRz/Obzb0Vf+0ckyB4+SUopGTiOXd7HY2LdnD0WAAAAAAAAAAAAANRkMAHAkP7z&#10;358aTzZykfBy9jhHo5RMF32TS/B55M/MtP/z2FvRcOSms1KdvQ53sZ5PHgdfNJLQ5POupccjxf3y&#10;eR+J9Zgp33fxMiV5V/275V57y4n9O/aZ3fbTEmTaPUfMf/JYAAAAAAAAAAAAAFCDwQQAX5SSjiJp&#10;wpMFHol5Lx7naLp+idGIvP0uksR+KSVrfUs66abd+/biy9iK0ghj/6tTb3ouge2u9Tj4Ev2T6bNv&#10;/fsspc+dDuJrQZLOWD1V+Ghjdxrfz24+/5aUEqn6fRhJlbE/n3zeI/mnfX9Yu6dEv8Rx5tCJdQAA&#10;AAAAAAAAAACOZzABQDZhYsq/iQMe50i6PonkiFum/X3xe8x38hiuixl9t9vnKmUjCPWmR3KI172P&#10;T1Y+oJF9w+ddS/mEqavP94iGnyh1VazfGe24eJmtKZ9kGevn0J+x7Po+1/ZHbkfvEwAAAAAAAAAA&#10;AADHMpgAfDKlz+PFiDqeEDCmiXIe6yiURn56mCjUieSvq1Z8nrPrv799+las7n/Zb2PrOtp08ngY&#10;9Ok3Pu8ayif1LVofmv7kYDX7rMaTNf/0+bem4ede+1bv+7VQOgaOrQMX+8cfHgcAAAAAAAAAAAAA&#10;SjOYAHyqLjkgkiA8CeCRSJY4eZwjiKQHpaSqqf6IUYei31Yn4URZ7fhpSH1P+Gjtt1j2WELIt/mR&#10;aGQUJp93jeh3j6sFI4QpjWTn5ft2G+FuDxpPcAy7JilpetSzu9iXoq4nj3EESkmuU8fEvuiL1cdG&#10;AAAAAAAAAAAAANjbYALwaZSSpHKJKo/EvGePU7tIcFBKAnuYFNSJ5JCfqiQ5xOreZn7/kWlj3+yE&#10;pU+R6aP/bRs+71LqRqAzV59vTKyzTIy+i5cpmaa30cbLbCniZ5Y5JY4jJ49VO6Xj5DXT3kci0ezi&#10;cQAAAAAAAAAAAACgBIMJwKfoEgCmRvLpi4Spi8epndJoQpEIMXcknWpGa9Jw5Kmrz9PN9zvTzrvo&#10;l5OX+WSZPrprfd4llBIXPWYkIC0atakr43H6FsUrQaYN3/rI599SxM8s89vy1SXTKiXiNt20Xx7r&#10;KJSOLW2mLx6JeXcdGQ4AAAAAAAAAAAAAlhpMAD6Bln2WMuaLRIjqkk0eibYojcp0y7R3jpPHLJGG&#10;n9hrfJ5uvkgCGdseWi/zyTL983Q/KT+qVST0LdrvNEwWdLsmWe0l6p1pS9+ifppL0/0Z+80uy66B&#10;0jFmyXH01yf3FwAAAAAAAAAAAICyDCYAR6blo8RE4srJ49RK6ZN30SZvZ18kglwz0/uq+HyjhiNY&#10;NT5Pb95IpPN2VtfmV8j0zV3r807R432y8XnniPWUidVX5ShYmt4nz15mC5ruz4uX+URKiY9jyad9&#10;Md8PjwEAAAAAAAAAAAAArzaYABxV92LfX+A/EqP7nD1GjSJBQfM+RRltjkSrf0fD6cr4PHc3X06J&#10;NFznZ5/H5h8b1Sn67+RlPlGmb+5an/cRfW2Xgxh64pN+D2L2XbxMDTTclt0uiY0a3yduPv8nUxrJ&#10;cWr764tt/eRxAAAAAAAAAAAAAOBVBhOAo9GyT4lFctAuCRivEokISglgkcAwlSwWv8d8g0QdDT/z&#10;6M5epjQajq529nls/j8y7exrvcwnyvRLtn+URqtqTKv8dhnr6uzLWkrjiU5hsK3XQNMjfzVe5lnR&#10;V5nl9FV9rNyL0rFzaju8i32h8RgAAAAAAAAAAAAA8AqDCcBRaPnoLzHvv6Nt1UbTSV4ukhouU+3V&#10;eMLd1ecvjYafQJxMGvpnnl+ZtvZ9fLJMpk/uWptvLHkmfot9bnI7XCKznG98/lpoeh9vvcyzNH78&#10;jISnzdbbESkl++WSJHNif5g8PgEAAAAAAAAAAADAlgYTgCNQ+gze3Bf2kRx19hg10fRoRHeRCHL2&#10;8o/MiFt04ohsG/Dfc6JNGk+Yi5gnL/cpou2ZPrlrff6uTCQ9/ct/25KmR8i6eZladP3n7Zns+2do&#10;/Bh69fkxpHQ8+Z3pv0d+RRmPAwAAAAAAAAAAAAB7GEwAarbwJX0kRTQeo0ZKozZ5+761UyuSETSe&#10;JBQuXqYkXl///RGlxENva1/rZT6FxhOYfvn8rzRRt6rX26vbpvFjSmB0rAWU1t8t0485Md/ZYwAA&#10;AAAAAAAAAADA1gYTgFopJTqMjZDT1+pAo0ZFkkGmjaHRioQxiz2WiPenz18KDUefuvk8YybaHT7y&#10;k5V6vK2Fxud/pYm6hd9ephYz2tZ6mWdEvMwy7ord70undEz2/nyE0ccAAAAAAAAAAAAA7GowAaiN&#10;0qhYY0kOfZFY9sNjHEGmnZuMCBT9lenHvk2WszUNE21an2eM0uh1Y4mI8dvJyx1dpl/7Gp//lTT9&#10;adXGy9RC4/0eWi+zliofabB0Xf/OPWfdxOhjAAAAAAAAAAAAAHYymADURClRZCy5p++qA4/e0iUY&#10;3Nt69t+fYbHd1ecvgYZJRK3PMyUTwy2OWTuNJzA1Pv8rxfIzdSqmfs/Q9KcjWy+zltJIVx7/Lo63&#10;hz2OvpKWnb8YfQwAAAAAAAAAAADA5gYTgBrEC3RNf0rwLpKezh7jaPQ1gs3mn5HTRCKJz18CDZOI&#10;Gp9njl6/PvJRn6wUiWNvMaNtv7zMWhpPZrr6/FhPnMsAAAAAAAAAAAAAvNFgAlA6pU8njiU29H3M&#10;KC36Sixp/LdnqcJP12mY8NX4PHP8U+6PTHv7Yls8ebmjUtmJY3Fs8DoVU79naDx5c7O2aXpksyI/&#10;TVs7cV4DAAAAAAAAAAAA8AaDCUCp4kW55o/M8qc+bGQWfSV8XPy3LWiYiNXX+vzvlqnv4pHBlJKk&#10;fmba61ove1Rdn3j77xqf/5Um6vb2+j1Dw+3Z/fAya2j8GLv5aIb4ouXnOJL4AAAAAAAAAAAAADxl&#10;MAEokVJCyC3z8jyn8fKfoOujaP/Zf9uCpkciOnmZd8rU7+zz2PyRtBGj/sRoPlNJOjmLE9NqpPFP&#10;Jr61DzSdOPbby9RC06NRPZ1EpApHFhyzRZ+8g5aNPtZ4eQAAAAAAAAAAAACYazABKI2mP9F29/Ej&#10;sGjnxBiNJzP88vnfKVO/s/3+h9JoYlfNT0ocE31z8nocjcYTx84+/yspJf95nfpaL1MDTSd0/e1l&#10;1tD4uo3tu6rPI+prv459vLa6x7b8O7MecuLcd/IYAAAAAAAAAAAAADBlMAEohVJiT7wQ95fkOUUl&#10;Lc2hNIJXq4pGjFFKwPC+v7v5/O+i/MhTkRQTos/9tzExfyQvxihAU4kcrdflaDSeXHT2+V8tU6e+&#10;m89fA6Vtz9vS13qZNaJ/MrHvrj5/6fQ9+SoS3946It4amj/6WMxz8fIAAAAAAAAAAAAAMGYwAShB&#10;vODPvBjPiUSHs5cvmVJC3D15KRLjqhklrau7r4O+H17mHaIembrNEckXkWgS2985EzcSUcaSa0J1&#10;ySlLqPzEsfu+9UhVI08FTY+62HiZpTS9z1RznHL6nvAax9yzz1MyLRt9LOarbhsHAAAAAAAAAAAA&#10;8B6DCcA7LXxBHskU1bwg79rWTwCJZIZq6n+n8VHgdv1U5lwaT27qi7bEOrlo5qfelB/NrO8vVZxk&#10;M0XjfXv2+V9N00lWZy9TOo3vc+Hp7U3jx90/ff7aaJjwWd3xV+k4FccXXz8u2nr28gAAAAAAAAAA&#10;AADgBhOAd4kX3TNfisc8RYxsNVfUt3uZ/78X+z5PLZSSF3yd9J28zKspnzwU202rlPh09jJLPIjf&#10;V32izSNd/3l7784+/6tpeuSsxsuU7J/6njJt6Lt5maVmLKP6UfSUH4kujgmxPVeTQKa0rnJtyWm8&#10;PAAAAAAAAAAA2JfSu6p4/3Dx3wCgRIMJwDt0J09/6Z0To+LU9JL/D+Vf8jc+by2i/zPt6Xt7kkmm&#10;z2PEps22m64Pbpm29zVe7ggyfdt39vlfTdPbZ+tlSqbpRM1fXmYpTR9/N9t33kXjo7bVmED2M9OO&#10;nNhfT14eAAAAAAAAAABsJ57Fd+8a/P1hVe+2AXymwQTglbqT6NgL/bt4sf/2hKS5unZdM+24u3qZ&#10;mky07ebzv5qG21Tj8zxL05+sDE9/QrA0KjxxLGj8s4uhmgv0GW05eZmlNLyJ6bv6/LWJPsq0K6eq&#10;BDKlxGQ/1uVEu6oapRMAAAAAAAAAgNIpvX+IP/SeelbfelkAKMlgAvAq8SK7e6HtJ08XJ9sqEnA0&#10;nTB295eXrYmmk6bOXuaVMvVpfJ4taHpd/+llaqc6Escumbr1XbxMiTSd8NR6maU0/WnPs5epjab3&#10;U1dNopXSCHu/Mm3IeXp0OgAAAAAAAAAAPpnSH3XHc/mpZDF39VgAUIrBBOAVuhOqnzBzqnjRrfTy&#10;fmlywsXj1ESFjlKk/KcKzz7fFrplTSU/Nl6uZqogcSxofL1UkdCn6U9Inr3MUho/bt18/tpoOvku&#10;xM1dJNCdlZIO49+x/Zw8Xqm6+o9t8/22nrw8AAAAAAAAAAAYUnoXGO8O4n3KnOfwY64eHwBKMJgA&#10;7Enp5Bovrv1E6eLEW9OIL/cLhWhbJHu0mTa5m8eqidLQq96mvrd87k350dDOPt9WND1iU6hixLw5&#10;Mm17ST8vpRckXe1N48mZrc+/lPJJln3VfB74EY0nxoU4Zr/lWLU1pSS5OeeeOF+dvTwAAAAAAAAA&#10;AEiURhab88x9qYh5iPcSAI5jMAHYi1JCz5xM7KpOmF27fsV/bfol0zZ38Xi10PRIPhcv8wqx3Exd&#10;Tj7flv6J/zuzzL4jJad42/rOPv+7RH9r/HjTepmSKL8db9rXKjT5cyuaPkbF9nHycrXTdNLkXeNl&#10;AQAAAAAAAADAv8/ab5nn6luJ2IcZdAJA/QYTgD3oQ19kazoxIxIXqk3O0HjC1Fs+B6jMtubzbC3W&#10;YbcuvQ/6qvjs6hilv67wdvWdvcw7KbMtlFzfPo3fkPz2+deYWMbV56+Npv8SqPEyR6GDJmoDAAAA&#10;AAAAAPAKmefpW4tn+BdfLgC8w2ACsCWlhJqx5KL+yfHs5Y9AB05e0PRnGl+eLa/hp+n+8nn2MKMv&#10;wg8vV5MZbSzq04ZKx5+x5Kj4rbikGY0nvG0ySpbyn3TtO3uZmsxo383LHI3S9j91/vm3L/SGYzUA&#10;AAAAAAAAAKVS+tqUP0/fQ/UDTwCo32ACsBWl0Yn+zJwAXbzYLi55Yys6+OfSNJ6Yc/X596ZhokTr&#10;8+xF00mSsa6rTdDQ9EVy42XeTdMJREVdkCsdL2I78XreXbzMGhomWPbdfP7aaHgccGcvc1QaT0Ts&#10;u3hZAAAAAAAAAAA+ldKXpcbe2Wwl3qeffPkA8CqDCcAW/jm5XTTvRNp42SOKdmba3nf1MrXQeDLR&#10;S0b76tMwka31efaieZ+sjPpVmSiZ6Vv3ls+TTtH4NhqKGQlO4wlPV59/DaXt1GP3NV6mJkrnH29T&#10;X+tlnqXUp3Gcb/23Emj+pyuvXhYAAAAAAAAAgE/VPf+P9w6R3OXP1LcUz/CLeV8F4LMMJgDP0nSS&#10;xv3kd/ayR6XpT+aFKkei0vSIahcvs6fM8l86opSmP+cY4uKyquQxTSc/3l28bAk0npAVx6O3738a&#10;P3Zuts0o/YWMx+87eZmaaPpYe/Iyz9BwdM2fPk8JlM5Dc25sN9vWAAAAAAAAAAA4CqX3AfEuJ94r&#10;+bP1rbz0vSYAhMEEYC2ll9JjyRl38VL65OWPTtMJRa2XqUXUPdOel7dL+SS2xufbm6Y/WRkiueXt&#10;yUqPKG2vsV7D0gvgaH8kJ51VSBs1nTQTbXxbXTU+StamiTwaT6z67fPXRNMJjpvecCndJOb2j2L/&#10;Kij6IFNf99b9AQAAAAAAAACAksV7gH9cM8/XtxDvhXhGD+BlBhOANeLk1Z3E/MTmrl72k2g8wSqc&#10;vUwNNJ70Ek5eZg/Rf5llX3y+vWneJyvv4qLy28WfUjs2SxRaQykJLxLAYpud4m3KOfsyXk2FJo9p&#10;fP/ZtE4RK7OMvmITnqZoer+L3zbbrzT9+ceLlylF1G2i7sW3AQAAAAAAAACAd9PXpyzjnZo/Y39G&#10;PMP/6csDgD0MJgBLKWVU8wJ6BuUTm/puXqYWGt8GNh3l5xHlP8F39vleQdMjzE2p8mJQ6QI5tvO+&#10;k8/3Ll39/sz0d9/Fy+0llpVZ/l3U8+RlnqHxv365+fw10fRoY42XWUvj663vJce+NZSSCG+ZOrti&#10;2wAAAAAAAAAAQCmUBmWId5VT76GWaLXhH8UDQM5gArCE8ok6LhKKNhsxp3YaT9wItSYMjbXr5vPv&#10;QfnEkbPP9ypadmEY+8lvpTawv+xIKXlsbHsNsS52uxCfUYfNbwS6ZcZ25su6a7xMLZT/TG3fzcus&#10;pflJY3e7bkvPiHp19fM6u823RwAAAAAAAAAAjkrpvUW887tlnrkvFe92qv1iDIDyDSYAc2k86eEu&#10;EmeKfNmsdMI++/S9dcsdS96I34rsszEq4BN4yiRA+DyvpPHPOMZvv5SSUE5eFvvr+n5qX4yL+k33&#10;R6XR6G6Z5d3tMsKTphOeTl6mFpo+H128zBr6Spa+bxun3m+xXh/t83EuLDYhtGuL19kV3QYAAAAA&#10;AAAAAEoUz9aV3gmOvRuaI96Dnjw+ADxrMAGYonmfegtXL1uCrv7xkvyeMHLxefbWLd/7q2+XxJG9&#10;aXy7+O3zb02ZpA2f51X0PUkn6nVVSjoh8aIgSomccaHt22vfIEloDY0nFoWbdkxm1fj+2fr8tYg+&#10;y7Rnl7Yp7dexHz9MJuzqE+vS6xHb0cXnL0XXtvt58ZH4/exlAQAAAAAAAADAND2fRBbP6X96XAB4&#10;xmACMEbpZDbnRHbxsu+mlCBy7U6ofoJ9mASwh1iepvvx5OVKp+lPl568zJY0XLd/+zxAjlKyT+vb&#10;T0YkX8V2PpkAqLSf/1C6ARhsmz3xWxPze4ytaDq56uJlaqHp9Xb2MntTWvex3r0uIc5Du63rZ6ji&#10;czwAAAAAAAAAADXpnsnHu4Q5z+VdvK+afFcFAHMMJgCPKCUejCU/hPj97GXfSeMv8O92Hw3Lafqz&#10;cS+v07OU+trb0dd4ma08WrbPB4xROs5FYs9gW3ogLszbjKljZdg9YexO4236y+evhVJinren763H&#10;UT0+b95U6A2d5o8qWuXImAAAAAAAAAAAlCbeGcRz9+79gT+PH/PDYwHAUoMJQI6mk5xCvGg+edl3&#10;ipOl8i/tc15+YlWBI+U8S+MJKjeffyt6kEDi8wFzKCXP/NT0PrpGHCvjmLp7wliI5WTq0Hf1MrXQ&#10;9A3Uycu8mlL//87ULRQ7nLTGj+V3Mc9LtmMAAAAAAAAAAD6BvpLI5vyRd+PlAWCpwQTAdScmPwm5&#10;eClezMvjqEtXJ6/nmEgwe2kbNP35uD+9TOn0IIGrZ5cEPT1OcnjpOsXxxDYU263SsbDNbGNTIrkp&#10;ts+L3pDIpDSqmdep7+xlaqDpT+Nevcw7Ka3/OM94PWObKvI4pek+DnHjWmT9AQAAAAAAAAComf7z&#10;31P3rD7ee+feMZy9DAAsNZgA9OlxMk7f1cu9k1IWdiRqeD3jZBqJH5EAcu7E/8eJ9j5P6/H2ZsvP&#10;uXiZ0inf/3ebfzpOKbEnd7EUGp8feFa3zd2PI3HB3vTcjzFFfIpQ4/vjzeevgcb3+RC/FZfMpHSD&#10;9+eD+p59/hJo3sidsY0Vsb0DAAAAAAAAAHBU8Sy+e24fTv47AKwxmAAEpZfyuZfb7uJl3ynqo+EL&#10;7nihffF5M+Xu87/002FKiQTer17/4hIgxmh6lLqTl3mGpkdUim056tR2qupPYC1Nf2b4l5epgab3&#10;+cbLlGSk/kWuDz1OyO6Lcy/JYwAAAAAAAAAAAEBFBhMAPR4RxV8Qn73sOymfINH4fI8ovRi/J52d&#10;/Pc9RT0zdV/VjhJE/2Xa0LdZcoTSevP4ObFuW+30qUygRJo+lleX6KPp40skOBWfHKo0Kl3U1esf&#10;6+zk879b9GlXN69vXxxnL14WAAAAAAAAAAAAQJkGE/DZ9D156pF40V1UskGm3qvqqPRi/KoXJxd1&#10;yx3r9/jt5OVKpvEEg2jPU4kdUV6PE+5i/cd6/KmUnPHUsoAaddu+7xvf9kMvU4Nu3/a29F28TKn0&#10;OBkrjpEvPQ/N0dV3qv+rWgcAAAAAAAAAAADAJxtMwOfSMPkqJ15wF5WEE/WxehdXxzmUkpy8v/uu&#10;XqZkM9rTeJk5lEaW+61homAkM8RvJy8DfCLlE5KqPaYETSfD/ellSqbp824c14o7n3X18rq6zUaW&#10;BAAAAAAAAAAAALCPwQR8JuU/8+giWafEF9hRr3sd4wX84pHGSqH8Z8v6qmlbbCuZ+vfFulq0Pelr&#10;O41+isSF+PfJ5wM+naYTN8NPL1c6pc/Nejv6zl6mVHo82piLeYo79mvedcPVywEAAAAAAAAAAAAo&#10;x2ACPk/NL381HH2mukSIvkx7XOtlSqbvSX05jZcB8BxNj2J1d/ayJfunvj8ybehrvUzJNG/Urr7i&#10;zm9K1w9T21q0c1GSMAAAAAAAAAAAAIDXGEzAZ9F//ttkXvK6xsuVQt8Tk27+e400PaLODy9TKk2P&#10;evRwhDil0XhINgBGxPGg25diVKpfnalEnruzxyuZpkdkPHmZUmk6CS7k1mOc84o6LmpeomJsn0XV&#10;GwAAAAAAAAAAAACJYx9N80Y7uXi5UvxTt5PVtfF5apRpl7t5mVLNaEuIhIN/k+GURlyLZLO2++2X&#10;xwTwnVIC8FRSVc6RklCvXqZUSsfFqUSrOD/HfJFw5b9F2bPHfSeRPAYAAAAAAAAAAABUaTABn0HT&#10;SWPxAvji5UqiYSLB2eep1Yz103iZUmldQkuUKe6zbEDJlJJ3fnX7j+9TOVUk8kQdNZ6UFL8V3467&#10;rt+9DQ/Xi9I69XlC47HfKerc1d3r6W07eVkAAAAAAAAAAAAA7zGYgOPTdFJSvITPfj6wJPr+mcpQ&#10;fJ3n0oESJTT96c1+m2LbPMx6LEH0p9JIbndNRqyjPUXiS2N+6Hu9qtiea9H171XD/cxtnsizQ7zY&#10;XrzefY2XKdWMtoTBMVBpfebOCbF/nXz+d9G85LEqrjEAAECevu4f4n787L8DAAAAW+qeN8Xz40t3&#10;LRrPmuN6dIn78+mfSrF4NvVBYn0r3b+E2AZOPg/wbr3tNJ6vX8U7MwAvNpiA44qTjNJFsr/ErfKF&#10;bqYtZ5+nZppOMPjlZUqkYYKfiwugH14Oj+krGeyifPKX93Ft4sL43ha/qQ9cMM8UfaW0nUSfej/f&#10;xXE/+vjpflWX4OTT19L0Zx1vW9T7FZS2Xa+/++nleuWjL3LrMfqnmGOo0jY3ddyv5loDAAB8Uf56&#10;5uLzAQDwyZTu3+M5VtwbV/H8FihJPDPq7UPx7M+vP7cU8WM5jXjufFjKvzO5Kj3LZp0XSulYcOn2&#10;z4fPzY9Cw2f/v30eANjTYAKOKS5+MicdF79X8yJXw4u9Yl6cb0XTN0YnL1Oabrvyese6iws+Lsoz&#10;9JUYFhfEIfrLt3d8JZj90vdRzNiuMrq+uWb68e6vrh9X9V+U62JsmTg2Vt9w8TIl6vWN179v1o2g&#10;Hn+6MqavWnd70PS6i/6o5poDAF4tjpH6PjrrmN2O/xE7szx32ON5tC3T3iwv+yyPn7Hben9Ej8/v&#10;F58X29H87XDzfTGzjAEv805KyRqDOjovt5WZyz95uTUycUd5+a1o3nni7uXHrRIs6SMv+wyP7Xz+&#10;ObSgLRmHXP+99v3U1zM8P0+evdw7ZdbNI5ufVx7JLHuuQ25Xn0hfX0+Yen72Cn8q1aVRt615fUt1&#10;r+8YL7MlX1bGy44rd7FMDdexuykdv6/6eifTrzfHmp1E33Z9HMeA6Pff3brwdRR+evmj6Nru7Q1n&#10;nxcA9jKYgONROvHGxa6fcPri96oufjS8eLj6PLVTSq7yddXXeplSxPak76POxE3fVRs9JK1d9IPS&#10;BXFcEP6KdanpREEsE30a21z0cdx4vPzGtERK2170ydiDmOi3s5d9RN/PM43/vkasr0y9+v70MqXS&#10;vBG4Zp+D9fjTlbEOitnO9fjlcr/dxdQXAEoQx0Vtf00Y10RTvMxSUefDHNOjLV2bvJ1rxPnO+7vv&#10;meVcve570vhzhYvPj+coXfM9s330xbrzba9vbN3O0Xj9X03T19xzed+4W6bMUr+9/nMo3ctFHTze&#10;s6JN3s4cL7dGLOuHt+2IlO6Tt+o3XxfO558jzk+zX8Dq8R8xPSO2B29L6XL34lMa7893UHrOvKb+&#10;j0ydW+6ePccscV/mVenZV7T57H2BMiid1+LYsuV2ubebCrzv0Xb795z92sss9dI+1D7nrzn9hMfW&#10;nheuvn6PQo/vMVqfFwD2MpiAY9FBk8ZCnDCtHXFhXF07pmTa6c5e5t2U/srufqMSFzzx78Otmzmi&#10;3bGOuj64anp9Yn9xzPutr4Syk6+3T6C0bV70+KYk3Pffk5fvxflDX+eZm/++lqb3lbOXKVHXf153&#10;d/ZyU/T405Xhlwo55nZ18fr1xbniZQ+LAKB02i7x4R1ab0+tVNd6OHv995JZtrt4Gayn8ev0Er3t&#10;+lPpvs7rU7rFyVOa/sOManjbjkj1rK+T191p+g+7MG52gt6eMvX6NPEMJfbLeE7Dc4g3UnpWXtP1&#10;tmu9Te+WqWPprt6Gvai+a2o81vr6PQJNDyDCOQvASwwm4Dh04KSxoPwDmF8+X+2UbqS8nX03L/NO&#10;sT116yZu/hY/CK2ZUiJHPLBulJJe3nlTEskYUYe7SN6Iet1d9H245buTt2spfSXLuXvf9LU9Nw3b&#10;8UpRh+iniz7sYlzzHtjE+eLePzF//Pdq81w89hqafvHTepkSad7D9cbLzaXx83wcA2Ife/s5XtM3&#10;v1HXi5cDgE+k6cTpkrXenlpFWzLtK9XL7rkyy865eDmso21GjXilt113avp6s0SLE0k0fc9WDW/b&#10;Eame9XXyujtNP5vEuLP36Ttk6vXpbkrPtV52LfXplJ6d13JsHNN6294tU8fS/fY27EFpm/Nlo16t&#10;r+Mj0PRx8eplAGAPgwk4Bo2/TD7EyUaPHwwe7mYv1lWmnX2LHzjiOfpKjmqULuxe9VA/Hmq0+hox&#10;K/xQqsthkp309SnP8LNrZ+wH0fapY9uWYnm/9CEjk0Ubu/au2Z5bj7eWppMIT16mNErHiKl2tF5u&#10;DY2fI2Jdvv28qMfn7L6LlwOATxPH7O7Y7cfIGly8PbVSPeshrotfkqwTy8ksPyf67TD3Je+k6ZFb&#10;S9J4/V9J856BlWTVvqv0hyk1HJumHO6PPnOUnmeUvr5mrwvVlVRdFO/Ld1Fd55VXi301nq1wDbMT&#10;pWe73u+1ar1976bxZ4Olif3t7G3Yg+Y9j0Q9Wl/HtdP85MbF9w4AsNRgAuoXJxBNPzC7erna6PEJ&#10;9XAPqkfa2m8zFw476tZB3GjETdjU/vWMWJet0nIafY3udPI64X8PYkP0VTwAi767WZ9uKWL/1sGH&#10;tVc6j8S2t2Rb36Q/NP0g6eplShT1zNS9L/b1k5dbQ9Pn/U3WzbM072HNxcsBwKfRcPTWOH7G+fF+&#10;rePHzle6KdUh6hPXQ/c6Hu5eJNrUa9+710Oc5+MaNJb/Q12dvM576pbp9XokrnOKuP6oXfTjfX13&#10;Yhu4i+1w7Bpwa7FeB9uhNrqm3UKvTve+esf+2rf5vqvhsSniltDWvmj3Vd+fadydvE1HZ+2/u6+z&#10;V+zDsV3E8n7qyXWhx8ek2M5v3fLwXev9+E56vA6ves32WIPoh4v3HdZR2uaOtm399naWQN/37zjm&#10;34/Pf2Xa8ApxXmg1PAe97N5RJMweTZH73jOU9g1vZ87FywLA1gYTUDdNvzwOVy9XKz0ewjMuhn/6&#10;/DVTusD2dvbN/itBTNP3RLG4yfH+flbsp7H9xnqN5Zy9DniOvm6Wo49jPbaZ9bCFiBvLOHsdjkCp&#10;H6P/xh4yNF5uDaVz2Nhy4reTlyuN5iVI/fByz4h+6frHl3P1ed9J8/rm4uUAAN8pJQrE+dmPoXuJ&#10;a52T1+PTad/1EOf16PeXvVgZo3Rd7XUcU8V121F06+dX1+++Lp4V963VJwIq7a9tpn1bi3UQ17xv&#10;23f1dWzaY3sY86cOel+8J827R1rqpjdsh0r3pT+75XudPlVVz2v19YeErzheli62402f3XwapW1p&#10;y3NRrJPYNuPapDExLX4LWy4zp/G2lk5fz3e9LXuIa9KT1+EdNP2uFHVpfB3XTvOvmf70sgCwtcEE&#10;1EsfljQWlC54vY19caNw8XI10nRCRaj+Ye67aL9EsVhnsR02SvFZR2+mtK7P3TqJhwpbru8Q6zse&#10;lB5qXevxKGSb3bRo+gFG42VKo8cJXH27PDiOuLacWFcvfVEwh+a9GLl4OQDAkPb/C/44px3qmmYP&#10;0Ufadj0Udw7X8sSxIttxdNHfevwHdmtcfBm10/CaeUvFbfPa/qX9mJMvH/No2+3yp8d/B03/Aeyn&#10;uHjf1ELp2darjh8la8X18GLa5hgQ59U4PsZ16OLza1cutuOrtn3+2/iyaqHUJ3vt1xG3mH1F6brY&#10;64i6Nb6ea6bp99uumP0LwDENJqBO+sCksTvNf7gSN3lxw/JDK2823k3Tw5a2XgaPddtCbD9b3TjG&#10;zdFvpe0strGTLxPl6tbZ/WHC1PF0rtgmIt5FB9oeoi1dm8Imx1JNv4yMvtxkWXvS9LYTv+/SDn3v&#10;w+ivYm8mRfIYAGwmziva7nrWFfHyuQbabj3EOfzk8d9N09dqj+x27YPHtM1IMY3HPQptm1x3V+z9&#10;StRL03+k86zWl4v5tP4Y6y4e+500/RzzE5y9X2oS9c+0aQ9xvRDnrr5fSs9Y47/96XG89fKv0Hj/&#10;IE/Pn3Oi/ObPtCKmthmhtfHYNVF6J+Jt2sIPX9Y76XXHL7xO4+u5Zpr/bvvu6jEAYEuDCaiPPjhp&#10;LMxs/5S4WejfgPbdb1JDXFTHBefbHgZq+mXExcsg0deQ+b8z/bbGffuI7eLky0P99H1ksmcfKoQ4&#10;VsU2c/Zlfbqub7y/+hovU5pu3Xq9+2Ib2vzB152+PxC5+O+lib7o+sT7qe/i5QAAQ3YO2MpfvhyM&#10;0zbrofG4JdBzbfvT42FfSve+vh6WiGu0tz332Jue75+cxpdTGk3frzyj9eVhPj13jL27eNwSKD07&#10;87p+kuqPpdr22BHnl0bpWepTz0f0/Q9Ab5ll7SGeXVW/Tvek55LGouzJY+5B6Q8a12431f9xjaaf&#10;wy5V3PW+0rHG64m6Nb6ea6bp5+KOZzQAdjWYgLpoXtLU1csdjea9fN5aLK9VugB96kZ3CU2P0nLo&#10;B7xLKT1EiAcca28E+/36W+mBxNmXg8+gbT9pGttUxIl4H73PavpGPvq66D7SvAf9uz5Y0tfDuV/+&#10;W6k07/z9w8sBAIY0fV+4VDXnk5Lo+fVw8pgl0LxrnTFXj4l9RZ9n1sNcV493NNruD8ruTr6MEum5&#10;7WKULwvz6fljbLHnbG07sk3j8ZdSepYe/f1I04ljRGvLX8yXXyNtm2x79vhb0XajSU2J+C97F1AT&#10;TT/fe+SmHbeNMVr3Sdazx6mNpt8xLbXrM881tMExfCOxfUdd1oryHnMNjzvH0n1jb42v51pp/fXR&#10;xWMBwFYGE1APkTT2jea9fN7TTenmaPfkBqWLNl9+328v80mULrquem57iLLxkChuHnkYgCyl43Bs&#10;b780fTyeEtvbRZW8cNiK0rHb+8JdvFxJlLaDqePNrsdlfT3Ibf230mn6/B2/cRwGgAla/6LmERJ3&#10;V9Bz6+Hm8Uqh55MawtXjYj9a/zIiXDze0WjbT+jdPH7J9Py96yNnXxbm0ZPnDr3gWeQzMnVeq/HY&#10;r6B0z3rR8tHobx6rVtrmuNF63L3oudGk5uA5hdH6647Yr956DFN6prZkGz97jNp0bfZ2PaO4/UHL&#10;jtd3cdyIbTLOy3GteO45+TJeoauL13Mxj7sHpfPlvb/imBB1D622OSY3vsxaaf0fsbQeCwC2MpiA&#10;OoiksSylC5MtLkCeERekcTG02w2P5j20/6gXPdFePZ8sFhdrcUNQ3I0O6qDtRiSL43tsiydfxpFo&#10;XsLVzcuVRtPJvLEt7HZOCPp6KLrrcvYikscA4Gmad4+wBMfdFbT+pVloPV4ptN32dfXY2E+m/+c6&#10;e6yjiTZm2r1W6/FLpnl/vLPGL18W5tH6l4fh7PFKo+ln2HM1HvvVlJ5j3O+/vX6u9fK10jafq2w9&#10;7t6U1tXYs4Zn8Jyio/Q8dE0/Xz3Wuyjt23OPxWcvXyPNO47N4rHfTcuudVoV/MfcqihxbA6la/Bo&#10;05prg8bj1UjpeONtW+LkMQFgC4MJKJ9IGhvV9c810yevFhfeu908ajpR4eHNq9LFWdzwn/y3muj5&#10;ZLHYj6Ifzh4b2ILSTepPzX/wkBPbacSoMiEoKD1AimPW/9rRTZs6l4WfHq8kmnfznj0Wb0mVH8+D&#10;pl+0PzyvAQAWPxyf5PExj55bD43HK4W2TbK5eHzsQ9PPDR6p9t5jiUy716ouYSrqnGnHs26+HMyT&#10;6cu5Wo9Voqhnpu5rNB77XTTv+XPr5WoVfZ9p31Ktx30FpXW1xzEv8Jzi79X7+G+PU4KZbTl7uRrN&#10;bOscN4/9bpr3Kc54Ln32sqXRNsffvz1uCZTeD0T74lg6qHNG4zFqpHnb55jGYwLAFgYTUD5Nv2i/&#10;eplPpPRg+3emf14pLnguXrctaN6D+1j+uVcmLkju20/rMWug55PFYpuIfjh5bGBPSg+q7tvvLbNt&#10;znHffqt7kaPvD1TbTNtyYj8vtq2a92K48XJ4TNM3zjyUBYARmePmah4b83lfLtB4rFJo3v3nEhdf&#10;Bran6aSGLI9zVN7uJzQeu3SaN/rzGlyrL6TpP6AZU0V/a6OX3ipwX9P4843W56+VtrkOaD3uKynt&#10;a3sc9+JZe7HPrvamdZ9+LrbPol6afm579nI10srrxIzWY7+bptt29TKl0kbnUI9bEqX9bk47L162&#10;Rpp+xz/l5jEBYAuDCSibDnTB8ypKWetxA/PsyfgZP7xeW9D4w4lH4ga58VglU0rO+KXpm7acaG/s&#10;N7usA2Atpe06bojWHpuq266jvlq2Hxf7l/ua9yCp9XKYJpLHAGC1zDFzrdZjY75Mf87102OVQtu8&#10;MHYXXw62pXkvYAY8zlFp3TOVnMZj1yDqnWnLs4q9hyuVpp/1PnL1WKXSdtta47HfTem5s9fz7urz&#10;10rbXAe0HvfVlJ7F3TJ1e1aRo2ftTeuTkIt+pqPp7f3sZWqk7Y7Nrcd+N40/b7/6/CXTRuvJ45ZI&#10;6Rg9dkw5e5naaPy6YYmq3gsBqMNgAsql6QcJVy+D75RuZuLCPy62oj9b7XOz6HZ5ya3pl+su2l3k&#10;X/O4qKfWJ/zFOv2lHfoc2IOeS3CN40tV27vSsWvOsbfYNml6RMtYL1Ucb/uUzpFv73dNn99i+6mu&#10;fwFgb5nj5Vqtx8Z8mf6c6+yxShF1y9R3C2+/7jgyrRsFpPU4RxVtzbR/jbPHroG2e3HVd/PlYJzG&#10;X5COOXmsUmmjl94qMHEs6PEz+8bnrZW2uQ5oPe47KD1zXvP8bUqxfwCwF63btxuPUyKNXyMc4vo1&#10;1kWmbWu0HvvdMnW8u6my54naaD153FJp/Hxz9vlro43Wp8gHALCDwQSUKU4CmRMDJ4mN6SuxrC9O&#10;5HeRKNBqXsKDizKbX5Rq3gOm2H5OXrZE+vqUn7dhSvRvVckzQI6eSyKLMhftcKzZQ1fXh8dTn78U&#10;Xb0H9TVV/tVP1Lur/9V/e7UZ/RzbexXbOgC8Snds9OPlGq3Hxnwaub6ZcPZYpYi6Zeq7hbif5R5u&#10;J1q33lqPc1TR1kz71zh77Fpo3fOXKVXeC71D9FWm/+ZoPVbJNH1vN1fjsUugx+ux8XlrpXXnE9d6&#10;3HfRPsljcU1z8mUdldaNNhbzV/EcR4/367993lppuwSWxmO/k8aPV2efv3TRv5l2LOZxS6bH16dn&#10;n7c2Wv+sIKeK4ymAegwmoDxKyTB+QuhrvQxeQ1+JZXNvNH95jGdpfNSbuMA6eZnSRB2V+nHpRVPM&#10;H/sHLxpwSFqfRBYPYmL/r2LfUHqIPHjY5POVIPo0V1ez+bH+lfR1c371315N0y8YYt/gJhkAOtou&#10;CaL12Jgv+i/Tp3OcPVYpom6Z+m4lrq2quG6tjdatt9bjHFW0NdP+Nc4euxZR90x7nnX15SAv+irT&#10;f3OcPVbJor6ZNqzReOwS6PHofY3PWyulJCFv31Ktx30nzXu+s1TryzkqrUtmqep5Wab+//L5aqV1&#10;I9PmNB77nfS4XVeftwbRv5m2LOZxS6Z0fB60QZVd/7iRdq118WUAwDMGE1CWOPBnTgZ9vDAthNJD&#10;gmtmHbmTl32G8heO7dbL2YPSg6PfmfqPuSfE8Bes+Chan2AZ54k4lxR9roj6aZgo/dPne6eujtGf&#10;3sff+tvL1UhfL9Gu/turaca1kJcBgE/VO34/q/XYmC/6L9Onc5w9Vimibpn6binu84q+Xq2R1q23&#10;1uMcVbQ10/41zh67Jpq+x1mK/Xmmrq+8/6ZUd/+jdceinMZjlyJT13CoZ5eZ9i3Vesx308ioUk84&#10;1Hp/RMufT4aTxymZHry38PlqpYMem5V/R1fttUn0b6Y9i3nc0il/jXT2+Wqi/Lb5jOquCQGUbTAB&#10;5dCMF6Wq9GLnyJSyxsceul29zDP0/UFn3LAVfXMa26zSX31EXb1vxsSN2sXjAZ9I6TgTNxq5G6hH&#10;Yt4oc/J4Jena1j+uFZM8pmFim4s+Pnm5GkU7eu26+u+vFnXI9Hff1csAwCfSdkkQvzw25tP69XD2&#10;WKWIumXquzWecWxM69Zb63GOStPX93OdPXZNNP38cY2LLwffaX3CysVjlU7rjkU5jccuhfLn/rPP&#10;V7NM+5ZqPWYJtN254O7myzgarRs1p7oEBz0Yucrnq5UOemxW/njc+Hy1iLpn2rOYxy2d8uvx7PPV&#10;RMve5cz1hy8HANYaTEAZNH3RxgPVgsW66daRr7e7p9ddt4xrL2bc5D4ddy/6GpFtycXRTekG7eTx&#10;ACRKD/l/Z/afMXHjVXqSabTrfryI+p58nleK/sr0o7t4uZrp+3ns7Ql8InkMACYp/3B1jcZjYz6t&#10;Xw/FPvTV9DOKrfCsY0Nat95aj3NU2uhFnOp/iRXPl5Y8q5mjugSBV9P0/U3OXx6nBlp3LMppPHYp&#10;lD/3n32+mmXat1TrMUugdAy8Zer7jIsv50i0Ltmuuj9M0YNjl89Xq0ftW6Hx2O+UqV+o9v4i+jfT&#10;nsU8bul0sPOq5r1bWKO6YyuAcg0m4P2U/mJj7IFN/Fbthc6niHWkx8ljF59/CaUkrHvsuIAq/QVD&#10;7iJvzDXKeSwAj2ndpyxj3osKPadEvbo2RV3j3Hf2eV5BqW/Hzsvh6uVqp+E57OLzvFr0c6bv+96e&#10;4AYA76Tl192PNB4b82nlevA4JdF2L5bmIOFkI0rX096/U1qPc1Ta6EWc3nSfsiVNX2evcfLl4Ium&#10;7zFzqnw5qO3OIY3HLoXy5/4in7WslWnfUq3HLIW220bvDn0to2XPHu9+eJwaZNrxt89TK2233Tce&#10;+500PL9efZ6aRP9m+nwxj1s6ZRJUfZ6aaPkf/s9V5R8VACjTYALeS/OSxopNEsJ3I+vz6vMu0cWN&#10;C8aL/1aKqJuW3UTGvD91sIcqwDso/QXLkpuROE7FMeXksUoQ9VJ6mHHy315BwwQqF8evQx27uv72&#10;doaLz/tqyj+QL6qOAPAuM46RczUeG/Np5XrwOCXR42uDvVy9Dlgn07dTWo9xVNroRZwOcC+gdZ8d&#10;m1JlktMraP2oEyePVQNtdw5pPHYpNHwGc7gXuZn1sVTrMUsS9cvU+RlnX8YRKD2j87bOcfJYNVDm&#10;maDPUysd9Nis78nw8cz75PPUJPo30+eLedzSKdNun6cWWvfHPEtcfJkAsMZgAt5H4yNUhbjIIWms&#10;Mspc4MR69vmOoNuGo72xrXqbH4kL+bPHAvA8fY1CtnSfPHmsT9X1n/eRO9S5WdOfabh4mVfq6jd2&#10;vRSq/EtWAHiWtnvh1XhszKeV68HjlETbvVha4ur1wHKZfp3Seoyj0rxr/Uket1aavsZe6ubLQKJh&#10;ktEcrcephbY7hzQeuxRKf0Dbr+vV56ldZn0s1XrMkmi77fTu6ss4Ag239Vk8Ti2Uua73eWql7bb5&#10;xmO/k77eUYWT/16brh3e54t53NJpmGRfbUK20oAZg3Wyod++TABYYzAB7yFegh5Wt24HSRs+X820&#10;PDnl1s1/8lgA9qH0YGfqPNMXD7LPHueTRPsz/eJ+ermaad71SLh42VeaUc84Hx0qoQ8A5lDmxcZK&#10;jcfGfFq5HjxOSTTvumgPV68Llsn06ZTWYxyVPvRF3CNamQwwgWeZRutHnbh4rFpou3NI47FLovRZ&#10;rbgGiOcp1Y9E6DLrY6nWY5Ym6pip91rVJjmM0bpzZ7V9kWlvtW1x+pBjc+2ifzN9vpjHLZ2G71Wr&#10;HclW48+wt3Ly5QLAUoMJeA99Hz415+JlUA8d7Hvcd3ExMmPb7YsLpIvHAfA6Sg8Fluy3bZTxOEen&#10;4c1pTuvlaqdlN7IXL/9KSuegsXUUv528HAAcmbZ72dV4bMynlevB45RE271YWuNQifqvlunPKa3H&#10;OCp96Iu4RzTvHmipqy/n02ldgt7N49RE251DGo+N18msj6Vaj1kaDUe4edbZl1E7rbvObT1OLTQ8&#10;Zh9mZB9xbK5C9G+mzxfzuDVQevb7U29+Bv2Mrg2D9bED7pkBPG0wAa+n6Rf4HPArp8xNp89TEy1P&#10;GIu/tDt7HADv0+3HceM598VA+0n7cdde74O+6LdD/QWxlh3X7y4e55X+Wf4fGt+GIxHuUOsJAMZo&#10;+vw1V+OxMZ9WrgePUxJt92JprYvXCfNk+nJK6zGOSh/8Iu4RrbsnmML1eI/WnSMaj1MTbXcOaTw2&#10;XiezPpZqPWaJlL6U4XVfq9oRch7Rsj84vGs9Tk2i/l074vnTYUa313bHZkYX3ZG4Xq2aMoOK7OTm&#10;ywaApQYT8Foa/sWCu3qZd1O6oOw7zMXyXpTJKvd5atC14+ptGRHznjwOgHIo/VV5/OXOLbMP57Q6&#10;eAKZ5t3Qnb1czTT/2B6JwD7t4vFeSdMPuv70MgBwVFr3Mjqn8diYTyvXg8cpiabPt69w8XphWqYf&#10;p7Qe46jEi7gBpT/MGLTxSRdfzqdS5vngTCePVRNtdw5pPDZeJ7M+lmo9Zok075nQXK3Hr12mjXPc&#10;PA7eT9sdm88eG9sR16tV0/x3LmN/GD3X2ZcPAEsMJuB1lBmFyly9zDsoJRVclH9Z3Nd28/GXhBnW&#10;V3/57yXTsoSxuMCJi1m2A6AySsfwuTczccw/e4zadX3gbXWH+otRzT++X7r5c33072/v8qBOfVcv&#10;AwBHpJUJSxmNx8Z8WrkePE5JtN2LpWcxosFCmT6c0nqMoxIv4rK0bjSZMfwhR0fpj7a8f6b89ji1&#10;0XbnkMZj43Uy62Op1mOWSBsn0Hr82nn75vI4eD9td2w+e2xsR1yvVkvz97HbgnnHXL0OALDEYAJe&#10;QxV8WimWr2WfMbv7N3HI432yri/7fdT6PCUSCWPAR1K6UWkz+3lOzHf2GDXS9Lk5HOqlh+Yf4y9W&#10;7jI1z6tp+kFK42UA4Gg0/cc+czUeG/Np/nXUNx6nJFr2IHvqeuoZEZtRzxfI9OGU1mMclaavH2fx&#10;uLVT/lr/WSdfzifS/D/U6qs+YVbLziFjGo+N18msj6Vaj1kqrdtXHzl5/Jpl2jeLx8H7abtj89lj&#10;YzvierVamv/c/d8/Utfz5564V+b9LIDVBhOwvzhwdwdwP6jflZA0FheNz56koh0nj/2JNLwIb3ye&#10;kugradDXaU5sJxePAaB+Wp5AVu1LPKXj3pzzXrVtdJp/83rxsl35y9x5X0XTbbp4GQA4Es2/hp/S&#10;eGzMp/nXT994nJJoeE87JrbDeB7g07dC8tgCmf6b0nqMo9JGx0yPWztNP7dc41CjNq+hdaMY3TxO&#10;jbTsHDKm8dh4ncz6WKr1mKXS9LOFJc4ev1bRlkz75jp7PLzXk+uz7+yxsR1xvVotzb+e/vfeVtt8&#10;Kvni9QCAuQYTsC+lhy9jD1Df/gBU25yc7t7enhJo2KdF9omWjTJ3ExchwEfQsgSyqypLGtb0ufnu&#10;p5etVbeevH05Fy9rcS5Ly+xN49sq1yUADk0bPVQWL2afovFz0UMepyRa9mIptsO511drcU6fKdN3&#10;U1qPcVTa6JjpcY9A8+8X5rr5Mj6Nhs8G5zjSPai3bY3G4+J1MutjqdZjlkr5Zx1rXTx+rbTsetBd&#10;PB7e68n12Xf22NiOuF6tkuafR269Mn9kfl/qT68LAMw1mIB9afrBy9sefCo92G0zdXrWxz/Q1fdR&#10;bG7+ewmULmT69Xwk5rl4eQDHp2UJZPFQ/K2jZzqlz3c1Nu2keS81W49XK01fi9xdvGxOzLe27B40&#10;/aI6rkuK2jYBYCva6KGyeDH7FM2/XvrG45REy14sNV2ZOCfHedd/30qc7zmnT9DyddB6jKPSRsdM&#10;j3sE2ubFlfvhy/kkWr4vhsMc4zJtW6PxuHidzPpYqvWYpVJ6VuT1X6vx+LXSsutBd/V4eK8n12ff&#10;2WNjO+J6tUpK7yEG6yHjl5Ube6Y918nrAwBzDCZgP5o+wV+8zKto+iXrsz72ga6GL9QvPs87Kd0g&#10;3DLrzMUDrouXB/B5uuNGmzlOuDhuNF7+XaIuXb3imPdTKbltzsP7mOfk8WqkjZPGenH9XLc4xpaU&#10;HvKOrduPvS4BcGyavuecq/HYmE/rRpX52+OURMteLDW9cpF8MnZOfhbn9Amad93e13qMo9JGx0yP&#10;exTa/jnh1ZfxKf5p+49Mf0y5epyaZdq3RuNx8TqZ9bFU6zFLpu2uXxqPXSuld0jevrn+8nh4Ly27&#10;vh9z9tjYjrherY6WJR9/G3RF6Z2Fz7PUt2Q0AJhrMAH7UP6FahEHcj1OGvvd1fuUKRMXlfEw/JYp&#10;98jV4xydhn9h3fo876J08dJm1pOL+sfFKQ/jAXyj+YmnMU8Rf12udPO19OFf43FqpJ2Sxibir4q1&#10;BU2/qL56GQConTZ6qKyDnPveJfov06eTPE5JtOzFUmNlp87Jz4rnGdyvPqB59/19rcc4Kq3cV53H&#10;PQpNP8tc4yP3Vc0fdaLv7HFqlmnfGo3Hxetk1sdSrccsWdQ304Y1Go9ds0z7lrh4PLyPll3fjzl7&#10;bGxHXK9WR/OTv26ZsqfMfEuRqAtglcEEbE/TD0mvXuZVlE8ai5uik8/7iNKDJI/xyNnLlyTarY0+&#10;rxYxMv3yLXv8Hbp6RRt93bjYZuOi9Om+AHBsSueBW+Y44uL8UsJxMM7Lfnx+5Obla6R8UlfOxcsu&#10;8WA5T8V8Riw7U5++xssAQM3iuJY51q3ReGzMF/2X6dNJHqckWvZiqcmUnzonP6v1ZSKJvsn015jW&#10;YxyVVu6rzuMehYZ/DLmFiy/n6LRuhJ4/PU7tMm1co/G4eJ3M+liq9ZglU/75xhqNx65Zpn1LtB4P&#10;76Nl1/djzh4b2xHXq9XR/PcOVy+7sPyYIv6IH0BdBhOwLU0/ZIkTwFsSc7q69U9AUc+LzzeX5o3i&#10;cvNypenq2fr0JTTs23Dx+V5N89ZRiBvjk5cHgDELjzFvOff1ad6N99nL1abrb2+Xi/X29A2l0vnv&#10;lon/zpFVp9bz0+0GgFLMOObN1XhszBf9l+nTSR6nJFr2Yqnx8l2MS2beLV19mfi339tMX41pPcZR&#10;aeW+6jzukWjevcQSh0uImqJ1x76Lx6ldpo1rNB4Xr5NZH0u1HrNk2ugcoYNtt5r33G/M2WPiPWJd&#10;ZNbPGmePje1oo2ORx8U+lP5gfdD/D2SfSWvdtaP77XEBYMpgAralYfJQX1xkv+XFeSzX6hZ1eXoU&#10;mIgx0eaQPRmWQl+jcV39tzke9MGqWFtRugnwOuW0ImEMwBOUzi9zbmjjvPPTy7+a8sfsu+pfamje&#10;i55NrgHu9PjBU5xjzj7/K2i8HzZtPwC8k+adg+doPDbmi/7L9Okkj1MSPT6/5zRevhdnVd8scPVl&#10;fjqROPaQNtoePe6RaNnLr7lOvpwj0+P7zUfi/uQtz4v3lGnnGo3Hxetk1sdSrccs2T/1/ZFpwxpF&#10;vwtZSsuvK1zrMfEeWnZ9P+bssbEdcb1aFc372lP4y8v2YsT7FZ9/jcNdTwLY12ACtqPxl5ThbS8p&#10;9f0Cf9MXpnEy+sfvTHvvis507uoffRJ1jXU46+TalctdxF193lfp6jS1HYabuMAHsCGlT//OOf7E&#10;Q/Szl3815W/qGp+vJprX/5teA9zp8YPEm8/7ChomzLv4bdb5HgBKpvz9yBqNx8Z80X+ZPp3kcUqi&#10;ZS+Wrl7eYs25RnnG6PI/jR5flz3Seoyj0sp91Xnco9H4dfQav3wZR6V0X+ztn3LI/sm0c43G4+J1&#10;MutjqdZjlkzLrn3GnD12zTT+3meut/8hKdjGayGuV6ui/Jc4cq5e1uJwrAXwcoMJ2Iamh5K8eJlX&#10;0fAh7dnn2UJmOX0nn78k+v4XRXGij/WZfaEcbVFKOLgnm/Vdff5X0bxPxsXvXDxglm6bum87JFlg&#10;Fs0f8TDOGW/dppSO9f3jZrUP7Lv+9D520dbNk8aC8g81Wr3x/B/L7trs9borOrEdAOZ4cPxdo/HY&#10;mC/6L9OnkzxOSbTsxVLr5Z3mXas84+LL/FQicewhrdxXncc9Gk0/41zq5ss4KuX/QGnKyeMcQaad&#10;azQeF6+TWR9LtR6zZFp27TPm7LFrpm3OnfFs5uSx8VpiG6+Cttnn/va42J6WjVT5w8tbrC2uv28e&#10;FwDGDCbgeZoexv1tL6Jj2VaXXZOG9Phh8MXnLY3yGd2tUh/GxVr8/y0zz1vbqPHPrvVFO96apIF6&#10;KH8jefX5gEc0TMrKid8vXvaV9P0Yulti1Z70+Nzrfb1b2/Ti6425os2ZvuhrvAwA1CSOY5lj2xqN&#10;x8Z80X+ZPp3kcUqi/P3AI62Xd5oeDXQLF1/uJxKJYw9p5b7qPO7R6PvI/FsZfVl2FBp/bpjTeoyj&#10;yLR1jcbj4nUy62Op1mOWTBt9Kszj1k7LrgnH/Omx8Vrabl2ePTa2I65Xq6F5z+TDX17WaaNzkHZ8&#10;/g/geAYT8BxNP0xpvcyraJihvPvIGl1/5B4G777sZ3V1H1uXj9z0hpNxV19/UZ/TvqN+qJvy+3E4&#10;+bzAI1p2nDp5+Vfp6vm7q0ucB6o5ZmreDequbdL3kb12XdYaGl4PuY94iQXgmLTRQ2XxYvYp0X+Z&#10;Pp3kcUqiZS+WWi+fo8fPC7Z08eV+GpE49pBW7qvO4x6R5t1nLHH1ZRyNlo06cXfxOEeRaesajcfF&#10;62TWx1Ktxyxdpg1LTSYH1EbbJTOEq8fH62jZ9f2Ys8fGdsT1ahW07H3y1cvnxHyZskvNWhYAhMEE&#10;PEfjD+RuetMIT8q/JH3Ji1zlPw1VxU2Tlj/kiYu4l69jpYv82L68Pn2xDi5eFpgS201me7prfX5g&#10;itKoT2Pny7vGy76Svj7PGsfPs/9eGs27mdw9kUtf6zZeBO+6rLUm+mr3PgKAvWijh8p68zm4dtF/&#10;mT6d5HFKomUvllov/4iWPWBf66OTwjXvuruv9RhHpZX7qvO4R6TpkXvXePnzs1fS+D1Hzs1jHEmm&#10;vWs0Hhevk1kfS7Ues3SZNizVeswj0LaJ/z89Pl5Dy67vx5w9NrYjrleroPF3aG7W/WnMlym7VNxr&#10;H/qaG8B2BhOwnsZHUXnbS0g9PmG97KI8lpVZfhUnK8170BPznLzs3qIPZ9Yvts0q+hvl0XRS4tnL&#10;AHNo3ucr35p8FMvW1z7wtnpM0bxzQdj13B/xu+XEeiv6vNPV0fvnrvj6A0CONnqoLF7MPiX6L9On&#10;kzxOSbTsxVLr5ccoXW9NXRM+423PY0ogEsce0sp91Xnco9L49fMaF1/GUWjdiDyNxzmSTHvXaDwu&#10;XiezPpZqPWbpMm1Y6pfHPAJtdP7sufgysD8tu74fc/bY2I422t88Lralr6+XTPnLy46J+TMxlrp4&#10;XADIGUzAOprO/L14mVeI5Wbq0td4mb1omHxy9nlKpMefz4gT9lVvSBgLStvc1EVD1PtjH5DjeZp3&#10;Y9J6OWAupWPsr8x25Rov+ypdHc/BfyuB5ieNhTgv7JYQpXTMaHx6iaIfNH4evXoZAChddxz249ka&#10;jcfGfNF/mT6d5HFKomUvllovP0Ukj+1Gy64VQ+sxjkor91XncY9K088Yl/rTl3EUWtdXJ49zJJn2&#10;rtF4XLxOZn0s1XrM0mXasNQPj3kE2mcUyosvB/vSsuv7MWePje2I69XiKX11a9DnD1y9/JiYPxNj&#10;qdbjAkDOYAKWU/5TjH1v+csSzX9IcfWye8jU5+LzlErpZui30l/qxoXa2276lF50R118PfbF9rjr&#10;qDI4vm5bGzu2Vbk/o0xKDysiqcm3rb74/SNf+D2idTeP0Y+7JY/VJLanTP/0cS4FUBVt9FBZvJh9&#10;SvRfpk8neZySaNmLpdbLz6HhM4OtfWTymJZvj63HOKoVfZPlcY9Ky54RzHXy5RyBpu9t3dVjHE2m&#10;zWs0Hhevk1kfS7Ues3SZNix18phHoeEgAVu4+HKwHy27vh9z9tjYjrheLZ7yX9x6ZNG7ZW23n548&#10;NgC4wQQso8ejUd21XuYVtPyB69Vj7EHfHzA1/jvGad4oY7/FRQA2EPtoZvsKuWPezcsDa4xsd32N&#10;l/tEmpc0FueMOHf4vLEff9yL0xxN39zTTwCqoXnn0Tkaj435ov8yfTrJ45REyx5Yt15+Li1/lrHU&#10;TR+WQK/l22PrMY5qRd9kedwj0/C+4llv+WPbPWnZqBN3Z49zNJk2r9F4XLxOZn0s1XrM0mXasMRh&#10;R1UMmn6WstbFl4V9aNn1/Zizx8Z2xPVq8bQgkdbLzrEk/ojDXXMD2N5gApbR+AOTeFn78geSWv+g&#10;9eqxthbL6C2v8d9LofSQZ1Hm9540f5SxYuqMunXbXC5JMfbhc2Z6uHgcYA2lY3Cb2cb6PjrxSePX&#10;H3exD/+vjzJlvv3+yTJ903fTG67nAGANbfRQWQXfq9Ug+i/Tp5M8Tkn0+B4g5+bll9B+LyLv4jry&#10;Y87tWr49th7jqFb0TZbHPTJNj9i71M2XUbt/2vQr084xN49xRJl2r9F4XLxOZn0s1XrMkmnZtU/O&#10;oV/S6/Gz4y1cfHnYnp7fxu/OHhvbEderRdOya+PfXn4OLb+2zLl5XABwgwmYT9MJWmcvs7deneKi&#10;PS4oTkonrmumfjlXj7klfX8A3PjvJej6K/pv1Ul8a0oX8LfMuur7rQ968I39KX8xGvvFv9tZt835&#10;7zePAzxD6Zwx9RCq8XJHp3nn9Oi3QVJYpmx2vk+j6RFki7gmAIAp/5+9uy2zVNe2APxjGDgSkLAl&#10;IKElIKElREJLQEJJQEJLWBLaQd87C6imBjOBhAQCa/54n7MPhJkPIISQVY1Mk8p4w+drTtJ+Sptu&#10;4jg1QeSHJT4+FtZjltzkuf8W79CIvx4HjvFUCW2j4rhPh+05qliP+hEk4tvnJ8d4IqXeKRzHNedR&#10;zkesgWPWDJFjH8Xj51pQdrz2Fn3jlXD8Gp+1HNvkAxuvVg36dzSfjo/fA3GL00IeNeY2xuS32mD2&#10;wb/FRdzxzk4f2OLfn0KXCdDVi4k8FDbKPCs2gYrvg1HH+6+GceGdtFGxNoiB7UGHlNUe9iYr+P9Z&#10;BReTxpgcpmttUK61Jdnf8LFPhH2TcsHFYEqMYPp3IW0wtQW35+z0sZ0xxsRCpkll2JjuEGk/pU03&#10;cZyaIPLDEh+fAusxS26/Oc8nQvz1OHCMp0poGxXHfTrk/6uAPedxVxjnXrl+IfL+cfn84xmUuqdw&#10;HNecRzkfsQaOWTNEjn3Ii+M9Efzzw7n0nKfJB8eu8aWWY5t8YOPVqiE8l8ySx3yI/2GC5oPjGmPM&#10;0mqD2YZK/yoFxombDykf71ukkY+iex4wRRZO4fsEiuP9V5G64t8iLXnQN5zmTBjPU+gaE8FzbUwq&#10;6B9oVpOZe9MZkwO2//qY7Ov4uKeQ+wrbz4W5HTYXgWG9GG/XcU+H7b8m+/ZtZIypGzJNKqOid7U7&#10;kvZT2nQTx6kJIj8s8fGpsB6z5NZznk+D+Otx4BhPldA2Ko77dBjfTVbtcNAj5hGg/3X2kJ5jPJVS&#10;9xSO45rzKOcj1sAxa4Zjz4hfHO+ppK5K/XOybyCFIHJ8H9BybJMPjvVFXziuOQ5xPxg4tG4A+X64&#10;Yf2pMcZrtcFsQ3gw/Kq945XyYd/HZ0mTtS7QBznysXqYSNtKGiEDV9FwnFwk9pSXlGEuy6UfhbFv&#10;ccQPPs6YHKZ7gq854Y6kNSaH6ZqTZwVfc0uPm1CS+mDfc3v3M8wTc/fxTwZ9UezsJW3HxxhjTC2g&#10;v2+lcBzb7Cftp7TpJo5TE0R+WOLjU0Efs+TWc75PgvjrceAYT5XQNiqO+w4QHjOn6DiPu0Hagrq3&#10;ef9S6p7CcVxzHuV8xBo4Zs0Q/ga0peF4T4Wx7wt9y8hBxoIN522OQeT4PqDl2CYf2Hi1WogbD3d8&#10;fAz4v8XF+smxjTFmttpgwrC9gvgWL/zYP/kqabJ9IN2ZZ4gcP0zk5U0GTaLDv4Vms4by/m/aLmnl&#10;WC6LvOBcdv4wnpMPKhOT/dnOhzEM+mBX7g31uotNb0wO2H5hfuHC/jwnuZewfl5pop9hntjRcZ7G&#10;0y5LH3yMMcbUAtvPyL0cxzb7SfspbbqJ49QEkR+W+PgjsP1szqHnfJ8C8dfjwDGeKqFtVBz3HSCy&#10;T9jhN+dxN4j/SxADx3gypf4pHMc151HOR6yBY9ZMyqvUYY+BYz0d4vu/FG8/X5Ub8j3LW45t8oGN&#10;V6uE+B8MHP5ehjzvxC+Oa4wxs9UG44dxRa8MULmjnd1qpS7GB9ueFyB5GB0elCPfQLSES188MLbN&#10;SynXsny3ur7M/cD/qwXHaY8cY0wOGBcDb70s3brfxP6PpMnPsCkPbWxz67Y7StrT0y6zjo8xxpga&#10;INOkMmwsd4i0n9KmmzhOTRD5Ps/HH4XtZ3MOjvN9AqmXUteQgWM8VULbqDjuu0B4HitFw3ncCfa9&#10;uy11HOPJlPqncBzXnEc5H7EGjlkzpI87Oo71DuT8Km1RQsd5mzSIHN8HtBzb5AMbr1YJ4x8oWbWz&#10;R5YfISPfIt2k7wjGmOdbbTB+CE8AZOn4rwD9Lwax5I/SUx7yYfqlxK3Bobodhe2Bn1x3l5XPvA/o&#10;fYHcH8FfQ6QeZ8xRco1h+58O+LjjtTjVLTTuWN5rh54RcvwUh2MPGJ9RouHjng7hCYDD7W6MMSVM&#10;fTb3WSkcxzb7SfspbbqJ49QEkR+W+Pgc4B+z5NRxvneH+Otx4BhPldA2Ko77LpDv49XsF+dxFxj7&#10;J65PyB+O8XRKG6RwHNecRzkfsQaOWSv4fyi75cWx3sXUZqXHabOe8zfxEDm+D2g5tskHNl6tEuIW&#10;y3Z8fAqkP5tYz7GNMUasNhgdwg/nF274UXpJHhRKvVjyR9Kd8a+QXKejsO8vvt120szcC/yDTsdp&#10;2ZFjjckB4z8jHZqcuqyvT4ETF43NEP7oky2fu0F4/PKb0xtjzNUQfm+N4Ti22U/aT2nTTRynJoj8&#10;sMTH54L4xRkpOs73zhB/PQ4c46kS2kbFcd8F4v+Jni0vzuMuEH5v0DiO8XRKG6RwHNecRzkfsQaO&#10;WSuM80xc/j06jvVOEJ5byk3mzW79Te5qiBzfB7Qc2+QDG69WB/7vYT7Z+iqMP5Ln+LFkrj9bmYwx&#10;z7HaYNawPYBq+Zg7wr5JjuiPx0rc1xSHY59NyhFVl1wk3yl/LtNM2qfl44wpBev7dL4Odw0gPce/&#10;OJ0xpci1iu3FuD/5uNpg/1/SiH4eb/HkKxNxDad9F9hexGcLvI0xVUGmSWXYh9lDpP2UNt3EcWqC&#10;7XkRtus9IgXCfxU0l47zvSvEn7uBYzwVEu9VxnHfCfS5gCN+cB53AP1dKqThGE+ntEEKx3FrgrG/&#10;lX6l5X1PoJyPWAPHrBXS+rYXx3lHyLOoYa/sc2PvBPFjRJ+WY5t8YOPV6iBukewHH38E8r0Ldxzb&#10;GGNWG8x3GD8YvpROdeb4mDvDvpei3QNyJV5H++UDuQxQ5UErA6BhwnnmJi8wxSayQ7A9qJD6X1I2&#10;857kelOuQ+E4rQ/8v7LoOK0xJcl1q1yHS1f2/8F8MT4P93xw2P0cjoH189cWRf39GqvwOVhq+Rhj&#10;jLkKtp+DezmObfaT9lPadBPHqQniPyy1HCMn5Jsw9yky3roC4s/dwDGeCon3KuO47wTx19eWnvOo&#10;HeL7o6wfEO9CaYcUjuPWAuvr4BHPkCXlfMQaOGatEP4e5HPLha+5Yft7Wgkdl8NsQ75neMuxTT6w&#10;8Wp1ENfHdXz8EfB/y4s1cGxjjFltMN8h/AuJgdM/AbYXNgmZRO34WIrT0zHB9BqMg1chgyMh52NA&#10;3IN5ScrUcj5nwPhA5zZhjo8zpjS57pRrUe7x4CIX5rm+X5zOmNKwvQDrNy6YxMW/BZZO2afdh5pi&#10;HzGn2HM+He9/ZwiPjaL7S2OMKQX7nydbHMc2+0n7KW26iePUBPEfllqOkRvCz+ccio27zoT4czdw&#10;jKdC4r3KOO67Qfocnc+txtYIzx1r3nJxidIOKRzHrQHWi8aqLesRSh1jDRyzRtj+8Zhm4DjvbGrD&#10;0LxcCT1u9vy4GuLHiD4txzb5wMarVUH8M6LhGEchfuzp03BsY8x7W20w/yD8b9nLwLfhY54C+guv&#10;plOO/R/W/6zTKl0OU14ywBVSZhlEMdne8rFnwrhYgNtkSa6nlo+7I6krbzP1wngPaS/yjtNukXOv&#10;xCl2/5ty5LrgbXczXduDcj0u+92OjysN/17s5H9bKQP2f2iRMhf5eIl/kxDF8rg7hK+nt/yrAcaY&#10;+iz686Mcxzb7SfspbbqJ49QE8R+WWo5RAvQfr+R0+7ER4s/dwDGeCon3KuO47wb5F3F2nEet4J8H&#10;8XlxjHehtEUKx3GvBv/3A8dp706pY6yBY9bo/8v5Syn7lluPFUqA/94oSb6/NFwWo0P8GNGn5dgm&#10;H9h4tSqIe//8zcfngHz9q+PYxpj3ttpgRhhf/LXFFLPH/zoMCYvHpF2wbrev/e8I23/5ZsAzFmnI&#10;9fKa6tTzflOn6bzxNSnXa9I1KedeiTdwOlMn/HvpkGvApV4HNZnqwdfk0i8+pjTo98mWYh8t8e+8&#10;Sx9eJI8ngH+h7azjY4wx5mzYfu7t5Ti22U/aT2nTTRynJoj/sNRyjFKQNraKIc//hvO9C8Sfu4Fj&#10;PBUS71XGcd8N8v2TObMiH9lKQPw19JNjvAulLVI4jnsFjNe8vEeHnj8tH3d3Sh1jDRyzRtj/477Z&#10;6fNKdwF93rk0Gbe1XBazJu2ktF+KlmObfBA/1lBxXJMG4blhVmzcF1kOnxfHNca8t9UGM0L4r0r0&#10;nP6psH9w/wG9zTqO+U6w/avLR7xYSj2UutnigxuAPhmSfF3KeVfi2fVwE1j/ZUS5Pp6weKxF+GVK&#10;nmGn1hPhCWbND46RC8bzLM/wU9vgjuQ8KOdmduuPysaYZ0CmSWVU8mH2rqT9lDbdxHFqgvgPSy3H&#10;KAn6fEROMk6+5VgJ8edu4BhPhcR7lXHcd4T495stDedRI+hzKiG37EdyUNoiheO4Gnz/FyqOkHld&#10;N+kxPmteWJdL03C57k6pY6yBY9YG4Xd+jVwPb3tf74H8z4e9HJfFfIexn+N2S9FybJMPbLxaDcQ/&#10;IxqOkQvy9a3FvjkYY+5ntcF8drihxT5v9zKAcfFY6IO7T8ex3oVcIwg/uKU9H/FAhv8Fo9hqepNH&#10;4Nw1nDYG9I82PaczdYH/V+I9p70jua6xXhi3JPtOXeAobauUQ+P42JzOrvfdQV8sPRs4vTHGnEme&#10;GUrflMJxbLOftJ/Spps4Tk3gf3fwaTlGSRjHsqGxXg63XDyG+HPnOMZTSV2V+kfjuO8I8dfZluQf&#10;tJ0F8XXuOcY7Udrjyf5w/Z9AqWesgWPWRsqolDuk5RhmDfvnv3KTfG83djsL4p9jPi3HNvnAxqvV&#10;wPjj81Xbevzm43NC/CI2n55jG2Pe12rDu8P2P1HZ8jHvAONfEQq1C+s4xrvA9oT16YsTSpF6wH9d&#10;fHB6Uxc5R8p56zldLPgHrfaiXrHAeRMdp78juQYRnqyS/qzl40qStlXKsfTiY8y1MF5HL+VczWzh&#10;tDHmMsg0qYw3WjhSgrSf0qabOE5NEP9hqeUYpWH7XTwHiX+r9xrEnzvHMZ5K6qrUPxrHfVcIj5Fj&#10;vTh+bRB+t9Q8Yi4wldIeTzZw/Z9AqWesgWPWBPa8LArxfWYutxu7nQXx17xPy7FNPrDxahXg/9G9&#10;T/H5YeQbe1sfaYz5tNrw7hD+VYnj9O8E4UVCS0VXUtdsRxvJQp1HPIR31PXFx5h4cr1IW2J8yZX+&#10;qeU0KTAukuVzJlpOm2IqM8fOMljG2CZyL839dctpTDxsv4R2fMxdybWo1O+yukp+Shlm1f/S/h3B&#10;/8/yCnk2NnyMMcacAdvP870cxzb7SfspbbqJ49QE8R+WWo5xBozvCqH31BwGzrdmiD93jmM8ldRV&#10;qX80jvuusP2eFesH51ELxH88fNu50pnSJk/2yPd4pZ6xBo5ZEymfUmaft7+nU+C6xWMyNnzrxbsa&#10;xI8RfVqObfKBjVergPD8vabhGLkh/K9ixMjy3c4Yc3+rDe8M4QewvQz8/WyjrcVCs56PfTps/5Oe&#10;jo+5K4wvFaG6zh6xSO5K0P8qmON0saBP6Gbr50rFh94H2SKNDLBvguwxk5/Y7sd6PqYk+F8+Had9&#10;qumcLDWcpiZybpTzNTvc3xljTIqNvimG49hmP2k/pU03cZyaIP7DUssxzgL9nSG3nvOtFeLPneMY&#10;TyV1VeofjeO+K8QvptrScx61gP/9zafjGO9GaZMnc1z/J1DqGWvgmLVA3D1t85AH4NrFYx2X550h&#10;fozo03Jskw9svFoFxP1l61PmhRH+YXOMU8prjKnfasO7wnYHa79ImExttWcStudjnwr6IpnZo15K&#10;NurKWj7exFHadDbgwMI86APdjtOlkrIp8UVyX4rwtWe/ijgI+/p1cejaqwnGv7yn3QuX1BX6r4Re&#10;nO7uME5MOYwLY0PtP5NrU86FHPOD411po/yO0xtjTGlTX8n9UQrHsc1+0n5Km27iODVB/IclxzHO&#10;hP3zFkf0nG+NcLNzdyapq1L/aBz3nSH/goDT3sdiIPwewP7w8e9IaZcna7n+T6DUM9bAMWuA+L9W&#10;WtW8xB0h/7MiRsfleVeIHyP6tBzb5AMbr14O/n+9x+e0b1XQ/+WfFMnf7Ywxz7Ha8K4QfuF3nL4U&#10;jC8q1XfQ2P7YPpOPwlVO8uSC8IuOPLSrP597yHmczifXMcRxHLMftl/ekq4v+Ae6We9V6PeG43Rb&#10;pFzYvvai45p/4L8mfOTaaznOHWH7+pJnXdZ7IwT6fXPay2Yp/1+HH1PdYiZjQ+ScXT5ZC/vhgTGm&#10;Msg0qQwbWx0i7ae06SaOUxNsv5swxzHOllDmFD3nWxvEj/Udx3gqqatS/2gc950h/33XcR5Xw/Y7&#10;APvFMd6R0i5P1nL9n0CpZ6yBY9ZAyqWU1ef28zO1gD7/dZaey/OOkO+Z3XJskw9svHo5xJ+DhmOU&#10;Av2H6Cl6jm2MeT+rDe8I4U5/4PQlYfyweotOGuPHdvmgzm3GTv3ofpap/tUsNigJ40tE6GO/1LVT&#10;tn9wLLMf/vUHWzo+NgT6X+7qOd1R0Mv/m9OFYJyQ3dPPDHys2Q/6uZL+TbuvlxzHuiuEX7Kk/ztt&#10;ARDWk2en5p8Lxo+Ubio/t2kuL0T2gblB71NnUX2eMcYchfC7bQzHsc1+0n5Km27iODVB/IclxzGu&#10;gO3xbA7Vf0RWyhzi+Pinkroq9Y/Gcd8d8v3lA1HdeBrr97UtDcd4R0q7PBbX/Sm4ngkGjnk1xN3P&#10;PR9vjsE54zSfnsvzbhA/vvdpObbJBzZevRzixranjl0R/yMhH5m/f8T3bGNMutWGd4OxU/V90JTt&#10;DR9TEr6/rNxh8vF/2LeoQ9I85qGzo95yHm9f36meocUUn3Wd0moDlBfHNPsh7qVg9zUHfcFjx+ly&#10;UPL5y2l8pEzw989s4OPNftCvNTftk/PA+5akL7zdoibNRl3lWmz5mBKgP2Nesp3T1mgqv/RJ3IYl&#10;Sfv84LKcBeFfKFc/njPGPAf0Z3oKx7HNftJ+Sptu4jg1QfyHJccxroLwGC+XjvOtiVLeEMfHP5XU&#10;Val/NI777hD+YUWKhvO4EvbPU4gPPv5dKW3zWFz3p+B6Jhg45pUQN29x6kKAd4Jzxmk+PZfnnSB+&#10;fO/TcmyTD2y8einE3yeOY5SG9XeEVB3HNsa8l9WGd4OKPvRB/1PnPaerDfQP3BpJc4uP3iEYz9NL&#10;qd/M8TF3hHFAFKqn+HaPQJ88azi22Qfbi/bYrgU8Uzo+tsi9Cb2PbTkdQ9zkzSeOYfbDxnnCdr8n&#10;HMe9o6muWl826/iYEqA/W6t/jmKczAi1315yTTJuD80HLmgjVPZDBGPM+0KmSWU85Ll+FWk/pU03&#10;cZya4AYT5iFSHqWMuXWcby2UsoY4Pv6ppK5K/aNx3HeH8V1m1U4H/OI8roL4BQ6X/bilNkrbpJB3&#10;QrlvNfIuOGzwvbPl9OK6P4VS11gvjnkVxM07Vj8Xc3fYnosrqefyvAvEj+99Wo5t8oGNVy+FuOeF&#10;2Pw+lxvy/Whj4NjGmPey2vBOEO5MB05fmuSplENU/3Ii5QuUn+ty+oMzFyk7wi8xHR9zR9gejL6g&#10;vBBAvwZskiyRrz0RXjwh12ewzZVj/nKaXKAPrFtOt0jfYEf9PGmq7idrprTlqj3l/0P/a3VLcs02&#10;HP9usL1Q7tui2VJwo8Vj2L53t8i11WHHGAHjxNZP+POTfqLl40qbysRlmQ2c3hhjSsD2OH4vx7HN&#10;ftJ+Sptu4jg1QfyHJccxrgb93SS34LvYVZRyhjg+/qmkrkr9o3Fck/1+e3H8q0Cfp/F58fHvTGmf&#10;FI7j5oDxfVaeczN5t5P+Qa5j33unz8Dxn0Kpa4pT5lN8MM73xJxTmV+obg7miRLOTU49l+cdIH58&#10;79NybJMPbLx6KYS/B7MXH38G6P8aVKqG4xtj3sdqw7uQzg/hDr/hY0rCuBCCy7AkZd38mHo17JsY&#10;ukVdGMZz5LtmLvlInZucF2y/oH3A88IMfRD7i9OZfaAsXFns+8X79ra7FheF+jzo11PL6aa0Lfz3&#10;mJBYzZR2UParcU0Y9L92+ZvTLdL/RPg8yb5LJwJzgL5oa6nnY0rwlEP+v9oPXwFx/6ws10OOTa4L&#10;xuu3V2KLjtOXBr1vmt3+vjDG1A/6eDyF49hmP2k/pU03cZyaIP7DkuMYNYB/3JCLjImqm+9Qyhni&#10;+Pinkroq9Y/GcU1Sn7Hl8kWZiP8oZ+P/BaV9UjiOewaM517mQl5KmdjAxz+FUtdU8iw+9VmJcW4l&#10;ts+v8pn+ZNN5GpRzcYaey/N0yPesbjm2yQfxfZeK45ptiP9Ls95vcqUhX995WR2MMddbbXgXCHei&#10;jtOXhHFArH1wlQ+qUs7lB+OOj68N9k3E3urFS9pdqcMt6+KDfYtBOj6OYrTKcQOnM/sobfmX9v+Y&#10;zssq3dz2UBZkQP+rUY7THQXPpCqnm9I6Tkd6Sv9LSXP5RPIdQf8rST2no2P+w3oxE5PrbHX93YmU&#10;f6oH121XO+UCfbG7tP/l7Qv9XtwifVPLsY6A/5rsOW1JUzm4DDM5h5efM2PMs2F7TLWX49hmP2k/&#10;pU03cZyaQH/XC3EcoxYIj+9ykGd+VXMEShlDHB//VFJXpf7ROK4ZYd8im716jn82xL/72Nh/QWmf&#10;FI7jnk3KoJRraeBjnkKp61HyvJRn8k+M44zs9wzGudNeyXtLdc/yd4L4/jaXnsvyZIgf3/u0HNvk&#10;g+3nzi4c12xD/HvjZc8NhL9hx3hxbGPM+1hteAcI/3Wv35y+NKwfPvJi0lEaGcQN0/7sL1G5Yd8L&#10;2aqeNZIyKmWf/Uahv9R0FmwvjBBy7TV8LJti8bF/OZ3ZJu3N7SjnQUn3H/TFErOXpKFjtGta7ses&#10;fQv0fuBbHyt5Inz9qf0E9Bcmx+nMNujnqeN0Gs95WFpdf3fkaaOZ7Mt672ikHbFePLarfadjO95+&#10;1FR3bo8QKe8PjpMT9Guy53Qlecow++D0xhiT00YfFMNxbLOftJ/Spps4Tk0Q/2HJcYxaYHwHCb1D&#10;5SDjts1x2lmU8oU4Pv6ppK5K/aNxXDOC/iOlI4q/d4UgbiFcz8e/O6WNUjiOewWEr23H6Z9CqWsJ&#10;8vwcMM4VSh8tfmAch3yhci33ybmRYyQGx96rqmf4u4I+f32GnsvyVIgf3/u0HNvkAxuvXgKeb50B&#10;L45xpoTyhhSdvzfG1Gu14ekwdp784XXp1JcC6YAp/8e8mGD/B+WOj60FwhMBMtF86aTVUdhedCTX&#10;408+LsQTr+V0JkzaTGlHdcEBxn5t637rKL3WD/7i2Kmgl5/LsXX9vSQNxw7E7zmd2Ta1M7el2u4a&#10;SYvweRQdH3c3CP/a8ZTnAfTFY95+GuMC1I8pneP9qaSuU525HUKcHMexSoD+1xh7TlcSwu1jL9/G&#10;mGKm/pb7nRSOY5v9pP2UNt3EcWoCffwdor671AJp45lYp4wR91DKFuL4+KeSuir1j8ZxzQh5P2CJ&#10;jvM4C9bzt1tajvHulDZK4TjuVeBfmOQ47VModX0imUvYPSdmypJzMZ0TPk+ldVyWJ0L8+N6n5dgm&#10;H9h49RIIfxvWZPu2lgrhP9AQo+p3eWNMOasNT4fw4grH6UuCvnij5XR3ttHeSz0fS3GkreSF/LQH&#10;1kbZ5QFcxQRwKowvBnz9Lckkd/SLMvTFFY7TmTDoA1PH6XYcs9Qv0jplvzi8oAHj/fpSYr8WaWTS&#10;NXT9Be8x6C+2A6czYdD/st0fTrdFzhX0e3/p8penoxD+taP0md5rNhf4J83knpP7Wu4NKWe/2Ndz&#10;nCPgnyDXJD1LjpI8sW4nx+lKmfLntpjJuSp+rRhj3pP0dUq/k8JxbLOftJ/Spps4Tk2gj79DBo5R&#10;G7zR4jGlXCGOj38qqatS/2gc1/yD8NxarN8c/yyI+xB3WTlrprRTCsdxrwL/YkLHaZ9CqevTyBzC&#10;6fMXJgznjNc0h+fIa4f48b1Py7FNPrDx6iUQ3+9c/vxA+NtFrMvfYY0x51tteDKEB0KvsztCrCcd&#10;fnKaJ5B6Ke2tGaCcA9mGfw/pUwbsCE9s9Zw+BsbrUAZ78hBf1fcMU95cr6XkBR7QJ04GTmfCoL8Q&#10;bPYR0BdLLH1+uJho6Q5PksC/qOTz/sX2AiPHMTXKcX84jQmD3hd8cLq9sL0gsOdjzjKVTe6rzfso&#10;BHqbzT7vLz4mN2zf5zNJ0/HxRyD8fGTJz5IcoLdTx+lKkforbVJF2xhjngv6GDKF49hmP2k/pU03&#10;cZyaIDyfohk4Ro2gjxdyO2WMGKKUKcTx8U8ldVXqH43jmn8Q33dsaTiP0iRPpRwhHccw0f2Qj+O4&#10;V4L+/HCc7imUuj7NwHU2dcA4j90r56wkub8PzZHXDvme0S3HNvnAxqunQ/zY78UxrgJ9bJLi0DcU&#10;Y8w9rTY8GcIrhFtOXxLWi2uSP9TfAcIf2pe+feTGOHh9Tfu+tpeE8EtIz+ljSB0ontS35XQlKWXg&#10;8hxanIfxRY7j/uV0JgzrhaWi5XSa6RyE+rvPF1+s+6Hl/qQPG/DfP4PEnP6X9y3zbTmmz5T+WwxO&#10;Y8Kgn69DLwXYvv56PqakqTx83R165iK8QE7qnnT/xMD2R86XpOHjjsD+iQopV8fHX0HaYCrPsmxZ&#10;28UH47Un54HbZ3ZKOYwx7wX7++otjmOb/aT9lDbdxHFqgvgPSwPHqBXW44USDo0/j1LKE+L4+KeS&#10;uir1j8ZxzXcIj4ljnf4DDMRdJ9KXFH8fvCOlrVI4jnslHJi7uyOlrk/kuN6mHnJ+lHNW0ilzfFdB&#10;/Pjep+XYJh9kuu45rvFD+MfAGukr5DzV4IV1+VK8uF2MMc+32vBUGDtM7vhmPacvCeu/9PMWkwoI&#10;L1hi0ibysJ3/f8fxSoC+iGLWc/pYU704rnCctgRpRyXvmbR3w8ekmGJx/JbTGT+sF7qIhtOFYHuA&#10;K9eD75qPfjEOxJLrvkV40Bp9/UFvI1uIEcFzTrK0IfzXg+g5fQkYrztfv3t0kex/gdjR90+KQBk+&#10;cueP/ZNJUp4s11AuWD/75LrP2j4+CLfbb05vjDFHIfzeG8NxbLOftJ/Spps4Tk0QfqZpBo5RM/jH&#10;VTn1nO9ZoL87+Tg+/qmkrkr9o3Fc8x32/0sEe7w4fmmSp1IOn9MXtt2F0lYpHMe9kpRHKWPL6Z5C&#10;qetTHZovMmXJ+UH5MdtSz2V4CsSP731ajm3ygf6sicZxjR/ixn5PVtUcvzGmvNWGJ8L4ZyV9g0nZ&#10;fsrHwxnWv0ZqOc1TIW2yqOM4JSC8yKHj9LEkhhJ3SRYaNHxcLgi/CGRdZAB9wZLjdHcg5wTjdSsD&#10;dCHnMVtb+Sjt95fT7DGV19f/zederj3eLmT7rroifP9Iu4XKIMfuyofy5L5UtJwuN/z7Jw9nLae5&#10;A4wfx7j9/nC6IxDu93pOnxP0fmhp4GNiIfyBcff9c8RUhteUp5Ql+wSn1CNQzyVJU+ULJdaTLB+c&#10;phTJS2mr2U9Ob4wxRyj9XSrHsc1+iFuk84Xj1ATh90nNwDFqB/9fZM6p53zPgLhr0vHxTyV1Veof&#10;jeOa7zC+T6za7YDs7zw+iO/7Go5hRkpbpXAc90rQ5zxaTvcUSl2fSuY2Gq6/qQe+z4Wd4bTnzpkQ&#10;/4zzaTm2yQc2Xj0V8t0XT9Bz+xhjnm214YkQ/mDXcfqSsJ6IfLtfosnDRjkPPh0fX8JGmTpOnwL+&#10;xTlLpT76y8uU76N/z+mPkjoo+fzmdLWDf+GJtGXH6XOBPqn64nR7YftlOnRtSl29C0EwljV0/wzK&#10;tqXkRRPQX5ocp8sF4yJCX31ke8PH1EzaXqlH9sU00CdSZ8nn30fOA8LX9FLDx8dCuH+VchRfPCZQ&#10;cJIG/r5wKdhX1ADr+zf79adBeOGdbD/lGjHGvAfo46MUjmOb/bB+5uzCcWqC+An0gWPcAcJj11xO&#10;GYMsIe6adHz8U0ldlfpH47hmDeF5g1g9xy9F8lLy98n+Pv0kSnulcBz3StCfjS2newqlrk922nyO&#10;SSPnZzpPfO5KeOTcDfQ+LEXLsU0+sPHqqRA39nu6R/Z9xhi/1YanQXjwM3D6kqSDnTraOf9X6U53&#10;yrO6D7nY9/Dt+LgSNsrScfoUCF+HGvlIn+3agP8lque0OUjZlbxEtjqVJm2jlJ/94ONygH69DJwu&#10;BsZzMihxZ9I3hRY2rOqK7Rf0rfxajhkD+kedX5wuB6z7b81L0vGxtYK+qLrjdDlIXCWvWbZnFOL/&#10;XH3PMVJIHQL5yj1ym+uCTXXjOmlaPrY2ch7w/TzJfzecrgToCzVnPac3xphUyDSpjMo+zN4NwuNg&#10;n98cpybQ31FCBo5xFwiPXXPpON+SEHdNOj7+qaSuSv2jcVyzhvg+ZEvxdyzJQ8k3ZDVvYv5R2iuF&#10;47hXgn5dt5zuKZS6xpJ3cJm3kXbb0mHso2O8sM7ziJ7bwNQFYz/dK+euhA/O/+6g92EpWo5t8oGN&#10;V0+D9dyxOfm91RhzrdWGp0H4hSHbx+o9sP5IXzx//Bv8dbzvaggvOOk4fQkIv1h0nD6VJ5/QtSmk&#10;fQ5fI/APLIu+7ECfmL58Ek3KgHFhnpRPzkunpJnvmy0yiMw+WSllUvJynC4Fwn85SK4V38B4VVfo&#10;1/VM6uCLJdd2w2WLBf08DZwuB4TrutQrx/6HsW2HKc5PFLhuYillFw2nywX6dS1eR9tDjkf42hba&#10;M2d1XafCQxePQe/L2U8+rlZY/0XMgdOUAv0anLWc3hhjUsA/9o/lOLbZD/uen2zgODWBPvYOGTjG&#10;ncA/ds2p43xLQdw16fj4p5K6KvWPxnGNDtvzYDE6jp8bwj/+YC8+3nyntFkKx3GvBP3Z2HC6p1Dq&#10;GmvgmLkh//P7NvMd7wz7522PajnvO5P6KHVM0XJskw9svHoa5H+GPMFvbidjzHOtNjwJwg9Ux+lL&#10;wnqywXGaUhZ5/uJ9V8L4z4lpH9k7TlsCwi8UHadPBf8vFGUQIgsNXsq+mbRPxzH3wtjGHFMUX8QA&#10;/f5znO4sUt+p3lwmIefga5EewtcG6zivo1C47aTMSnwh9Q5dk1+TJfBfW0Lit8r2OY9s154Sf+A0&#10;OSj5eC2OkWvug/dP5N6+bCEl9L8iVfwlAPq1LRyn3Qv7/mlKeQbL+Sj6zMHDFo/Bfx8vDXxc7bC+&#10;L0+5Fzfas/j9Z4x5D/A/a2M5jm32Q9windnAcWqC8HNM8+IYd4O498JUX++hJSHumnR8/FNJXZX6&#10;R+O4Rof13OgRxcfP8M+NaGxxyQalzVI4jnslrOcZXpzmSZTzEWvgmCUgU9++cMqz2hwD/3x3Ti/O&#10;984QP773aTm2yQeZ+jSOa9awnjM2o4bbyhjzTKsNTyEdGfwfb+XF/7SPt0pZXpymJKp7z/uvhPWg&#10;p+c0JUg+lO9Sx+mPkHhKHn8W+2WSIVQeIfujr1lPXLkWi7/wQn/x+OB0Z5C2w/bCkq92wcWT6hJT&#10;yafldEdAXzg0TPt87eUWx2vnV9rwcwGGpFX2Zz//Sh5/Oc1R0Osa0k7H7bmOTlmwwqSMSll6TleC&#10;p12++sQYGPtX37NevLC9KDTrBwfJL1Amua+i+/KreNprSerZ8HG1kzIr9TjlvGy0qX1sMsYcBn0M&#10;lsJxbLMf9PHOloHj1AT6+DGIY9wRws/uHM56P4+5Jh0f/1RSV6X+0Tiu0cH/w8pUDeeRC+L7vFPe&#10;J+5MabMUjuNeDeO18jEp3p9fSTkfsQaOWYrkpeSf6rQ5A3MM9O8wuXWc710h/lnn03Jskw9svHoK&#10;rOeLzT+/uL2MMc+02vAUCK8MPvVDPfQXlVPKAH2wXM2Ha3wfnPa8vwTJR2mTWcfpj5ram/NZPWgl&#10;b/gXGwiJEzUB4Yl3yodp6C8eA6c7A/YProcpvXbP+jjO7yjo/VfL6Y5S8viz2KedP7exf1js19q8&#10;5TIcpeTxl9McJeXmPDZI+k7ZrnlxfmeYyshlcZyuBKwXU8+inovY/qcpe9CzDvqCSdFw/COmfLQ6&#10;imqewSFSRqXszPFxd4H19eM4TQlTu/quDdle/bVhjKmb9GdK/5LCcWyzH+LeJ2YDx6kJ9PFjEMe4&#10;K4TnEHKQMUDUu34sxF2Tjo9/KqmrUv9oHNf4Ie/9tJpbywVx5ez5eLOmtFsKx3HNeZTzEWvgmKUg&#10;pY5fPwAAgABJREFU/O6dYuA8TJ2w/Y3lqBfneVdIGN97tBzb5AMbr54Cef8y7tN8fTc0xjzbasMT&#10;IDzgGTh9SQg/bD5Q+AMh/H9WXQbPLac/G/59uD3lQ/oiP03H6Y+Cf5V6w2mn9P9BX2g2k/PW8XEa&#10;6PfBaQ94T/4DpzvD1G5cFh85Z3Jv8nafjvM7CvqkfsvpjlLy+LvYp50/t7F/WOx3yv6Wy3CU5Mn5&#10;cJocOI+QKf2qXAEt51ea5KmUw3G6UqBPwvecToPtf5oy2E96js3+wQE3XzwmbaiUe+nFx9yJtL9S&#10;p4bTlYDw2DD7tWiMeS/Qx2Apeo5t9kPcWHBW9TMA+vgxiGPcGfTxa04vFBwfIu6adHz8U0ldlfpH&#10;47jGDwl9ScCL4+eA+AUnRRd+PoXSbikcxzXnUc5HrIFjloS8/Y2oeqxm/kF4Ti6HjvO8I+S7R1qO&#10;bfKBjVdPAf2bQYikl3uoZj3W5U71g9vMGPM8qw1PgHAH33D6UuD/yyZLMoAt0uEi/GFy5vi4s2B8&#10;cEkZTvmAjvBH8I7T5wB9odpvTkfHyATV1gN980UV+oBy87hc8O/8Lg2c7gxKOUKk3FrZNXL/Zr92&#10;oU/qt5zuKCWPv4t9Whu4jf3DYr92/bVchqMkT86H0+SA/YsJP+8xZXuI4/xKg37+HKcrBfrz8cXp&#10;2P+n+YHwxI88T4KT9tCfBZt5p5CyBMp7yrMvFbav+Y6PuRusn7U9pyllOv/cprPgNWyMMSHQx2Ap&#10;Bo5t9lPacw/HcWoCffwYxDHuDON7euj5nUOx8SGU96YAx8c/ldRVqX80jmvC4P+Ra4rsc6rQ3xl9&#10;gnN85h+l7VI4jmvOo5yPWAPHLA363PwR2fscUwbCc3JHPaLvR8L43qPl2CYf2Hi1OOjfKrYUeW/L&#10;Dfn6wQ+ObYx5ntWGu0N4sdSZi2ZkUjFmIkQ+0GZ70ED/p8Dk/8vkhwwI5X+Habvj488wlUdkq7fP&#10;VF9u81nH6XOBfg10nE4zlZnP4VJwUhn6R//TXm6hv3icdg8uKeUIaadjnLKPOc4rB+iT+i2nO0rJ&#10;4+ulV/JT9ruN/cNiv9Z+P7kMR0menA+nyQF6n8q+7kllX4jj/EqDfv5OHfwr+f/lNJReu6aWegT6&#10;xEUceT7zseI/TpuDxIX/2uk5fS0CZRZ/OP0dTeeG69ZwuhKg34OzgdMbY8xeCL8Pxxg4ttlPac89&#10;HMepCcLPLhXHuDvcePEYlPemAMfHP5XUVal/NI5rwpDvWSV6jn8U4u7zjo83OqXtUjiOa86jnI9Y&#10;A8c8A+Lu6S0yV1Jk/sjkJ+dqOmd8HnO4/XWAhPG9R8uxTT6w8WpxiF9kfOp3lCOw/uH0EQ3HN8Y8&#10;y2rDnWGcxPMNBGV79sk3H+iLdra8kGmQpeSvTj5i/OstjrefAePCqFWZcpvy4baeZV/IMoP+QVrs&#10;rvMUI/RyK9eM+pICfWK44XSlQB/QOk53Bvj7BU0zHdMo+5Z6jHWUczBvk3xkkLn7HGugn7uW0x0h&#10;8ZQ8ho39bmP/8vhTzr/kyflwmlgY+wy+7/ppe+hacosYq3IFtFyG0qBf3785XUnQ26jhdFNaaX9O&#10;O5Nz0vExIVg/I8UvTpcLwhNVPae/2lReLueS42PuCsq9zmlKkbyUtp394PTGGLMH9DFaioFjm/2U&#10;9tyj6r4fCdcWx3gCnLN4LPuHCITHHczx8U8ldVXqH43jmjD4f8yT6tAczBK234WW/vDxxk9pvxSO&#10;45rzKOcj1sAxz4B9PwaNIeOAbP2OKQvhb0NHFJtHPAsSxvceLcc2+cDGq8VB/wMgIR3HqBXixrZb&#10;HMc3xjzLasOdIbwquOP0pUheSv4xpB7JLx8YF4Mt48mLUXK8O0N48Ntz+pym88h5Rk8Ay7mTsiqx&#10;lud3tXgMyqIMTlOSlj8u+hiCcPstDYtjtPtY2lrOqwy2Qh8L1HOyF/TytpzuCImn5PF1fXr2u439&#10;w8b+6Ot/i5LHX04TA3rbL/2cDMq+YRFHu340Ly7DWaBPmjWcrhTobdgq6ULnRO7D6HsN+vl5cbqc&#10;pJzQ21z0nP5KWI8jWMPH3BX0v3bQcLoSJB/4r4kXpzfGmD2gj8FSvDi22Qf6Av09Wo5VEymfUuYg&#10;jvEUOGfxWM/5HoG4D06Oj3+qyHbx4rhmG8LvebE6jp8KceW6/aKBMyntl8JxXHMe5XzEGjjmWaDP&#10;Ax3Rcx6mXsh//sWL87kbJIzvPVqObfKBjVeLwvY8uOZW39sRvzDO58WxjTHPstpwVwhPzv7m9KVM&#10;5Zg/An5gfOj4FhmESEfecvwt0P/qWnScJ8DFH+mhTyR3nG4vOTZQH8nr22AFyjXHMUuRsnDek0sG&#10;VFN5tgZH0rZfC1Cg/0Win9O+Vdsqkvsd6C8DHac7wpOHW+xvE/YPi/1y//H+5DbxUfL4w2n2gt4m&#10;TK6TZsL7xNc1Dr0PYJcsphTQr+OO05Xiyb+lNL+UNDO5R5P6FDlOiSeiF6HFQPhF9LN/qQHC90L2&#10;+/hK0PuqntOVstHWjtMbY8wW6GO0JBzb7IP0c1B0HHJUSr04xpNAn3vJred8UyE85mCOj3+qyHbx&#10;4rhmGxL6lIAs7yiIv68bjmH8lPZL4TiuOY9yPmINHPNMiFsYukc18zhmG8JzjKmqHr9vQb5nccux&#10;TT6w8WpRiH82fHCM2kH/4XSqluMbY55jteGuoC/yOL0jw78P4Z2yTz4Yv5TyhciAdveHcazbwXGa&#10;d4DrF401Sr5i97nUTPXyXUPfBizYsSijFOgDkSwTeakQ/ithcq18vejBv6hEzmurbPfpuBx7QH8Z&#10;cJzuCOgD4q9FTNDr6Tb2D5QH7//L5TgC+oKPgdPtgbgJ4n46RrueOoqppRGS11faK+Di+xRKX0b7&#10;f/D+hcOTc1g/L7PE3YLwrxw7Tn8FhCfTHKe/O+j3/qHndQwo98JEynVaOYwxzyD9htKfJOHYZh/o&#10;4+RNHKc2ifV69HMM4XmHXDrONwX0d0wfx8c/VWS7eHFcsw/84+AUDcePhfC7GrvdR8OrKW2YwnFc&#10;cx7lfMQaOOaZsO+HxbFazsfUC/pc4BGO87gTpI3vNS3HNvnAxqvFIG3+5Osb2l3A/706Rc/xjTHP&#10;sdpwRwgPcE57kce/j9yO9y3SyIMo9kEvLzQtx2JYf2QfOE1OGOshCw+qmgyW8sC/WGPg9CVAn2wa&#10;OF2KjfotF/78UvYXXxQhoL+En5L3Fujn5ttiGazvpa80iLt/k/of6H1aUiwf6NfQf4v9Whncxv4h&#10;Jo+joJ+npHaCXh+fP9Mx0v/xvm/5Q79eZJLi8n4T/heGltPmJvVX8v1s18X+P0oa0XG8FBJHiT1w&#10;uhI8ec9aTn82aQelXNWULzdPfR2nKwV6Xzb7xemNMWaL0pekyjZueyfQx4hbvsZBtULceHnWcpyn&#10;wU0Wj0F/L/FxfPxTRbaLF8c1+yCtv/Q5PG6GPofh0/LxJkxpwxSO45rzKOcj1sAxzwb9R6hHyBjg&#10;8jk+s4+cK+jfLVINnMedIG18r2k5tskHNl4tBuE5ek317+0+yLtw1p57xjzUasMdQf/gN2s4fSkY&#10;H+A9b9cg/NePfH7B0yHLdnyfrCz+0oJ/A0upR8P7rzC1g69dZXvRNplBfwj/5HSp4J+c/jrv0Ac9&#10;vzlWbp58RcNpr6KU7S/t73k/pklIxA3UB857D+gLerIOSpX4f2l/y/sRv3BMa8eOy5LKEz/pPkPc&#10;ef07HSP3Ie/7dp6gl/EH538V6M/PgdPlBv0Dwcdiv9ZuouNYqaDfZ385XSnQF/cK6cf/4/Rngn5d&#10;nNo+Z4J+/xcfRy2F2hwVPT+NMfcw9WHcl6RoObbZBv25smXgOLWR60Ep95aW4zwR/O/nOR16h0Dc&#10;den4+KeKbBcvjmv2gf6DolQvjh8D+vu9z6G83pXSjikcxzXnUc5HrIFjXgH6nNQRxefbTT5IG9P6&#10;ZJ2vPxvytUXLsU0+sPFqMQjPx2p6jnEXCP9wOVbSNzhjTP1WG+4G/kUqwnH62kgZlXKHvKB8UMZ6&#10;odKhScW98K/9L//QLeBfbPAb534A1iaNs7YP/AN7N+33TcC1HCuXKU+t7j2nvRL0xYXNYr9Wh8/z&#10;h3CfwwbOey/ov37Kcl9Dv3aGHWncxn6OobVVz+VJhcB5igW9Pj7D4rjgeZK0yv6W87+KlEUp37c6&#10;lAC93bppX6PsEz3HOQp6X9ByulKkTkr+Qq7t055ZDPp1K16c9gngH4s5TlsK/Pei+OD0xhgTAn8/&#10;Hqvj2GYb/M/3kOr7eoSfVT4tx3kqlF88dmjOBf7xjsbx8U8V2S5eHNfsh7Q+0yf5PRZx5bCPZQmU&#10;dkzhOK45j3I+Yg0c8ypSFqV8R/Sch6kX/D/mTNFw/LtA2vhe03Jskw9svFoE/N8gQpLHmjVAvvfV&#10;3xzbGPMMqw13A/3js7j0o2sMpP31Mbc4/gft+8V5lIR/kyvS5i3vP8uiHOzQBGssyUsrA6fLwVPn&#10;19Z+FLo3sF7AOGs47ZU85Wynfa2y77U4Vju/PsmTidBfYAdOlwL6y4ajNFo7fKXx7B92xHhxeVJA&#10;/3Vg8n2GuBcFtzhOO0/9Yv9qMM55Xw36ZJmUu+G0OUC//r6e2dDb9Gt/Tp68HKcrCXp/JH6XqPMe&#10;0K8JMXDaJ5BzrtRVFLnufKA/s2ctpzfGGB/4ny2xHMc22+B/joY4jlMb6GP7LS3HeTLEvSumkLFJ&#10;0twG/OMdjePjnyqyXbw4rtkPaX2LT8/x94D/R5CaU98RnkRpyxQdxzXnUc5HrOR5u9wQd9/v1XE+&#10;pk7Ie/5bjn8XUnalPilajm3ygY1Xi4D+fSmkmmdYKujfQlIlvZcaY+q22nAnCHfsyQs2roL4AYB8&#10;VO7wfZAr206dwJD88H0BX8dpSpvagdtHJE+spvKU5YPT5QD/S86Paf9/yj7Rc6yjJKaSj/jFaa8G&#10;/V777DOkvMq+fnGstl8j5yX5XkTBcwf9Y5aUt1ukaZU0bmP/sNgv16b0R5zmL5cnFvy/5j90rcF/&#10;DbOvfhZ6O7wWMb37auGpw7d65gK9fxRukUY7tx3HygHrhddi4HQlIXCvnF2WmeSrlEUcusdqBf2Z&#10;MOs5fSkIL2AdOL0xxvhs9GsxirzDPB30scyWz/e3msE/ZgxpOc7TwT/ezUWur4bz3YK4fsHx8U8V&#10;2S5eHNfEgf9HwSmi32ERd9/2fLzZR2nLFC3HNedRzkc0jnkl6HNCR8gz+tTvECYd4vr+kNt9h5wh&#10;bXyvaTm2yQc2Xi0C8ePPnmPcDfzfHFP0HN8Yc3+rDXcB/4IZ8eL0d4G0vz62dMnLCdaLaTpOUwrC&#10;A9zTJ+CVthDFXiCgL3b5+rjvKY+Q46In1DSeMgi5R7PkkRP0F0M37Xsp+z6vI89xPoevPfgXb8j2&#10;ltPvhXA9Pq9Via/sc4sY2v5h2if9mK9//kyTAmO/75SYs4aPiTHF39v/fn1IhV5XaQNvG9UG/n5C&#10;2qPh9Cngv+6++gnoLy9/OFYuku+Z+flM5XgpZRE9py9N8lTKIRynfQKE/zLP1/P0DNLGShlmLac3&#10;xhgN/M/cWAPHNtuUdtzjkvf4GNDHtltajvMOkO8e9JExetR7NsJjDOb4+KeKbBcvjmviIPzD4Fgd&#10;x9+C/fMAovr+ulZKW6ZoOa45j3I+onHMq8E/H5bqhchntLnOdL74HMZyHPcukDa+17Qc2+QDG69m&#10;B/0bxJbD3/tqgLhxb8jXNx1jzHOsNtwFwg/LjtPfzUb9fHqOcxbog8yG0+WG8AKVjtOfAfpin5bT&#10;5SKxlfyGxf7QgoTfHC8Gthc6tnxMDaRcSlnlvGkDxs9FJJ59ms84nGeKHXlKXh0SBmgIn7ce+sSt&#10;Wxzva0Mpj++elO3RbYPxF4BSJl/cb2U7AuP9InlxfM3nghJP+l/Qf7l46iKUvRBeNCft3vExMaBf&#10;T7Ovly5Pup7j5QS9f4y+p45CRc8z+McgjtPeHTb+yhcS+qwj8NAfRhhjzgV9nJaEY5swJLY9x6lR&#10;Yt1ajvMuUNniMfjHdxrHxz9VZLt4cVwTB/oPelJFzXMhrm8b+HizD/Kd45Zjm/Mo5yMax6wB/PNh&#10;qQbOw9QJ+jxkrCrnevdA3DMwpOXYJh/YeDU7xC8a/vxG+ATI0+/NOo5vjLm31YY7QPij2sDp7wrj&#10;R+SXUscQx3HOAP1h4zhdTggviOo5/VmgXJucJjfOj/PEzgUJGD+g/8D40rCahJ62Cwd9gZwatzZS&#10;N6W8MkmgXccfGNvF135yzNwuDed1FPZ/cJDy9xjPjRwzl0nOp2yX8yXkv2W7tIEcw3FC3KJcck3x&#10;/hBpPzlG2vIX/pVH2pfLK3WY03AcTdTE8B4Y22dZJt/5l7LLft4ubSv14O2O86oFwv2EeOHfgjhp&#10;F62PkBiy72uxjaQLxP1Jx/dKmo7zyQn6X5tqOd0ZJF+lLKeXSdpcyV84Tnt30CcK5FpvOe1ZpJ2V&#10;Ms06Tm+MMRql/0h16gLau4P/GRoycJwaITxO8Wk5zjtB2vUQY+A8fRAeXzDHxz9VZLt4cVwTD/q7&#10;YKqG4/sgLt+Ojzf7IO0Zomk5tjmPcj6iccwaIDzvm+q2i4neCfRvBLEGjnsXsL75FmDj1ewQ3+f3&#10;HOOukKffmw0c3xhzb6sNdwD9I9+s5fS5YforS7y9BIydeKi+mt9SRo5VEvSJlqJlgH9RyQenPZNS&#10;nhenyQ3KAiAljVy32oBo2NifouP8a6OUWazaEePCMG276DnuURJzEf8D4wtcp+R9lNw/Elu7d31+&#10;UFl5v49cV5JXbF+2h9RDrl2JPV+/L0RMFO+B8Iu0b5+Ujbe1HLsmyNsPfE6Swd8+vZL/6W0G/eW7&#10;43RnkbyV8gg5L0WfqzNpcyV/4TjtnUl71lpH+BfGvzitMcZo4B+/xvo2/jNhSBvv3uLDIvzjg5CW&#10;47wb+Md2ufScpwb6j118HB//VFJXpf7ROK6Jh7Q+xmdXv4q4D2cvPt7sh3znt+XY5jzK+YjGMWuB&#10;Ms/rjvMx9YH+g9IYA8e8C1jffAuw8WpWiHsvmj1qXgTH+72lhuMbY+5rtaF20gkpHdNs4PQlSD44&#10;ecIA4yDupdQ5xHGcEqBPtPScLieJr+Qp5APJ6q/gnAX69TlwutwkD86X00zptAHB51/80WIk6jjf&#10;GmF/fX3pBo55FPyTFHLvyzWf6wPg0k/s/8D17d6Cfj0xKXOL+P5ryx+M+Uu78D4xcPseBf/5kbLs&#10;PTenLPw5QsoYUZ8tzYS3i1VfDf1+W6XLCfp5dZzuTPDfk6c945S8Rc/p7kraEd/7Jbn2Gk53FejX&#10;5azj9MYYw6TPVvqPFLs+vpsR9LHMlltMQiPtw5LjOO9I2kFpm5x6zpMh7vw5Pv6ppK5K/aNxXJMG&#10;+eYNXhxbA/2vzvs4Pt7sh7g+KKTl2OY8yvmIxjFrgnzj55nMF1Y/D/juEJ5/2WPgmHcB65tvATZe&#10;zQrxff0fjnF3SFs852NzRsY8yGpD7RDu1IsPxCWPKa/PxTZnQtpfHxtQ+EMo1gMXeSkq9mEb/sG8&#10;5Ntw+jNBH2x/cLrcoHygUNLI9cNlEw30cseSBQ3F78GjpIwYr9mXUoe9iizegHIeiZRZ0uRa1DPr&#10;Ef7nGMVqAIjt60b6q07ZfsTuNuDy5oDwM2gPaZPqPw4i7Xmj6ad42vnqlHy1e6DldDlJfCVPx+nO&#10;Bv/CzOLPFAH9XAyc7o4wXt/zNSn93uljuj3gf05JmbM/g4wxzyJ9m9J/pBg4tvFT2m+PhuPUCPqY&#10;aYvjOO8Kx98jtjjOk/KPOX/BWE8idVXqH43jmjTI9+wSm+/d8I+3NQ0fb/ZDXB8U0nJscx7lfETj&#10;mDXB97mCXKSfsff3isH/g9e9Bo55F8jXN28+c0062Hg1G/i/kYb0HOcJEP4WGONxC+uMeWerDTVD&#10;eBDXc/oSJJ8pv5b3nUXyRtzkRrGPohjPCT9gWk6XC/R/Vmp2+aIlqbtSLsfpcoNyPShpOk7z/35P&#10;+3wLFPaQF+qO86sNxoVRq3ZKINd7kWsN+kINjZThF8ZJ1b3HbJHzKPdz79mnTnJAv66kTHIvaPtS&#10;SP5SX7G7vlzWXGLKECDn0MHTrrWA/5qI8T/oHwBWC6Cgt23L6XKS+EqejtOdDeEJy9VCztykDZR8&#10;b/8iiO//HKtcbw2nqQXCfajj9MYYszT1d9x3JOHYRgd9TLHlxXFqlVg/x3HeGY6Pq7d0nOci75jz&#10;5/j4p5K6KvWPxnFNGqR9zPPpOT7lFXNPBGOZbZHtHdJybHMe5XxE45i1wfc5g1wGzsfUBcfO+cDx&#10;7gL5+mbHsU0+0r5Km0fjuO8I4blWn0cujESePxow6zi+MeaeVhtqhvAkW8Ppc8P3CYyW959pKkts&#10;xz4gczthveCo2MdsjHX2DeI7Tn8F6INtx+lymtqF81x93Mf6XImf8C/IlOtFyH//Xvx/ieMwDrIa&#10;zucMU5klfylHP5VL/lf+/1y2FtOinGkf1y9Vy+XJBfqimZAXpmsf48SG1HlugyVpj3m/nEuOM/tc&#10;yIOxfeXakGM3B8ZT+jmvz0V1CA/C5T6er70fi2OXZHs7xWoR3zai4bLmgPCCnlgSZ24zqSe3h9R7&#10;vuekzYosWtyCsc5SPinHr6lcs7ke8t9ybrmOckyjbBffFs5NaTnNTy5PTrig394L+uLsWcfpc4J/&#10;wUHDae8C/+5dadOi11Uu8Pd9UoeqF54aY6439RXcf6TYHA8a7zhmS89xagV9zLTFcZx3J+dcaaec&#10;Os5zyjfm/Dk+/qmkrkr9o3Fckw557xHveBlx+bR8vIkjbai0a4qWY5vzKOcjGsesEcJzmqmKfTMx&#10;x8E/97LHwPHuAvn6ZsexTT44dn1+4bjvCPHfdFbfWZ8C/u81KQaOb4y5p9WGWiHcifWcvgR8/4sp&#10;He+/AsbB3UtpE59sH0ux/neQpRzeSZmj4H+oV/PiBX2wPXC6nLA+D6s8oS8uE3Jf/VK2vzifGmB8&#10;cfddB2fIcu/4IP0lQO69luP5IDw5fvh+gn/BiZDz1/AxGkmHuMlc1nLMXBCuY2lyvuUcNlyuq03l&#10;WpV32qfdux0d3ylpPjifnKD3oY7TXQX6c0XI87zoQkLo44vbLh7Av79+V2yskhv857+q69QYUyfo&#10;PxxJcXh8+A6QNpa/zXMV4WeSj+M45rMte6WtclqNERF3/hwf/1RSV6X+0TiuSYe4a3VLx/GnPBol&#10;rc9vPt7EQ77z2nJscx7lfETjmLVCmWd1x/mYOkD/PrLXwPHuAvn6ZsexTT5Ie89c4bjvBnHjv1nP&#10;cZ4E+veaVA3HN8bcz2pDrRAerDecvgR8/4A68P6rYPwQGvtRQNInfzid8pSP1suYLafLBf7B+8Bp&#10;r6aU8cVpcoJ+bzhK0ylpPie/sD6PouN8roTxQ//y/ruKDKSS75stU3zOs4F+jjWDpOe4GujXxKzl&#10;9DHgP1c9p9Vg7F8c9GuTSZ2lLvK/vK/l2Llg/zkpTcrRcPmuAv8i1R/Y8c9VSl2UNKLkfac9X4ou&#10;Eo0l5VHKKEr3SXIfcp49pzNlQe/fhPSRxc6/Meb+4H9+xHpxbPMd/GOgLbfpx5H2YclxHDNC2fcJ&#10;GSN8WzyGuPPnuLxPJXVV6h+N45pj4J9TiKUu+kLcee/4eBMPcX1QSMuxzXmU8xGNY9YK49hOm6c9&#10;YvV8vgt8H7d0vP/uEPdcYLf9kQ3y9c2OY5t84J8XjMJx3w3S7vPb/NArBcLfCGM5jm+MuZ/VhhrB&#10;/yFZ9Jy+BOgdaFUPDSkP9i20mEnapDpgvVDNcZpcoLe9eKHCifapXFzWltPlAP+9wZPEfL6EfEiS&#10;a4a3V/Mheiqf1p5H9Rhjf6snxr8iJdt/wX8vDVzOXJS8/i72ybmWcq/SKBzH1sB/bw2cdi/4P1D2&#10;nFaD8YV1zzkfJO3iODlnnOZrf07wt5uQcyRtIPXg60u2ha6tIxzquW+lDbh80gc1ynbB7aSd/47z&#10;yUHy9uTXctqrQW9X8cFpc4F+zl6czpQl16NyHmaO0xtjzMzTj6e65UeusyA8PvQp9gwvAeHnkY/j&#10;OOYf+Md3Ocg7x9d9i7jz57isTyV1VeqfwvrIjOCfV0ixOjfQ3wE11cyP3R3i+qCQlmOb8yjnIxrH&#10;rBnGeeLcc3i361ewvn//cJq7w7HxgON4d4H1uU3lOLbJB7ZwLAvsH//NXhzjaZD+AzjNi+MbY+5n&#10;taFGCE+mNZy+BOn0lLxloN9w2ith7OjlAz2XNUTS735hwXpS/DenyQX+F7Rvk6A1gX69vjhdDtAX&#10;y7woje/h30C/VnrO52xTmQelbDm0lE874cUrsu+3crz4xWXOQcnnr5JGzpt2jTEp++Y9gvX9PNs8&#10;VjPly7EGTscwtrd2PTOJ3yrHOyXtKt1R8P8TldIn/VDSz9dXs9gWuraOeCHxvOUE/6SDr94/6Xjt&#10;XL44nxw8eVU5AQZ/+63aMCfo/c3qWjdlwf9MlL5n9xjOGPN+oL/Hpigy/n0K6O9VWzqOUzP4x3gh&#10;juOY7+Af3+XwNU5A3PlzXM6nkroq9U/RcmyTDv55rBTfnl/wz4Fo7NmXCeL6oJCWY5vzKOcjGses&#10;HeL6jL3k2X+b93goz0pOc3fQf1y/V8fx7gL5+mbHsU0+8M8JRuG47wT+bzohbzEOhD73n8q+GRhz&#10;c6sNtUH4V9I9py8B4ReEKgf6KPTXx7BeyCX/XWShAsIfyTtOXwv4B9yO0x4h7a7kIXgRhnb9fl63&#10;ynbRcl5nw/7Bilx/Tsq8IP9fDFh/KOsWeWjX8tf+KU3oGty8X2IpeXgXsGDsG6WOfAxzfCzzxOk4&#10;3R5KHNFwOjpGzhufKyb7Oz52EcMpx7Sc7giM14OvnN/6wSktXztf96akx7qPlvPQY6xLh3/XtPy3&#10;7OM8NVK+y59JUzm4bFKPn8r233Rso6QRjvM5Av4+tOe0tZjahq+bWalnsXY+ek5nyoJ/bCEcpzfG&#10;mBn2Lczf48WxzQj+96otl4/ZYiD8LPJxHMd8J9cB1u8NOUlsySPm/Dku51NJXZX6p2g5tjkG++eF&#10;tnybV8H+d2vRcLlMGsT1QSEtxzbnUc5HNI55B8jXHy31nE+toPxAgtPcHY71US3Hu4uD9V5yHNvk&#10;g7ixixfHfSdI68eLzLXXBscWzrIPjm+MuZfVhtog3KE3nL4E6B/Aq+8MMU4Orgb2GyR9w7GmeNpC&#10;h2+LlHKC/9z3nLY28A/mWk6bCvrkspyfbx8gPGX5CX1B2YvzORv0RQp7SD0d9AU8Lei6hn5fa+0n&#10;x/N1r6Y9Sslj4DQM+xZdSdt4ywp9MY/jdFugv2wOnI6O0fJeknaW8+ot/xRH0vCxWfsn+PvTLiLt&#10;1/WJf9cmX7ONxJxibJ1bTdZ6p4D+kVrqI3Xj7aKh43sljcjywgb/Bzq53hpOXxPo95mQayV4n6SC&#10;fj03nM6UBf15Pl+3Rc69Meb+4F8onaLl+GbXeFbTc5zayflX6rGlyrmS2sA/Ns1FYv9Qtvs4LuNT&#10;SV2V+qdoObY5RtpUaedUP6aYjbLPx/qvjJDvfLYc25xHOR/ROOYdoNxz2nFeNYIyF8Fp7g4H+iiO&#10;dSdH6k0cxzb5QLkHU3DcdwL9+17Ii2M8mdRXaYNUDcc3xtzHakNNpINROp1Zz+lLgL64RtPzsbVA&#10;2l8fc1h08BjbgWMUm0SZ8uNyid+cNgXGQbF8CJc6yUNR/lvqLNsPf3yF/6/CyLbDCx/gX1TRUTop&#10;B6cRsl3qzNt/cV5nm8qmtV0MOadyPtVzCX+7iFZJL9cFpxMDpz3iSHyM9Q21m7SJeu1Br1/0/e2J&#10;03O6RfpeSf+tDNg50IQ+4e84XSr4P7So94ySbrNMiPvLYiGfk+JXgv8j9f+gT7b9pOMlnXY9y3Ws&#10;3tcxoPd/wnHaFBjrL+fzF/7VV/73Wz1TSTmVsovo+3YP6H1mz+lMWdD72KzXrjHmmaA/e1P0HNt8&#10;tq+MT7ittlw+XouF8HPIZ+A4Rgf/ODkXbWzt47h8TwX/e0GslmOb45DWv2o+35OwPQex1HJ5TDpp&#10;T6WNU7Qc25xHOR/ROOZdQP9BfQ4d51UbKHOVnObu5DxwHXfK8q3qKsjXNzuObfKBcg+m4LjvAv7v&#10;OiHqN5+nkvoqbZDKcXxjzH2sNtQE4Rf6htOXgHGSQl4KHMYHTGgir+fjayHthbQBxlx/3i7bDn+8&#10;18D/IibbGk6fAuHzKGS/XH8/kTgpMR3Lced6qAt49oD/IT4oabUyfL7QKNtFcrlyQr5Jc2nr1UcZ&#10;jPE57azl9NMx0gdwWpFrIYjcoxx74HQhU4xBiTNTrz3ZpqSNynuK0ylxnJJu6/yq5y1E8lHirPJO&#10;MZVXysTxpQ5qP+hJr5Zpih9qj70kz47jXwX6JL9cIz+V7auJFk+6z7TwtPse8I8tVmXYA+N99wNj&#10;3zwocVnDMVIE8srSJzHo7dZwOlNW4LzL/Z98Xxhjng36GC1Vw/HfGdI+trw4zh0k1nXgOMYP+d4L&#10;jnJctqeCf2wVq+XY5jj43wlTNPC/p7MXl8Ucg7RniKbl2OY8yvmIxjHvBHnH1DPpl1ZztTWBPr9X&#10;dZljQZ9X3uMXx7oT5OubHcc2+SDfePUt5w2R9kORR/VxW6B/m0z14vjGmPtYbagFwh1Vz+lLwL+X&#10;gY6290qZZt/S1gbjpMveiZKQlmPngPBEadRCEh+Er60QKZcMMhzGQfXmQGtKz3GEnIOW02+Z8uVY&#10;c7xGSa+1pVwDP5TtLz7+ShivBamvlFfafIBeny0vjj3Fl3icVtrRe16h5x88Zi/o53bgdHsgPLkq&#10;5V0NfJV00XlDf8l2lEbOq9aOM7lnotsTevt9yzvVVCaOLVbtuDjml5Je2r5R0mrttkViyTUs+cjx&#10;Uv9V7CtNZeNy91JOZbtolBhSR04noidmMF57vnjquWH4/pfEfLG2ZFnYBf+CRuG9NlN58hs4nSkL&#10;el+X9doyxjyPpw9P1XP8d4a08cAt+2uEn0E+A8cxYdh+XzqD43I9FdLuYU3Lsc1xGO8HbutUL2Wb&#10;T8dlMccg7RmiaTn2XeDfHImMybK/s59BOR/ROObdIPxdKJVcE9FzoWdRyitaTndn0Ocw98jyveoq&#10;SJuT1jiObfKBjVeTIW0s+eI47wD5rjNx677RmHe22lALhAfhDacvAeNk3cDbp32dUq5Zx+lrIu03&#10;1Y3LvZfjmLnAf96jFwn4IG2w4CPtKC8W6oMQ25O+TtLwcT6BWKv8EVicAf1lqOcYtcK/BWWDUg9N&#10;q8SQc7M8/oWNiRvZr8QWH5w2lpRRiTtwur2mskqdOKZYTUhoaTjmFugvm9+uTfjvcZH8EQ16+zlO&#10;F0vKr8TdjI3x+lrWVc7F6j6d0sr54PhMjpf2lXru7jOuNJWV6/F5XUHvy1bnX+rqSSuC9yvF6SRv&#10;Jcas5WOm4+Q+iulr9ljVMxX0NhZyvWS/TqTsSl7qdW3Kgf96fHFaY4yZITwGi9Vw/HcE/3M4ZDUO&#10;v4vE+g4cx2yTawT+MfAZHJfpqeAfV8VqObbJA3mfX3vctp+uGdKeIZqWY9+BlJvqcXge8Wzwz4nG&#10;uv39hTLPaIlZZdsoZRUdp7szJI4HOM7dQJ/LT+E4tskHidenouXYT4fwd3yfXxznHSS2lc/txjnG&#10;mNFqQw0QXtjTc/pSsLGoB+GOtOP0tZnqx+XeMnCcXOBfoPGb0x4lMZV8cvjAeF18XTfy3wgvWJB9&#10;v0ADN4wLvCTW13blWNFz/aa02gf+z7aEvqDoNh//MbZNr9RBk/X6gf++aTltDDleidlzuhgIf3AY&#10;KC3v/8vxtkBfkNgu9sv1zPuF3ANf6VLI8Upcx+liYGw/7V4565piAw6209mg933/IdA/MfifDZ99&#10;Fsb+QM5/S8fN+WjncKmj4yRWv+O4VA3X8Qj4r58iL2hYT1bIOW44nSkHen836zi9McYI6auVPiNV&#10;kWfM3WD9TNzDcZy7gD5+2zJwHLMPwu9ypTkuz1Mh7T7WtBzb5CFtq7R3SW/5sbA0+N9bY/3k2HeA&#10;9Rzmi9PUDvnuxZZj3w3GcbU233XUwHnVQCmneFRfqdRvj9u/EyFf3/yo66E2sPFqMqS9T/3Hcd4B&#10;tr9jx2o4D2NM/VYbaoDwgKXh9FdCeCFE9Q8YjC99ex8Gku5rQVRO8L9wFfkgDf0ak7xyDcJEj2kw&#10;huN/5a2f4khM3qeeF+j5yWS/lIW3i1WM2kxl19rA5yXHcJyjprirvDhdDOgTMI7TxUL4g0O3SLdK&#10;w7G2QL9/2kU5fPf44b5S8lFiD5wuBvR+4qtOOSHuupZz1XKMGkH/Zz6lXRtlu1hdC9Db5rPfg39R&#10;2V7dlIeU5xf0ezuFnKPVPYWD/YQP9HtPdJz2KOjPa3XRnykncM5fnNYYY2bQn6mpWo7/TuCfBwj5&#10;HL9wrLuAf2wcMnAcs59cL8g3Po3huCxPBf+YKlbLsU0+OPc+aDh/cxzSniEax7HvAEpfw2lqB33e&#10;LUXLse8Ix+ejfHrO60rwn/fHzAMF6rjlB8e6G+TrmweObfJR2jtVy7GfDP7vDyEvjvNOkHfOyBaU&#10;GnNDqw1Xg39xgeg5fQ3gnzTOsiCitKnNB6X8rNhgOJB/x2lzgP7ntf/QfjmvspDAV7a9Xvi3YOtD&#10;2b9XC/2DvXA76ifkeO16HbiNaoLxGpVzweX2kXNW8nqVc8F5Csdp9/LETI63BP/isWGRZnWdc5wt&#10;Wgz8WzimXXdf+4+SOErsgdPtBf+LRc9pc5ny7KHf4xpp76qfMdD/MsUw7dOul28vFNDPq+im/S9l&#10;3x6fz2eM8Y/0y0LuLYnhMMb7/CAMvc8q8sIkeUK/bmRbw+mPgn5ei9TN6ODvU0XH6Y0xRsgzQekz&#10;Uskz+LaLoI6QekN/7m5xHOtOpPxKnbY85qPiVTCOWVOutyMcl+OpoL+TpHAc2+QD/f2jhA/O2+SB&#10;tGeIxnHsO1DqcbvnI/zzM7Fajn1X0Od9cnCc11UQPu+PeBdA2nn8+o50Z8jXNw8c2+SjtHeqlmM/&#10;GdLu7bee35ZrRGmTVPIO+4jnhDHvZLXhaggPVhpOXwv4P+AV+WhbAsKriYs9MOGfAOo5bU7QJ1+9&#10;izBkH8ZfE8mAY1CO3fKajpf6anlvGaZy+O6RZlFWbVA0H6+dZ8f1rQXGNtvTXpJG6tZwjBKgLzZJ&#10;HgxBvw8cp0sF/6BvXuSiXdPe+0GjxVjs09orW78iZVXiD5xuL095k89vDMkD+/6JxZnc78XLlQL6&#10;efmcXIH+3HzR8atrak7jOX6PHmO5tNhb5JzI8XJ+Wq4vlV07fz84XS4SW8lPDJw2B+j3SMfpTDnQ&#10;r7Fi59wY8wzQ3xNS9Rz/HUB/Bm55cZy7gf89NIjjmHg4f/GY4zI8FfzjqViOY5t8ML4jc5uX0HLe&#10;Jg8kPkMUjmPXDvq8yMDpagf/vGKslmPfGdLmlvboOK8rIHzeO05/R0gbCziOc0dSD6VuKQaObfJR&#10;2jtVy7GfDGn3dtT3sCdKbDefjuMbY+q22nA1+DulgdPWRjpBpdziNyr9qM+gLyqSc1Kk/NBfnovm&#10;OfPUNWohC8aXJ/n44rtuNZ+LPDAOzGOOE5KfHKtNGveLcmlxu2mfXI+8r+W61QD7PmxJW0hbFr1e&#10;GPx//a3ntHtMdeBYjtMdgcC5hz7R8blvLy3GYp/WVlkH4kr8gdPsAf+kyE9OWxrG58qqXRVybhs+&#10;vgbwnHv4J/8/rwv4z0M37X8p+0J6jPftD+hl0kg6OU7OQ8N184H+bPtcMFcS/H2m47RHwf8sajmt&#10;KQP+caedB2OMV6D/TtVxHk8m9VXaYI+WY90N9PeVTRzHpMG5i8cc5/9USt1TOY5t8oI+h5fTi/M0&#10;+SDxGaJwHLt20H8oOnC62sE/RxOr5dh3hvxj66ViPz7cC+HzPnD6u0H62L7hWHeEfM/WgWObfJT2&#10;TnX6t42rINx3+bw4zjtCvjGbeHF8Y0zdVhuuhPBAreX0NQrU4TdOXtiSCusBY8tpcpnahdtKZF1Q&#10;ooH+11lenG4vjAsS5KH6UuKyfnGcDGLkuA+MC0RmWpxhOkbS8z4hZZB4vF18Xn/K9q99NcH6OgyR&#10;tpL26zhOSfCfh+jr1xPLcbojpjbiPD5fGDz7Wo4Rohz/d8++XDg+El9aofdLL05XEsYPQ7+kDkpZ&#10;fGSiqsZ7Wbu2usC+ftqn1f017euUfUKOWZI2lL5+7v98xy1JO/ZyHNdlrylfjvtZr5IwTlhq16+I&#10;7pe2SEwlH2m/5LYzcaCPFcTAaY0xZib9tNJvHJH9GVMjqSfSPgx+cKw7gv6+sonjmHRIvwZjOc77&#10;qZS6p3Ic2+QF/1xXLh3nafJB3BxfyMCxawd93sNxutpJmZV6pHjcwgXocyM5yDP/0nE29IWPSw0f&#10;cyfQ5x639BznrhLrrxk4tslHae9UjmM/FdLGHb84zjvC+I2Z2+aIjvMwxtRrteFKeMjHL+kIlTrc&#10;ph74/ldgik1yw//C6ThtKdAnXQ9/8MY4obU1OOn5OCUGHyNku5wj7X6RPLV8P8/jdCzv+815Xw3H&#10;XrilXU55qYb/PAycdgv0++HwtbjkycMF9rUcI0Q5/m9g34uPP0rJI/rahr//bjltKdDv4b16jnc1&#10;6NfW54sY9Pb+XHikbBftdNxL2ddz3lQOX8yZxJTy/I+PjTXF4vhZ72cf+PvP6Pthj6nNOC/xuMng&#10;Gkk7K20/azi9McbMoH/ETHX5R63S4P9rw1vkmMNjixpAH9Pt8ehr42zSnki7FmM4zveplLqn6jm2&#10;yQ/6e1YOfzgvkxfeeHEC9D7bcbraSZmVeqRwHPsJEH43P+LScTa2z3vPx9wFtucJfRqOdVfI1zf/&#10;5dgmD+jf81I5jv9E8P8rJ1su62trg4x9Awp8BzTGlLPacBWEH4CnfGzNCf4PqT2nrQ3+PViLTXLD&#10;f76LfNj2kfOhlKHndKkwfmAIfZQJfliH/oAepn2+a0ybkOimY7SX2J7zvZqnnDF+o9C1y+A/Dy2n&#10;DYH+Ih4VY4snDxfY13KMEOX4r8lXZd/Axx+l5PGX04Qg40LAVND/UlWMgWNeDXp/Pyz2a32W5vMY&#10;+O+5hvNe5NHAn4+c85aPSQV94unUDxHQ72fhOG0O0J+lQp5/DafXYPwIKn1/y/vuBuM1IG3yec3x&#10;/pww9lu+a7vn9MYYM9voP1JIrEdOtCL8Fz23tBzvruAfX2xpOZY5BuUXjznO84mQ99f0A8c3+eH4&#10;XJGP47xMXtDnN5Nw7JrBP39xx28dqeMA5jj2U8A/N3LUZeNs7Dvvl5TtCPjngLc4jnVneNO++U6g&#10;z6unchz/iZA2XnxxnHcG//glVcd5GGPqtNpwFfgHKS9OexfSGSr1ET2nrQn+vRAEFzWlgn9gfvpL&#10;EDwf+KWMnPYI+K8F4a0z/APDdtqvtSNbLt75pex3nO/VkGcC94PjlgK9/3pxuhDoL+ItpzvCk0cX&#10;2Oc4Rohy/BDY9+Ljj1Ly+MtpQqS+fPyk4bQlQO+PYjmOezV4fuWz2N/zPo92Sv9S9vWcL5XB97FX&#10;8s7d32v16TldaYE6e585RyC8SFra5NvEOMbrosX4XJrPqTx/G459B1N93KIusxenzW3Kl9t8lvX6&#10;NsY8C/zvGqlOf58rTeoD/zN1i+N4dwb9nWeP230cvwOUXTzmOL8nQt4+cOD4Jj943i0zsDFzYUh/&#10;lmoajl8r+J+dLaetHfS5jhS/OPaTIO+1vnTJOBvh+YbZbz6udtC/kWyRc/Co54VSx2Qc2+QBG69G&#10;w3pudo+e47wz5P+hoZyTR/WfxjzVasMVME54cUcy6zj9nUj5lTqJn5y2BtJ5Y3wgFBvwwz8wv6RN&#10;oA8kOk53lMRU8hHBtoY+yTBsxFzqN2K1nGcNMC6i+ZjKKOUW8v/dwryd6zRzHLcE+AfwHaf1kbIq&#10;x7ec7gjoCzvaaZ+Wv+MYIcrxw2LfaqDJxx/F8WPygH8w3HPaEhD+8PMb43UufaecJ9FP28RrSvMT&#10;lQ7Aodetmfa1yj42TGk7Zd9XLA38vzLqOe1R8H/IaDltadIm0Ns9+MxJNdVdrkPOby+5phuOWzuM&#10;16+Uneszc3xMbtJuSr6n5W+MuTfpJ5S+4wh59pz+UasEqcdUH67jHj3HuzuE37tCHMcyeeDYNRri&#10;OK8nwr73kL1eHN+UgfDYO0XPeZj8lHY/4pL541gI9zFVzt2EIH0cwAaO/STwzy/mcPo4G/vfFRwf&#10;Wyuk/3D3B8e6O6WOR7Qc3xwH/7x2ioHjPw383w62dBzr3SH/mNtxHsaY+qw2XAH+DugPp70j+BdK&#10;dZz2ahhfaj9Q6OPtFJ/bQQyc9izQz0+pD+tOySt4LcD/MtNO+7c+1H+9UEJ/cW04z7uROnjqJjpO&#10;XwL0CZQXp/OBfm20nO4I6G3UTPu0/B3H8IG+AHhY7Nfap+U4Ryjx/3IaH+j1l/ZqOG1uCH/w6Tj9&#10;HWHj/ENfwLvUBNL1nN8i7v+gt630m9knaqG/zL843Vk85RGO0+YgbTq1LecX0iNzX1DaVE9pW+16&#10;XJJrL/t1ppnakfP/LAOnNcYYFuhDUkn/d+sPK0ifcBZFxhlXm+rFdd2j51gmH4TfJVI5zueJpJ5K&#10;3ZNxfFMG/POKqRrOw+QF/w+sUhWZs80JY52974uc/g6k3bkeiQaO/TQo82yeSdzTFo8h7lnZ8fG1&#10;kbab2pDLvuWDY90dwj9CTNFyHuY4xN2DW14c/2mkjkq992g41ruD/r3vCOl7G87HGFOX1YazIfzy&#10;6Dj9XcE/GX/rCfVY0F8yL31gSN5KmUTLaXPwtMGL09Ex2oBnmPa1yr7Zt8kUZf9fzuuu4F9gJ34h&#10;8PEGYxt69+8B/3XkOK1G0inH/uR0qaAP9F6L/Vr7OY7jA/06HBb7tfr94jhHKPFfnEaDg+cuBGO7&#10;e68tjO3um7DoOf1dQV+g+3V9y38r+7+1A/wfcBvObxFXu+5EkUk26H2143Rngr5or2QbyLjOl+dS&#10;j8C5qxHGfk7KzXXxcRyjFGlLJf9Zx+mNMYZBf0c5ynE+tcP4HIvp65m0o3fsd2dKXfeq/gP/3SH9&#10;I6iP4zyeCPo7yhGPvPdrBP29K8XjFgLUCPp80VFVz6dD/4v/s1s+F5V6JOPYTwR9njWnjvMsAf55&#10;NZ+OY9QC6eMleeY87hmP/H1ztu8Y5h+EnyfROP6TwP/tYMsfjmVGyDfmng2chzGmLqsNZ0N48Pmo&#10;ARn0CWgZrBb5eFubwLm+fFAJ/SN3z+lykPOt5CU6Trs4xjfoaaf9Wvm/xZS0yv6B87oz+K8xIfea&#10;3IOSRsh/8weyFw4sGJxiavlu9mVTmfhYx+lSQZ8U7xf7tevDcRwfz/HDYr82YfLiOKmg31cDp9Pg&#10;wHnzwfqlTq6tAf+uP8HX35LsS86/NlN9uY5usf9/8E/eNFMaaUPe13NeO2J+5ZsT9Gv8q/xXkfw9&#10;7VB0shp6nyPlkO0Np68Vxuuok/ZS6rPl1HsY/rHAi9MaYwyTPgtpfd0W6Zsazq9GGMez2nhjr0eN&#10;35akXkp9YzyyXWqC9I+hGsfxnwj+sVOqlvMwZfwfe3d05qiuLQH4oRK4IRDCDoEQJgRCmBAIYUIg&#10;hAmBECYEhzAZ9D3VwDRdLGEwAmNTD/93zsYLSQghsLWGxvw/PFqj1LItP6R/09yC893pfk9Hd7/8&#10;HbR3rNX9zo59HRzHFpd4LsA+Y3/sl9aZG+Lf8+6ptJxnw+PPSaeca3JAvnvpoNY6bDvk/45eaB3v&#10;AN399xYc7xKtlmcd5J8n6On5AGaWNtlwNKQf2BqNfQc8ruBY3/YBdMDjC46bWo19Bhy84I94HNw0&#10;TvaJHnza/rMy+OxbeYmYz/3fCeK+XaPVMpdC+o0vtcYq7Hx+EI+fH6PPo/prLSclsf9viYnm+1LL&#10;egTiH2MajVPYcM5SEm1Zg18I3+pHNMRzrI6POohp+s9SfVpoXXfK4xjcpW8RLzw1GvcMSH/JqzU2&#10;J3TzQtOr9PMzQ/fcwnZH89YSjZa5N8TX2aDUeDMzhf2SxziXnvbHQXTPg7+Ddq/B54BdnjHOAPGz&#10;/hr/vnfYfvD4oqiqtex3hDx9NXbaee7dYHsyK7Varu0D8T8qyoHXcKn1PQu63y1uQTvV7sk+uWH+&#10;u+YjSq3jXSH9e1YufHYvtN5cEP+2tgSv+1M8G6M7B4/e8yst711g+xqKarUO2y7o563e8nsZtj1r&#10;NFqedZBeO9uC8/Fb50OYvbLJhiNh/sH5bScOxA9lnCxP8TC9B8QL6jzmQmOfBfGX+0bjcuBxB3VR&#10;qbGjfVLXy+c+/efjY/j2EIg4ceDlfqxYAvE1tpiWtwbih9S71zc/D/aj2f2WQDx2/kpMGcS0WlZK&#10;Yv9aYqLz8lvLegTLCcq++8N9ok03jVsD8Xy3FH/w2XzOzwbx+GglhtfArf+M18y/H5lG28carUfK&#10;i/apNS4HxMdHpcY+C9LjstDYK8PjbxdThZZ9BMTjnrLMtWb2/rBf8hhxjiq1zmdB952sCdq5VqNl&#10;vxs8vmh4mT46C+RJHqu13HeD9G8yW/h560DYPn+/5cLpGWG/54pBiyedT3RzCX9v5TOOtiul1nLO&#10;DvFvnVu85e/RKdg+X93D+/4u1wC2PQPyuii1zKOg+14T/V68VKVlvhPsMDdrHbYN0r83b/F28y+2&#10;JzfXWqZ9wbZ5NIX3h7dbAzN7B5MNR0L64aTV2HeD+AsD++PtJkvECUtUa+wzIU6uoUJjc0A8BhqN&#10;k314Q9V9WonhcfwX7FsH+9Ya9y7QPTA+8oN5o2Wtge5LaVRvrbEK8Zx4d797EI+bRmLKIKbVslIS&#10;+9cLYqjQ8tbg/kGZNLkOFu5XaewaePzLCn+Ie7t7ACHu6z9BHK+fatwP/X/rvlTo/qN9Uudgl/5F&#10;nJTVatwzsb+CNp6unc/Q9w2vv2juVjzXHJNzsY3WcZS+bdqeQaHxZmYRdPfjJphHcuEzb6X1HgXd&#10;M2mu4/up5b8jxN9T1trlOcymsD15rNYy3w3Sv1Nt5XF+EKR/X1jipuXZPtA9U2j/74nf12p034s4&#10;Rgpt0yPQzassj+Wy/N+If2tbotTyzw55ngPGblrHu0O+Z885HP+F1r0F4vWEtdiuUsveE7r7/JZn&#10;obdLrhlD+jfCrXZJYLwq5E/apZvW88qw/XsP1VqufcH8b81b8NnC353MTmay4ShI/+lCqjT+HSFe&#10;aH6ryRLdQ2h0454kDJwB4i/9jcblgDix4a/GyT6pm3SpsQrxF723XuhA9wMVjzsag4rXY5YvN32d&#10;Wj7bMHttz+xXaOxSSI+Z/ySuDGJaLS8F8Xiug7hbEPdb49bg/kGZN41Tj+63BLq5rwnKj7AdpZbx&#10;boLj/tCYCB4YM4j7vtG4HBBfO1Rq7LMhnmOo0tgr4HEjfhaLcEx9zptI9+Pg2/x6JKSTl+mtf/g0&#10;s/xwf77bivPVLxwwb+KxN4LMYdtLrecdId/Cku9DB8K2RZRKy3s3yJ8EMai1LtsPHp/TKy3L9sG+&#10;Dvr/2do79pofBoX205lhfg1ni1Lrenc47nqocec36KX6srT8R/H6Yh9kaZtiucjzvF9p2e8G+yXQ&#10;t1qXPQ7bx3JKpXW9Imz7vjNWa9n2HfL0c4TPXLvcE8zsMZMNR0G8qEs3jX1XnBD7iVH7YHZB/JXw&#10;WILjo90XBx6B9Be4XdqL+OGvxUwCU2ofjVOIz0Wpce8K3YPkD3RfeKP554/u8yikF+5rjZX9imAf&#10;4jkvNX4JLDzWRN2txqUg/iGhDuLCL6YatwTm34bxU+Nl3zLYhyqNfRTbEJTPOZ99xc/Yhss8GAd9&#10;8aExiudD9+kVGtvHcxz/Qnz9JefVLRDfx1uNO4tEe9lflxiLmB8jijG8XovR/qn5fdBqnUdD+l8k&#10;/tVYM7N70D2vzM17ubCOBv0zkrZjLXTzPZ8jOCfegvq2+I2L3DcJy5Osl6i0fNsPHl9MKbWsd8Lj&#10;C445F/b3Lr8f2RTi79z3+Jn4QMh/D3552kdnh/TvbltxbFzmeWqA9O9cuU1+z3hEX4aWnQOfpzmH&#10;b7pn4uuZn+VpHY+otI53g+53rT3n5tnf5G0Z7DtXcH546fkXj/+1ochkrcy+Q745NsLzWGqdZvYc&#10;kw1HQPdwopPDoNb4d9b3xZ+gHxqNfTWc7IPjol8aeyaIH5xbjcuBfRHUNWA7+Hkh+6QeGkstX/Zr&#10;1+7zrpCegwqNfRTSX6wLjZX95sYEzyG/VJe6X8pMeZMygphWY1IQH28tMan5bvEPt+gWP3gNNNwv&#10;KItuuPPlB/H1cNO4LRAfa6VxVxH0xYfGKJ4T3QcyLtGNK46JqL8Hi8fYGkgvVJQaexZsW9BeajT2&#10;naD7QeF3cNwRjrtKy+jLqYP4sVL3ORriROBBpfFmZvegu9cunUNz4nzc9jj/3sM2MlbLyYXPnpdZ&#10;CMH8P9LYota6bD94LHms1HLeBfZfLCX2d6l1W35I/7Yzp9ZybB/Y5x7y6lrtpzND+jfoXPg7zqbE&#10;oVfEY8b6e/MWfEbmuZz9rTSC+7+B5MJneM4ZrO8nut+uIvyMMTym22j/rXg+LjEWcczcXGu9thyO&#10;mSN4/ZRa99mh+81zjzF8me/5j0B6jTEnntdLzMNmZzbZcASkF1pp9QPsq+MxI17wPnWC1T2IH965&#10;7dTnGOkvxdkfHpBewFctRou9iPu21fKlLpah+5QadxWIF7+ynWN013X0gN9obLBfdH5TWAfP7XB+&#10;+d98kCv68opgnyHu27UYxLTavhTEPyTUEtMEMfRvrsP3BCD2A49rTX9Qqe2TdpTBPlRp7KOQ/gG7&#10;0NirQDAHaYzEcyxo/1HZf84v0RxT0XWmGi1/K3TXVlR3q7Fng/SXvVJjX1l/jmosn0M4RkstZ1Re&#10;al7/t7/u8yz9sWj76I/GmpkthS4Jd+mc+m5+4wLPcejudTzPfFaYu+dtxbL5HFfBPw7vjn3c97me&#10;h5RSy3h1fR/8XNkPW/1B9yxawuN8N0j/zhDh+T/1b5KvDl9v/0l9H7m60//Wj69ngTXX1lZ8zuIc&#10;zfmy0Da9IzzvH2bw2hzuTYW2S/VxWsa7YZ+89b0Bz5mbb+i+U3A+KbVNNsV+Qnd9Hvm8yjFx6vmX&#10;7UI3fveeM1l+ofVfHdavV2717zuUtsXM9jfZcASkJ5lGY68C6eSxSmNfQT+x67HQD409I8QP0Xxg&#10;KzR2K6QX8CNsQzOzT6nlj+qJjikZ/+4QJ7C2GrcF0tdBobGy33/Y/gWB+39+6UW6Hd8SCILPW21b&#10;SqKOf4l4/P/B59/agDw/SlXaNoX4Wrhp3BZsR1DHpRM2Ev1eaNwo/hbE8z7JsRR9lsJ9sv8AhPh4&#10;qNDYs2F/IJ5j3mKMYt3bxYb7aqHlKMTz3Fil+zwLuj7Q9g28cGlmD0N3D+F8GN1H3hGfOUrth1eG&#10;7hzyeYrnkXjP5HPNmuerPbB+toN+4at9lR6DrYd13zFL3f9VcLz044ZjiGOJ3wX0+J5tGOc0jHNe&#10;k9m/s1wB1iU1NLq/Pabv92H8DuNZ+9umTvO7OL7+oRU16M7h0vvEEdiWYWzxWWVo67/fGt8B8v65&#10;tUfxXjn09dDPn32N9JrVO2C/V3pOXhm+z828bnhO9bifbTze+Lw2tLfQ43lH+P5djMfPfjjjNTac&#10;IxrO0eecoMe0Fb7fj2hct7brCDwfvH7GbaJC2/7u+uM+yz2qwc5j0cyekDiG+S/0pcZfCbobZDQJ&#10;Vxp7Zv1x6DHQb409K3Q/qmr7Kduiel/HcKNj2dG5X6vRekb18eaq8aXGXQXS4zTbAwfLQnxeG41V&#10;ffuic7YGH6qG5LFUWf/aEnz2V9uVgq9xPFb2n5XBZ5/lo3/gTuy/Bsu6+wMc0m2pNHYLxEkrb/Xj&#10;1lqIx2CpcX1sFcSuNVx7wxe9H8h0fSOdCFlr7Fkh3ccvOU55bvvzcguOKcI4jovFYwLxfP6vPI1/&#10;tv4YtZ3UaKyZ2VqcP3GOHxH3wjm00uN+B4ifyc6u1uOw9bA8eazUfV8B0v/A7lVk+73papB+7lWF&#10;7mvrIf27is3j/Lv4++ee2I6+PdrGV9HoMb0ynPu5+g/eM3mMzwynuB5zwevPzRz/hR7Xu0G8ZvBK&#10;sq7x4rXG7Wnu40fA/D9KPoOsY9HMOpMNe0P6jTL+geRj9oe8/zT2rDhhB+1/uQc/pH90bDR2LcRJ&#10;MuwjXh8UjYGlCq2vr7MNYkuNuxLEX3rvJh+tgfhcJ8+TwvbXSDd9OfySnxpXn4kiwfYPbU8K4uMs&#10;kZ7T6LOvkU5gWeKGFckfiPvypnFbIT7ml5nH95Do+1Lj+lieV41divVw/o6ub25bNFZSkP5CyzZv&#10;KvtoiM8Jx+7LHEd/PprgOFI4Biot5x7uE5Q1trrMvSGel+mlzrGZnRvnk36+2XLvPpOH7hOvJDjm&#10;V9Dqcdhj0H0/i56Tx17yewvHSXAsL0WPyZbB/Wd18uJSJkh/z7B5jfblsyD9u8aruOkxvQOs/wdx&#10;Ryn79nGuPVvb1mqw8Df5V4P3mJtLPa53Exzzy9Fj2gKvN25LPYZ3hRc4N9pmM9tusmFP6B5+Jxd3&#10;r9L43Pr6G91+NogTLfjfp//xDukvnrXGvgKkf1BtNHYJdGPwd1DeWIuuHyuk658Ttg3xj6ilxl0J&#10;4uTAXxq3BdIJW43GzkH3BjKOCbaZ5/IWlJlS92VwbtHPBixbt31oO1JYh+6L7l8lpNr52c+I57sU&#10;xvHYeQ2xvlVzItLzU+5kwaiem8ZdDRbOQUiMxTs4znhtcDxF1/UYx9Gk3iX68lPjddV4PIP+ePQ4&#10;qNHY3LDhuQ+P/ZjKeaPUspa6U9dN488A6TdrUqXxZmZbYd2fCj6bBhvuE68E8/e0s6r1OOxxuPPm&#10;EI1/FXjd+Wdw02OyZZD+3WWs1P3sMezLoH9tHu+9p/nHO5j/rvgK3j4RFN3vNTXi39KOxLn129jF&#10;9n/kfDQewy+8acLYAI/9nno2hR7Xu8FrXTuRVo9pC7zWM8VkPnxn6J4VbkE/nEWjbTaz7SYb9oT0&#10;n3Y6ZMLlRMK6dPsZIV6c5n8XGnsmiG8kN417FYnzMGg0fg66h/dUWZG63483aH65WbPv5HpC/FBa&#10;atyV8PiDPrlp3FaIk6qo0NgtMD9eP5OjsPJLpNaRgjhZJ9WWtt/n/xDPGVRrHVux3qCeVuO2YtuD&#10;ehqNu5pE/0+SrRJxKb/xNbZLpMdTpEEwV6Zgfg6vNf5VIL52aXJucurrWJW0yTZh3dvFeL54fIWW&#10;tQbuz5u17nMWSPfXH401M8sF3TMe507ep3X+ORO2j+1c/DzwDtDdT3nsqeeawR90z2WReoEm2G/A&#10;srW+CONqPQbbDul/1HbT2FfRHxPH3S04rn/Hh+l4HKtX0H0jWn/khjd+A8pR0J0T7dtBq/G2DdKJ&#10;IxzPeh0Qz89WbeCGaRvOhnPt6Z410CX8sw+1vWPa32P8rs3zsoTuq5Y+F9zwhn9icAl8/SNz9if7&#10;YNx/7Bftq614ThrM/DaEbs3iZx+r+58Br71K2/3O0I2PufPxF9Prb2zNdc3+1f0V69M2KMawrFKP&#10;5x3h63l1rm9umPblgH1Vr6D7q7nxom1qsMP8i2X3o4G2X9Ur6L50w7TOYYwm58N3hu/3n7Elc0Bk&#10;buzfM8xhP7HDWDSz4xPHbsGFTo3G5oavf0nT6GdnhXihkjfyU06ISCcGlhr7SjD/t5x5PkrdZ7Qv&#10;HwR5HlNj/x6W/++BBAsXYLQd/b68oWpssu1XEfQJFRq3BbpxED0QNRq7FdLjlfV/jiXWG3we+avl&#10;p6B7WNT9I//mMMRjkhotfyvESYJUauxWieOqNO5qon7RmD7u3hx3Q3e/Kfp4Xl+/grgleF1w7H6W&#10;FeFnmL9mGt3nlSA9P7Uam1NfJ8/l7DNN374Ky3/IoGGMzJa9VF+e1jHgcWSpZw9Iz310yR88zOx4&#10;/VzE+20bzEVH4nzOezrvK6edu82OhO6ZafwsWGuM2SvgvN7P8zr3k597LwrdM8gSnAvrzEr4ecMu&#10;Al9JZL8R/8Z0hBv8rG9mZmb2sMmGveDJC1f9QyPr+qGfnVn/oKv9xcXTUz38sj2IvxS0GvuKEudB&#10;zwl/FOAXJMby//OLksZF7sWxX39Kewp0ddyC+Ju2v9+nDWJLjbuaRL9knyfQnS+thwqN3QrpJM5/&#10;cwfmE2EGv7XsFNy/Rohj+XO+RzrRZ5f5DfF5/qNxOQT1UPZjejX9uf3WLxrTx6WuFY7ZUmL/i8oV&#10;PPfR/UmxHI5L1v+j/9978/Mu4/VoSF+/2efCAb7Oc62f9Z/zHPCcLzl3A57rSsvaguUF9YzVus/Z&#10;IH5WoEZjzcyOgO7+zfmV913O3al5agveo3kf5/2G95RC22FmHXS/55Q44Lc5sz1xDGP6/aHWODMz&#10;21c/H+/5vM/yWK6f9c3MzMwymWzYC9JJCrss3I/he1JTqZ+fHeJFy8UJHUdAOgmk0NhXlTgPW/AL&#10;TtmXzS9TXNzQmDEufEwSFPC1uM4vSzwPn2Wqfn8tM4y9EsRJKr80biukkyuz10VIz7lN/znbc2/M&#10;lVruHMz/CMBjH5LGOGb18yFmMsa3QjpxudLYrRJ17X6fewVBv3xoTB9X4Ctpq+V5QjAukE6QHHA8&#10;/exjOd6jOXALXj+Tdr2q/nj0GG8alwu+3gRLn/cudOe0QTxXzuE+uyx0Yn5eo9OPAcT3OfqrsWZm&#10;z4Tu3sD7wXBP4Py1BGOH/U4/L5uZ2X7w9X2SfujnZmb2PP0cPTy3r3ne52/J3GeX337MzMzM7KDE&#10;MXQLtrpYNag0Pjd8X1y+4QWTmdA9IGvfNRr3DOzPoG20S0LMM6FLYFi7oB3hIvlkUQPxeR5j3Q99&#10;QUqUffkf0RAn+rQal0PiHPCcTsbCViwTcSIIVaOYNvicGi3zHswnhH2OW3TzReoaemhs34P4GG8a&#10;lwPiZKZG464o6JcPjVkCy5LAeM6LYN8K6fG3RqNlvzrEcyHVGpsL+zGobymexxrBec4F6T4ZNLrP&#10;GbGPgrYPKo03MzMzMzMzMzMzMzOz65hs2AMXpYKFqkH2hAmF+G0R3Nbi689XDLhIONi9bWsgXmCt&#10;Ne5ofR9qu3ZJhjkDdAuwHDt6zEtwv9nkGH6OdMLP4Kfudw/ipKVa464o6JcPjckBXcJLlLRSa2wO&#10;SCdp/Uvk6uM4Noa4z2QMLWspdMljt1FdHPPF6PPUtbN6TC+B7nrSuqjS2BwQz9OVxl1R0C9/NOYe&#10;dOdzPL4Ux+/sWEJ3HY7H/Brc520TbhGP393u55hPaErh+a/2atMY0vPVoNB9zgrxsxr91lgzMzMz&#10;MzMzMzMzMzO7jsmGPSCdBNNobG64/7aIpXgMXECkX/hKNGOSBOugQuvPDfGibqVxR+mPW9tDswv3&#10;Z8Tzh+/ntdAYieexpxZix27oxsxsearfR8sa41hYvHCO+E1ItcZdEeI5qtS4HNjnQV17JmZwLGt9&#10;tDppZ6vEsdNuiQuI58ybxuXCfg3qm00WvQLE94pW4+bg/tvC2PeF7peCLoGMZUbnTN3QzaHJ67Qv&#10;j8fJOI71UmPODulErl8amwvuJ2cNGHdY0h7iMTvW6D5nxr4LjmFQaLyZmZmZmZmZmZmZmZldw2RD&#10;blyMChaoBqXG54ZliT174CIzFzmpwVdCUoWvRLOHkgkQL3KXGneE/vi0LTeNewWIExK4jcf4C10y&#10;wHDu/iUP8P/323h+ea4Zz3NEt/6/x2VyO7dxbHKfb+VJm/hZ1K5xWeG+qi9L998tYeeVIE4uqjQu&#10;B54vxOe01thckE5CrDV2L0i/+YvXyKIxvBbS959KY3MJ6vrQmCvCxvkH6aTDQa37jPbl2OP8zeug&#10;7Y33HeZr4rXJz4f5uYIk1aArj8fDzxjD2Ftfliq1PWfXH5MeBxUamwP7KKhrjOej1P321terbRkr&#10;dZ+zQ3zvoZdL9jczMzMzMzMzMzMzM7M8JhtyQzph4aaxuSGdqHBGw2I1DQvWAy6qfuqP6/8wTR7j&#10;/g8loj0K6T9BetgbQXJBOsHkSDynPzFNUuD55rjQ+MENC8494sX5VuOuCAe/jY1lB/XxGt4lgYow&#10;nTMGd8dODs+oH3FC4E3jcoGvsSTEY77WuAji8zjgdVNKPOfMCt29lJ/rPkdadIxngnRya6OxuSCe&#10;H254UnIW7j8/trrPK8ATn8nNzMzMzMzMzMzMzMzsnCYbcuNiVLBARbXG5saFvaDed8a+3i3xRPX1&#10;aRtajXsFiBM+noljt5I21kHcgIv8dxNwgv0+NOaKEJ//VuNyQToxo9bYXNAlQkR1/tHY3HhcQb17&#10;H28R1EeVxubCsoP6Go27IsQJK7NvOcL9pFkmG/2756E75w3icf4si9+qdiaIk2np7n3mEUF9387t&#10;0TCfrEil7vMKeP6CY9n13JqZmZmZmZmZmZmZmdm5TTbkxIW1YGFqUGh8Tnfqfme7J4EQ4gQJKjX2&#10;FSCdZPJsN4z6FF2/p5Ii7iaP9eXpfk9bnD8L9kHQL7teS4iTqXgOdzsfmCZnDGqNzQXpa2vv/m2C&#10;Om8alxP7Maiz1rgrQpwAVmrcKJ7XJJOHdJ9BM4rlGIvO9xnUemyvAvH9otW4HPB9nth1HrxH2hLZ&#10;de7aG9sfHBM1GmtmZmZmZmZmZmZmZmbvb7IhJy5CBQtThyy6IV6kvopG+yM3xAvKL/lmlQHOPWZ+&#10;o19IR/rNUTSbPIb4GEuNu6KgXz40Jic84a1jhHgMsB2FxuaQqI8Kjc2FZQf1UaWxOSG+55Uad0WI&#10;x3qYHMTtSCe30M9RLJMho7LPotDjexU4OEEcX3PFL/3sSIiv47FK93klSCcQ/9VYMzMzMzMzMzMz&#10;MzMze3+TDTlxESpYmNp90Q3pt41xIZoLk6l2vZNa+yUXpBcdC419Jf9r/4/gmIiL51SjW1DmGBoM&#10;Y4n/O97+q4/nWJwkR6BLbOFnjGG81hlhHZ9JYSwT6cSKf3EKfiNSEuLzMDl3OSXOB8/fbvUinVTV&#10;aOxWSM/FtcbmxGMJ6rxpXG6Ix1CpcVeDeMyFSSqYn9uoGsX9Dj6P3NDNyRUS54Pb0d3banyfy7nv&#10;UA7bNWxn3YzlPtw3anOj9bwaOf5Bq3E54CtR7WmJY4jH6thN93k1iN+wOfih8WZmZmZmZmZmZmZm&#10;ZvbeJhtyQfpNFbRbUgTh++I9F3YLjZF4LhRy4XfAtnO/ARecWeaYHtMZVXqsWyH9lqRGY18R4kXy&#10;WuNy6/uV4+7e2GLfL00eK4J6WIfG/ta4K0Lc96XG5YT09VRrbE4sP6iTCo3dAnGf3jQuJx5DUCdV&#10;GptbdLwac0WIk3JbjetjmyCW/s19fVxq7hvcsOD+nwPrCOqnUmNfDY8hOK5djg1f82Grnx0F3fOe&#10;HutYpfu8IqSTLhuNNTMzMzMzMzMzMzMzs/c22ZDLzKLUrkkq+Frk/LbIvLe+3rGf+J58xv5oR259&#10;O/cUJg9tgYMSTp4F8dvU2I+7JjuOoftTlBwj2o4Bx85ne/i/SCdQcPu3dqMrW+Nu2oYrQpywUmpc&#10;bol6w7cx5YJu3ERzUKOxj2LfBeXv3qc8hqDOm8btIaj3Q2OuCPF9o14YR9/u55hP7uG4rrTsPSEe&#10;c3807lUhvh+1GpfDqC8Pu+cOWCfiRN7Boc8Ce0KcRD54i2M0MzMzMzMzMzMzMzOzZSYbcuCiU7AQ&#10;Ndj1z+Dga4Gz1M/OrO+zcuQHvieeEY9tbG6Bc5AteQ7pRdVGY1/VzDH+1Ni9oRsHt6AtVI/i2OY/&#10;QUx4bhAfX6FxV8M+Dfql1Ljc2PdBvVRpbE4sP6gz21jAgckmA6TvPYdcv0G9HxpzRTzv2i+Qawvx&#10;W8mI89U4aawMYga11r03POn6PdJMn5cauxW+kpsr/WxviO8BY7Xu86qQftZ5St+bmZmZmZmZmZmZ&#10;mZnZ80w25MBFp2AhivZ+i86w4NjoZ1fQHz8XeAeFxmyB9KJqobGvDPHbbG4adwSkk8K44PvvrSAz&#10;cfQtWRPx2wArrftqEI/vUuP2gPiNRTeNy411BPXWGrcW0sk0pcbmxLYHdX67VvYU1P02b516FPs+&#10;6BfS+WtREgvia4X7llr3EXCi+8WeECf/tRqXA/o3tur2PWF+DA5j7JB55CiIryX6rbFmZmZmZmZm&#10;ZmZmZmb2viYbcuCiU7AQRY3G5oQuaeDtFvfOgH3a9+2h5/QZkE56qTT2CDN9/+0tSugSB6O4b9cE&#10;9wtiGq33ahAnHR31pqqnjDkeX1DnTePWQpxMs2sSFdLXSa2xewnqbjXmahC/SezbWED6mUHnuNR1&#10;csh1qpAec09pz55w4FvHngHpf/AwaHSfV4f42hz4OdrMzMzMzMzMzMzMzOwiJhu24mJTsAA1+Pbm&#10;o9yww1u2rIM4qYYKjX0HiN/EcdO4oyT6f5KIg/RC8L83iODrzXxjf7Wsq0Hcx7XG7QVPGHNIz9el&#10;xq7BdgdlVhqXE+Lz9y1pcm9B/a3GXA3icf1r9HkZfE7/5qxR7C6Jjo/CCcbckXDgW8eOxnEUHNtY&#10;ofu8A8SJj1RprJmZmZmZmZmZmZmZmb2nyYatuNgULEDR5RNTXllicbHRuHeB9JttKo09wkx7iiD2&#10;VxBH5SgmWiT/9/kVIU4CqTVuL0if40pjc0Kc2NNo3FJIJCZix2Qalt3XofXWGrunoP5WY64Gd+aa&#10;xOfcNhkv7M8g9ilv92L7cIIxdySkk/xKjX0lSD+3DhrdZ2/oxtfkGsiNxxYcL00SN83MzMzMzMzM&#10;zMzMzOw9TTZsxcWmYAHqKQtvlgfSi6qFxr4TjtngmG8adxTE11YVxHHB+RbE/ntDGeJj+/cWoCvC&#10;kxPHKHFebhqXE+K31D2c6Is4cbHRuJwQn7tdk9UiQRtajbkSJJIIR59H541+aFl9vMZRoXFHSLT9&#10;8DF3NMTJe63GvZL/tf9PcExj/+k+e0P33MV27TqeEM//g13rNjMzMzMzMzMzMzMzs3OYbNiCi0zB&#10;wtPTFt4sD8RJSI3GvRuO2eC4qdLYIyD+M22NxvWxqcXgaubzm5ZzJYgTQWqN2xOe99YxJrxonQ/N&#10;2YjnizARKAec6M1PQRtajbkSzCQRIn3ewjcdIX7b1b9k2CPNtL3W2HeTOA9UauwrmDmeQav7HAFf&#10;94Kf+lluiOdsqjTWzMzMzMzMzMzMzMzM3s9kwxZcZAoWnuimsfYaZs5pobHvCPHbVW4adwTEiWzJ&#10;xIl7bUec+FBqOVeBOHFst4SnFMRvlrtpXE6I33RWa9w9SCS+aVxObKfWhye9+Slox4fGXAnihJTP&#10;awrxeaNCy5mJ/6VxR0i05Slj7hkQ31vChL+zSxzLWKn7HAXdG8duuj03xAmeL3tOzczMzMzMzMzM&#10;zMzMbJ3Jhi24yBQsPNFTFndtOy5aBuez0bh3hfTbSCqNPULQjg+NGcXOth1xslCj5VwF4mSQUuP2&#10;xjqDdvw7b3tg2UF9yaTEFMRvxdst+QAne/NT0I4PjbkKxOP4b//Z6vOG+PniGYmdq9v+btjvwfFT&#10;obFnxvYGxzC2eg7MCV8JXf/pZzmx/ODYB5dIhjQzMzMzMzMzMzMzM7uyyYZHcXEpWHAaHL64a9vx&#10;vAXnkgqNfWeI30hy07gjJNqSXFRGnBx26z+Lzu9nYscVIe7bUuOOkGhLq3G5ID1/r0oaQJzc81Pj&#10;ckGc7EeFxh4haMeHxlwF4rmn6T+LzhuTsZLjDfE1kZz79vJI298R3iCpnO0NjmGs0n2OhK97dKOf&#10;5YY4GfLpfWBmZmZmZmZmZmZmZmb7m2x4FBeXggUnumwiyqtDvFC/29uDzgrpt5LslhCTwv4P2lFq&#10;3Cg+9SaRz30QLxZXWs4VIB7vpcYdgfUGbdm1Pej+LJrWtyrpF/F4KjQuF5wseQXxGLpUQhHxmBGP&#10;hc/xhPi81VqOlKnxHxqzN3T3gui4ao19d0g/8xUae0b9udS2j910n6PhK3Fs9+dopJPoLvfMZ2Zm&#10;ZmZmZmZmZmZmdjWTDY/i4lKw4ESNxtr54QmJK2fGcRz0xeFvmUH8tpvZBDbEySyfi8H4+lNYk8+u&#10;BnHi1KHndwzxeWs1LhfEY6HWuBTESYo3jcsFJ0xcQXzOSo17d4lzc5v5jGavtSD+s7wj4ST3gbPg&#10;OQj6o9a4M2I7g7aPVbrP0fB9PlmVxLsWyw/6YHDJ8W1mZmZmZmZmZmZmZnYVkw2P4KJSsNB0yGKX&#10;7QPxAnmrcVeB9NtJao3dE+tb2wakkwB5TFGyz+dnWs67C/rgQ2OOhPR5KzU2B8SJA63GpSBOCGo0&#10;LhfESSuNxh0JcQJ1qXHvDnEC3a+ZzxotQ8qL5qlW4/aUaAPVGnsV/zv2n0F/nD6Rju3r26ltH9x0&#10;n6Nh+gy2e0L3TJ9UGmtmZmZmZmZmZmZmZmbvY7LhEYgTDmj3P69j+SGdJFVp7JVgupA7KDR2L4iT&#10;iWqNU4iTbIZEjj/BZ3fLfCeIx/xN446GOMmm1bgckEgA1rgUxNfH7NvwHoU4SY0KjT0SHkjsfDc8&#10;B0EffJ4bpJOvCi1HyiyDfVqN2xPrC9pww8mTpPbEY0ecbFRp7JmwfUGbx2rd5yjoxjrHlbaJdh1r&#10;iOdwajTWzMzMzMzMzMzMzMzM3sdkwyOeudjEhbS9F9OuBvGfrLtp3NX0Yy1aJN/9TSADxAkUbBOv&#10;QS6Gh9dC/9lkv3ufXQXifm017miJdlGpsTkgTlj4T+MiiBMQS43LIdHORuOOhjiJutG4d8bjDfqg&#10;7T+L7i2fn0XQjX/uE42tRuP3gvi8UqWxV4M4WfKmcWfC9gVtHvB+Gt5H98SxhHicj9W6X05Ij/NL&#10;PQ+YmZmZmZmZmZmZmZldzWTDI7ioFCw00Q+NzQ3dQtsub7W5IqSToyqNvSLEi+RUauweWE9Qt/q8&#10;JjBK+EH6vHKhOPVZpfW/K8Tntda4Z0D8pqNW43JAnPSzaB4P9vvQmBwQJzpSobFHQ/xGrT8a965w&#10;Zy6Z+2y0P8/v70TsWK3176Fv0y2o/zLndQ7Sb5hbNG8cje0K2nr4uCJ0Y6tGPL4ivCZ2TWoL6hyc&#10;8nyamZmZmZmZmZmZmZnZdpMNa2E+kWXvBa6hbi9oZYI4KWP3xcpXgniRl9t27yPEiSlz2K4G3WI5&#10;kzH086YvlzH6Wav1vysea3D8p5hXkJ5jS43dCg8m0CEel7sk1iC+/hqNe5agbbT73HAGSNw/+s+i&#10;hB3eWzh2OO7+BJ/PqbX+PfRt07qp1NirwgvdP9iuoK2DQ5510CXbRX22RKXl5YT4OYF+aayZmZmZ&#10;mZmZmZmZmZm9h8mGtbiYFCww0W+NzW1U93/6mT0GcVKGFwxHkE7kqTV2D5hf+H4E33rChWzdTpe4&#10;toLj/uwXjXsWxOe81bitEI/tVuMU4qSgRuO2QpyYRIXGPgv7K2jfKZIQ94b4/lH3nzXBZ49igk+h&#10;9eeGOCGSdn++eSWI5w0qNPaZZs7noNF9ckI3T0bzwxyO9fE+Ny03J6Tn2JvGmpmZmZmZmZmZmZmZ&#10;2XuYbFiLi0nBAhP91Njc8PWGkkI/s/XwIou/Z4D0Wzl2SbRCl9zF8/NZProF6Abp62+Nqi8zWtBu&#10;tC3vBnHS0y5vy3oU0tdmqbFbIE4gvNsXiN/KVGvcVojHe6Nxz4Tuz8Seuo17QHwdUdF/zgQY/Wwt&#10;zrvsX86HHKu8Lj7L3wPit6DxOE6TVHoWib5qNO6Z2J6gjWOF7rMVxwq6MRvNXSmM5T6FlDP0caX1&#10;5MI6g/YMdnm+MTMzMzMzMzMzMzMzs+eabFjjzgJTofE5oVtEG+raPUntChAvqvrNKgGOb8SJEFzw&#10;zZZUwLIwfasf6+W5qvqY//DYn3obNH05P4LPqNB2vRMef3DMp3vLHuLEvlbjtgrq+NAYhbgPS43b&#10;Auk34RQa+0yI32r0V+PeDeLx2fSfpeaWe24so9+fcyH7lvMht4/jOPdlTWpBnAxJft4IIL4+ea/K&#10;dj/cAvPPq9ToPlv09XHsRs8JKYwvtaxRmbwGWF6rn+WE9LOEx76ZmZmZmZmZmZmZmdkbmmxYg4tI&#10;wcIS3X1DzVaYLlJ6QWsDpBdVS421Dsdc0F/UaOwj0CVJpBZwB1xEZiJF0e/DhWVeG2sWrP8lB2Ka&#10;kEGnS6LKBV8L8XrMWZNQcsBxbx1rgzoKjVuwT9Y+RDw2G407g0RbK417FzzXwfFS2X9eBZ+lcCxx&#10;bv0cP/ia05bMhVmeA5C+1lqNtS/9OdA+qzTuGZBOBBwUus8j0I2d30H5KZwr2LZFCXZ97Iduz2mo&#10;I9BqrJmZmZmZmZmZmZmZmb2+yYY1kF4c2z3RBPEbbrgAxwXnRQtw9gXxQuFN4+w7xAkzVGnsUhy/&#10;ifNxD9tSSlklusSyuaSLf8kWiBM8mAzwltdU4nhvGncWiMdbq3FbIJ7XS42TfSYJIxqzBeLzRIXG&#10;ngHi67fVuHeB+H7cjj7nnKafDzh2uD/P8b95pt+H/TgZW3fwGim0jUtx30Sd3PZwuVeAeNzv/g8J&#10;7kE6QXjQ6D5r9OVz/N6CslM4z/7QspZApgTJFKQTQektnwXMzMzMzMzMzMzMzMyubLJhjWBBaVBq&#10;bG64v0DHRTku5HmRa4FEf+66OPkOkE4yeOg66MdsdC7WaBHUja6tLJ/XBtvMehpuH8WkFthrLe8d&#10;9H3wMseK9JuQSo19FI8/KL/SONlH4/9qzBaIz1OjcWeBC73BceZYK4njuPrTf8b/5X9P3kqHbg76&#10;FZS3Fstfdf9nPNJJtr4f3oH0WJic5yMhnXi6qX398XKcRffMyK2PL7Sss+nbqu2nh5LdzMzMzMzM&#10;zMzMzMzM7LwmG5bi4lGwoERZEwYiXHQL6p3TonsTWaFl2ey5XLXoflUz/cfF5EWLrFiWMDYke+n2&#10;FI77Quu6B3HiEOt+q/GAdDLBqY+zP6/a5lbjHoX4/NcaN4pnso3Gtxr3KKT/JGyhsWeC+M1trca9&#10;OsRvG7tp3D147A1jt2DbGMtimYXWpzCfNPZb4y3Gvgr6r9G4I2F+nLQafw+6BN5o3KewTxY9C5zF&#10;zPE1GmtmZmZmZmZmZmZmZmavbbJhKaTfCLL7AivixIaluDDM/R96w8Q7wgkXel8N0tfDZ19CFo3R&#10;JT/+6D9bkijBcVv0+/6Hrr4l+xHrWJwMxdhE2bXGvqr+GG/BMe4+f22Fnd86lii/1rg78a3GPQLp&#10;sdho7NkgnVBaauyrQjqJu9LYOYxHfJ4jvF/9m08xP/fqfqzn272f/435hDXOvYvnz6tDPO7Zt0/p&#10;Q8Tz01ip+6SgGz8cD1pGhMfMcVVoOa8A8Xmkm8aamZmZmZmZmZmZmZnZa5tsWIqLR8GCElUam9tM&#10;3WuxHC46v9SbIHJCeuG/1FibhzgBb6vPxWeta1QnF7KXXA8s56fun4I4GeNpi/+5IZ18WmvsGSF+&#10;69hN4x6BONGi0bg78b807hFIn6dCY88m0S9009hXhfitRDeNS0GXtBWNZTWbhIOur2/BfluxXieZ&#10;r4T4XFQadwTM35dbjVdY/yY8judKy3k1/XHrsQ18TZiZmZmZmZmZmZmZmb2RyYYlkE42okLjc+KC&#10;VVBnDlwUbNAl4rxFcswSiP8M3E3j7D6OGyx/G8kSHI+F1hNBlzjBBWstQ7F9dxd9WW+wL1Ua+2p4&#10;/MFxvdTxIZ2UVGnsWomyW427E19r3Fp44beNDYK2D7Ik1j0TNswR6M7tr2BfxfNfM17LiPSx0Zh5&#10;BMu5O1faFOKEzz8atzekx+ig1H1G+/I+0QT7RDhWOJ4LLeeVIf1MsTgJ3czMzMzMzMzMzMzMzM5v&#10;smEJdMlVupBEuy8M9otzWu8euGDGpKpC2/BOEL8ZxIuCD0KXEPE76NM1OPZKLXsJ7of4nKpa91WI&#10;F825QL4oieOM2HbM90+p+5wV4kX9m8atxT4Iym01bhRfBfG1xq3FMoJyqdDYs8KbjLUIHpwfeNx3&#10;+mUoh+d/tqwI9+n33ZJAxvY5aexBSCdsHdqnmH9evGl8v0+FeG6NMK7SMt4F0nPwb401MzMzMzMz&#10;MzMzMzOz1zXZsATiBWPa/S0q+Fpw5oLdD3SL0Fzo4wLhn6BNObBcln/ooufeeDzBsdLqxXr7Dsv/&#10;hOSASQ4cY4WW9Yi+/nuJE7yGkueabQn2oVpjXwXuJPVp/JkhTvCiSmPXQPwnylqNG8XXQXytcWv0&#10;bYjG76Zyj4b58cbje8l7Ch6cG/h5sI9qMDMvLcUy0CV/r30u4Dy8uf6rQzz2d39GHPAcIp5DBpXE&#10;cqzcgjjFMjlGCq3z3SD9jPihsWZmZmZmZmZmZmZmZva6JhuW6BfOJgtJ//NDY3MaLWIl33aAbkG7&#10;YsxMO7fgwiIXtnc91iP0x6HHl+xbW4/jpO9nTV7gOGrRJVKUul8O6BbDucCt51jbkUxeQTxGeF29&#10;XGJF4li+9YXuc3aJY9p8foIyW40ZxXIMa3ytcWtgp+M6WqJvxjgvvNQxER44P4l9xlrMzEVboHsu&#10;+InuuYD1jOu99dv5ebL9tg7iNxH+1bi9JOr/d877GI4Ljsslz4q8VlnmpcbITN+UGmtmZmZmZmZm&#10;ZmZmZmavabLhHjzxDQT4SoIp9LMUdIk73I+Lw5M2b8QFNS4477qYiJmkjS369usxvXxC3DvAVwIk&#10;x26LePxyGz9jDMd5OAbRXbOM0/3H4zhM2MCDbxY6G7Y3OAb1ckmT2OH8IJ7jW40bxUd9W2vcUtjh&#10;mJ4F3XWpx6GYkBJeu2eEleeHx9Yfo8YPOP/81P1G+3M8cozxXhuVw/1bdAlAPxmvZdhz9OdGz9ch&#10;zxiI75kDjhWOGd2u2H7GXnZMIX5zHNUaa2ZmZmZmZmZmZmZmZq9psuEedAuzuoBErcbmhj6JRrcv&#10;ha8F6GjxOQeWy/4ptO5H4SvxoNTPtkD8No7D3gZiU+gSLHheHh2fwyJ3mISC9LU77BsujvdlRvFh&#10;PWeD+29dG9S67ytA5vOD+E9gthp3J77WuKUQJyo8fDzPhHSSleI1/xLHh3i83aL2c1t/bBo/4Lme&#10;7NfvW/Xl6j5LcD9e94WWa8dBPFYajcsN8Zy0Bscsx184Nq8E6eeGVmPNzMzMzMzMzMzMzMzsNU02&#10;3IN4UZ9qjc0N3WJgodsfwXLw9aer9FhyGBauS617DfR/clO3b9WXq23+pXF2DHRjkckxek4ewXLC&#10;t7qgS55M1cPtk+QxdMkf0T6nHy+IExdSSt3/FaCby6Lz02jsEuyHoKxW4+7E1xq3RKIsqjT2VSA+&#10;N5E/yHR/2wtWnp/+mDR28FPj+30438zttxbngMsnAD0D4rcX0q7noz/nWuc9vE653+QeeGWYT37d&#10;9TyamZmZmZmZmZmZmZnZMSYb7ukX13TxiEqNfRVc/EL3Zi8uGqaOb4thQbLCioU2fC3YNfrZFmxD&#10;0EbygunB+nPRBucih0rrG9WZSszgWC2CfeogliaxZ9Af49p+XXxtng3S52f1NY04OajVuDvxtcYt&#10;gXhc3jTulSBO0k3h9bf6nB0F8TV107g+tglih2NMJbbOzU1bsM5S67P9IX5rXKVxuWA+0SnC9lV4&#10;4fl/b30fab9ReB2bmZmZmZmZmZmZmZnZa5lsmIP02yP+auwrQ5cI8WtmsWwrLozXuLOQja+Eg6yL&#10;c4j/TOVN42xfeCxJgmNy6bhMJqFgvm5u/7aI3sezPI1ttOxnQzdPzfVRE2z7o+W8EqTPT6ux9yBO&#10;BEuWk4ivNe4exPMSZZ3/jsa+CI6J11h0vgY/tZxnQ3yeqQpio2Om5JzU75eakyJrYgcvPZZeEeKx&#10;8FvjcknUF2lw5xnMOn1faf/RL401MzMzMzMzMzMzMzOz1zPZMAfdn9PThSPabRHw2dAlofC4H1mk&#10;XqpFt9j5A93iPP/3d/9Z9qS8vj5tw+kSFd5d4jyMcQxw7JW676gMjpdfSCeh3JB4kwq3Iz2umyCe&#10;Y1TjKNm+oyE9Rw2qxHG8/AJ4f2x6XLQqWQZxglCtcXfiV/UnMia+nU2if3hd8t4SHfOA13947T5D&#10;32Zt4yThEvHxEo91LmmM85juM2jQ3RcL3a/ft+g/Z9xcn862wfLrz42eB9plbCMepwN+xnvELnW/&#10;K6TvLZPr38zMzMzMzMzMzMzMzF7PZMMcpP/k1iWSjtAtgHIBLdUPe2i0HVsgvYhbaKztB3Hy0oCf&#10;rVrYZjzSbwVJJnb2+6UW2icJR4nYVuOOhm5ct0Hbxqo+9k/qsyOhS7ApdfsWiWO7adycvl1aRq1x&#10;d+JbjZvD8oMyKFuSD8vq21roZ3sLjos4Zik6ZwMmOk2uw6MhnZBZShznk1TiVqXljvZj0pfGD8e/&#10;egywLsRzFbG/V82vtk3f53oesj83cqwE9VCDzHPtlSD93PihsWZmZmZmZmZmZmZmZvZ6JhvmIL0g&#10;XGrsu0O3QM7Fbi5Ipvolh6xJA4gTAPzWiAMhvbj9UJLEqFyOyWiBnkqNH+3H9kRjmNu+JVgg/eaR&#10;Sss9Crqko6j94+P47Fd0faSfU6Hl3oOuL3g9rdq3b8P4PPH/Z0lkQZzERZXGpiTKqDXuTnyrcSlI&#10;Jxs1GvsoTN9mVWrMPXjwfPf7tsHxVf1nPP7o87HfjNNyj9C3Lzo/bRDLdmoc1Ror5d+Cff5dt4/o&#10;y02155fG235w0HMHviegckyx3qdcN++m7089h1RqrJmZmZmZmZmZmZmZmb2WyYYUpJNdPjT2ivr+&#10;YXJCanHtEX+1nq0QJxZlf/OHpSXOwaYkiVHZqSSPm8bKflWwDzVBbBvEcdwfukCP+29rIrb1X7sQ&#10;v9lodQKD1Mv+LjQmBXFfVxr3KMTJMjeNS0GcCFZr3J34VuNSWHawP/s023gKym81Zg7jpW2rrlXE&#10;x/h7QcwY6/2hZe8N06S7QSFx0TigVsuU/VLHXWnsWpgmaY6VGm/7QPqNVYXGboHuOYzjadX1afch&#10;/UbTWmPNzMzMzMzMzMzMzMzstUw2pCB+YwS1Gnt16BZJ2V+pBeulGi17Cxy0eGtpSCdJZEveQ5wc&#10;dbcOxAlHVEpcGcRQrWXuhceCOEFutj2IF79XvX0I8fFP6kpBPJc2GvcopK/zSmMjjAv2rTVuFB/1&#10;R6txEaQTHZP1rbWlff3+TEbR/WuNm5MoY5IYjK6ttyB2jNdptqS6OYjbTZNrBnG7eW6TbUV6rH5L&#10;qtuiryMaY6sTRu1x7O/gHMzek+w8EN8XqNVYMzMzMzMzMzMzMzMzey2TDSlIJ5XUGmtf8JVE1gZ9&#10;d0/Wt8v07dA6vHh+EKSTJFqN3Qrx9TpJVJF9Ukk8bRDbBHFUaGxOfRujYxtjgkL4xhnEyS2rrjPE&#10;iUi1xqWwbcH+Wa9DxOdnUR08lmDfWuNG8TwnGt9qXATxnDSbbLQW2x7UMUl8SkF8vluNu6c/Li2n&#10;DOLYn9H5G7tF++aG+L41OT9IJ5VUWqbsFx3npPytEI8zqjXW9pE4B4vmJHs+xPetTxprZmZmZmZm&#10;ZmZmZmZmr2WyIQVxwgWVGmsxdAkBXDxlYov2o5pN8nlEol6/8eMgiBOemCRRaOxWLDOoi5gIwjFY&#10;6D79ftHiPpVB+VEiTKtl5sI2ID0PDWrdb7R/uPCtcfewDi1jrt5IsP+HxmyB9PkPE+pk39XHF8S3&#10;GhNBfD5n61oL8XVXaVwK4nHTatw9iJOkkgls2Djet0I6GWxyz0i0s9W4Ppb3wR+I+2O3Y2J7grp2&#10;mX9tiv0c9D9lTRK0/fTXi54/KjXWzMzMzMzMzMzMzMzMXsdkQ2Rmwe9DY22Zvk9/zSzE/dZ9tkD8&#10;ViAqNNbyQ/zWIqo1NhekEzMGtz6mwmgc9Ns1tg3Kr4M4WvUGryVm6howKXI2KQpxUtzq6wzddavl&#10;VBo3B3ESS6lxWyTqaDROIe7rWuNkH41vNUYhfU1kTSRBPJ4LjZsT7P+hMfcgTsS6aZzsw3k7Gm9j&#10;PM+5+4z1RvemyRuiEB8XlaMYnmseB69TjRtjnVmPZYD0c0yjsbYPxOe/0jg7J8RJuDRJJjUzMzMz&#10;MzMzMzMzM7PXMdkQ4cJesFBErcbaOvh6C5ku0mddiEucw0kSgO0DcfLKTeNyQjpRIoWL+kzuaILP&#10;qAjqiBIBsiV/sBzECVBjybc2SVlRW1dfZ4n2lBo3h20Oyljdljno3uqkdfzVOIU4cWw2GTCIv2mM&#10;QjzOGo3bAnHC7N0+UNwnKGfVGE+0hQqNVejOZdSGf8eElWNwDuJzQ2UQG11XN3TjqA0+m1Nr+Tn1&#10;bdI6qdRYyw+ZkndtCt01t2pOWitx/nwOzczMzMzMzMzMzMzMXtxkQwRxkgMtStiw+7jgh+8L8P9p&#10;zBZc2AvOX9ZEFYshTtqjUmNzQzpR4hGT8YL0W6MajV0L3Z8I5GK4lj1YnCyDdBJdobH3JNq0qhzE&#10;YyL7fJpo670ksGjMlBon+2j8h8YoxIlQs21bi+0O6mg17h7uE5RTatw9iXIm11UEy5IoF5U1B3Gf&#10;0WR8In1dPYL3v70TX9iHt6DuVmMtP6THy67n/Qr6fqx1e05Izw1/NdbMzMzMzMzMzMzMzMxex2RD&#10;BPEbRSjrIv/V4WtR9aafbYENb7qxbfq+jxJkWo3dC7okpShZYq1Wy+7LTyWWlhq7FOLEqm9twYpk&#10;A8RvSvmjcUsE5XxozD2IF+BbjdsK8blpNE72qYN9So2TfTT+Q2Mk/ofGI/O8R4jP+yQB6h7Eb+Ba&#10;naSVaM+qcYj4/Iz9xoprQ8pOJVZxDpuUifh41mLZD7d5LaTnFj/PHADx82SlcbZOfx21uj234NwN&#10;Co01MzMzMzMzMzMzMzOz1zDZEAkWiLxQtAP2Z9+vjX62BQ5K0rAppJM8Co3dE7qEECZMMJGISRpc&#10;ZNY23aXljsqOymMCyqpkkL6sJihrrNb97kGcrPBI4k8ZlNNq3BJBOdnf2oLurW2r6kHc/6XGyT4a&#10;/6ExEs9xqPusTui6B/H1V2ncPYlyVrcX6Tcu/aexc9CNw+iaG3C8ryqzLzc6LxQmVSEeK0uwfayL&#10;/VpouXvr69c23TTO8uvPu/Z9o3G2Tj+mZ+f2HJB+62E4R5iZmZmZmZmZmZmZmdn5TTYoxIkSXmTd&#10;waivK/1sC8SL+6uTHmwdpBOqGo3dE7rEQW0HF5np1tM2hrRsqWMS/z+/NTYFXVJNlNAxtnpxGnHy&#10;FBUaew/iNyw1GrcE4n5flWi3BKbnnpJJRYgTA0qNk30m501jJD469tXn9h48cCwR7hOU02rcEgj6&#10;Cg/Mx0i/HWzA817pfimIj5GS1zA/C+Ijw1wzzDs6Jhste09IH2ulsZYX4vl494Snd4bvCamFfp4T&#10;4sQ/Wj2HmZmZmZmZmZmZmZmZ2TlMNijEiRKUXEy2x6B7+woX1LMmj/Rl6vlLJo5YHogXWHkuCo3d&#10;E+aTSwZM5mjQtbkNPqfZhWGkk0juJgTh/huUxtg+zkuLxjDi8/BH45ZAnIT5U+OW6I9Dyyo1bqu1&#10;bX6kXdE+GjOKLTR2Ln4LxElaq+dX7hOU86FxSyD+U4k3jYv07eD+PKdLr5fZ63ZUblTe7P0I6QSs&#10;YT4hjo2obLXoes6lb5e24aZxlh/7Oej7UuPsPkwTru/eb7dg+cG5o1ZjzczMzMzMzMzMzMzM7DVM&#10;Niikk0FqjbVt0C0AZl08Z3nBufurcZZXfy613w+/bpBIeJnBBI+6349j52f/35WWrfp9ooQAlllo&#10;/Gg/1qH7LMX6GnSL2WGCSx+j+1Uat0SirFLjlkCc0JZ90Z/HGtTzW+NG8W0QPzsvRftozCg2SjxI&#10;tmeLoJ4PjVkK8bmf7ZcI0tdkeO5ZB7pr8E+wz1I8P+H10dcxOX+9sE2yb4mufcT/z+Pj/65t708t&#10;e0+I741Ua6zlhTiZ9W6Co31BN49G/VhrbE5IP9t8aKyZmZmZmZmZmZmZmZm9hskGhXixnEqNtfPh&#10;ImJw7hqNs7zYx0G/M4EqmbyxB8RJOkvwui+1vHu4T1AWMYnk27HzvxH30xbfkg+QPv7V54H7BOV8&#10;aNxSiK/NWuO2QrzQn0weRZBEpDEq2geJ8YM4Ya7WuK0Qn69W45ZCnET9ULJToqxGYkose1PXUrwG&#10;J4luiMchfWvPEuj6PDq2JVbXtxXrDNpx+Dx9NYjn5T8aZ1/wlaAZzbVjuyThjiE9L03mFzMzMzMz&#10;MzMzMzMzMzu/yYYxxAvvnzTWzgnxW18qjbN8ECfqUK2xe0OcGLFGpWXegwWJKOjmlmhsbtVKW6JF&#10;9n/tWAOZkx0S5dUalwPiBOBC4/rYSZ9pjIr2QTpxbHHsFiwzqKfVuKUQvxnvoSQNxOeeilFMHXy+&#10;FRM+/r1FDPHb6IjX5qrkKXRv8EollCyRTGbcC040V18J0s+WhcZeUT8ueW3+wvr75MP3pKWQTg59&#10;KJHWzMzMzMzMzMzMzMzMnmuyYQzxwvshC1O2HdKLs6sSAmwdxMlaTKg4vN/7erUtTFrhtc1EmCWL&#10;0pWWe89MueybrQkmc26jNqSSQkpt7xKI35T1S+OWYjuC8h5KRLqH5QZ1lRrXx940VmMUViSDBXF3&#10;y38E69d6kP98PZzshKCfMUpY4v8PPs+F137qOuS2VW8OmilrjMfLa4jzz//1/60x/5LajoITzddX&#10;gnjOqDTuCvD1NjHO0/euoyV2HbtIz02NxpqZmZmZmZmZmZmZmdn5TTaMPWNxiAteSCQc2DqI32rj&#10;pL8dIZ2sdPibOBC/TWiS6NK3mdf63IJ1pfvNQXcdz5WXwsSS5sF9P43awHL085u2dSnEyXAPJ7qg&#10;S7bR8lqNywHxXF5rXB+rcR8aoxAn1ZVBHMeaxt00LgfE47/WuDWC8mhVktWorOic/Ls+EffpUi3u&#10;X9MplbZ1Du5f62xLGezXRLEatzfEY5JqjbV8EL/Br9G4d9OPN85NvL6je0oOD9+XlkCcREt+vjQz&#10;MzMzMzMzMzMzM3tBkw1jiN9SQ7slwaBbTNvlrTtXg3hhvtY4yyfR5zeNOwLrDdrSaNwongvaqWue&#10;iSGF7jMHy95CNC7/22J3v//qxfV+31Qyy0NzF9LJJZve7BKU12pMDoiTSBuN62M17kNjFOIkqDKI&#10;K4O4VuNySLSp1rg12NagzNxjqpqpK4VjvUH/Ni+pY83180vbeQ/S7WSbSo0f7cfrW/eh5D57QTxv&#10;s/2brm9LS5z/SWLzK+P44XhGNxfxOonuSXtotC05If022w+NNTMzMzMzMzMzMzMzs/ObbBhDnHhC&#10;pcbmgm5xrdXttl7i/JUaZ3ngTiLIkVhn0A4qNFYhTqKgVmPvmWnHGMfp7Fub8PWWlt+4v/jO2DrY&#10;/nAiCOLj2Px2lT3KjGBFwlYQd7dNiPu7CuJ+BnG1xuWQaNO35MS1Eu1vNW4pxNfarf+sDT4bY0IY&#10;j/HetcMkj6ge1ei+9yDuj6Ftd6+1Pk73bTVub+jmjGheqTXW8kH8jDI7nh+BBWMxB7Yd3b2C11s0&#10;to9y07blxjqCein7+TMzMzMzMzMzMzMzM7N9TTYM8KQ3CqBbvG11u62DOInprd7mcTaIkzNuGrc3&#10;pN+21WpsSuJYqNLYOejGYWqB+bNNWLmojzgJauwH4uNf/TalUZ2/c5Y3KlfL/NCYXLQeJMZmENdq&#10;jEKcpFUvjPupcTkk6io1bg3Eb0miVWN4QXkV5hNPai3rHu4TlPOtTt1nDtLzzI2faXyEdQb7r25L&#10;Doj7h8e36FhsPcT3mazzAbpr7G7y61ocF+juNRw3bT9W9Fj29vm8PDJuQ6FtzgnxPZEqjTUzMzMz&#10;MzMzMzMzM7Nzm2wYIJ2ckX0Bbqyvw4u1G3HxLjh3vzXO8kCcqPeURVSkE04KjU1BtygelXPT2BTc&#10;/1OVje6zRN82LWuMC+i6jQota6mgLCo1bq2gzA+NyUXriepC3LetxinESTd1ENcEcaXG5ZBoU6lx&#10;ayFOhKwiTodFAACAAElEQVQ0binE4zWqY6zWcpZAOqlysDhph20I9qdVbxxCPM+wjavK2QrpRLha&#10;Yy0PxM8prcZtga8/01vqZ2ugu5/9RDeH3bs+98CxybmC1x2PqQjayDE8XE+Vfp5T3w5tI21OqDYz&#10;MzMzMzMzMzMzM7NjTTYMkP4TVI3G5jSuB04ee1jff3ruFicF2DqJ/r5p3N4S7aDVi7lIJ49WGqsY&#10;gzgJY1DrPmsE5d3TaBlL4SvxYOyvxj0iKPdDY3JBkKATxETnvNU4hTgBpA7i2iCu1LgcWP8edSG+&#10;xh5OymWbgvLuqbScpZAhoRPpJKuc8wzLPzp5LDq3bIefRXaARMK1xm0xqqPRz1Lw9ScnfyGes47A&#10;elk/21FoG1MY2+/f6Gc5Ib4vfrZbY83MzMzMzMzMzMzMzOzcJhsGXHQKFoSo1thcMF1A5oIt28GF&#10;s1LjLQ3xGzEOXYS/CiQWvzluNXYv6BI5uNCsbSCOhYcSHxDPA380Tvapg30GvKYr3WetoNx7Ci1j&#10;KcR90GjcI4JyPzQmF8Tj49ucgOkcTK2WpRL71UFc1IaHxuY9rD+oq9S4tZBOmHj4OBD3y5xSy1gD&#10;3Zw1SSQc4WfJ40GcWP5wghW6BBktbyiz1Pi9ID2XO+l6J4ifVUqN22JUB+eEYrSdCWIlzy+emyTG&#10;9v1G145S278WuuNodXtOSF8rHxprZmZmZmZmZmZmZmZm5zbZMOgXniYLQjkWtVJYdlCf4kIy28ZF&#10;Ni4CVv1+hZZ3VeyLqN80zvJAnPRwWH/31wCvC23DcL08nDCIeCxRWCbiJKssbRnDfNKLanT/pZB+&#10;s9IPjX1EUO6HxuSCeE4vJYZzqcY0WpZauh+CNmhMLtgpcYwQj4lK45Ziu4Ly5pRaxlroxjbvo1r2&#10;gNdYeL32n2l8rXFrJMocNDjoHt/XpfXfNM7yQHz/rDVui8Q5fSbOgzzuH9hhXPflNro9N8TzIBUa&#10;a2ZmZmZmZmZmZmZmZuc12TAIFoIGD71RZIl+sUvrW+uGblGOC4U1ujJL7Njus0H8Z+N+a5xtx3GF&#10;ePF0GIdzyRBjjB2PW+K4/SR1FujGNReeWY+WNVZpm9dCkOzDuiWG/TB3rPws2zWYaFOE56bQ/ZdC&#10;fC1lSwrcs2yFOEmolBiON42ptSyV2K8N4ibXisbkwnZrXWynxj0CcSLKpjkWy8c0Fbr/oxAn7gx4&#10;vkqJ/y+I29wm3J9DiGO4wvRNeQW+5kt+znNP7FO6BWUpxgzx+hlV2mbbDvFzX6txW/DcBXUcheOq&#10;Qfc2sTARcw/IeL9NQfpayZJYbWZmZmZmZmZmZmZmZseYbCAubgULQbRbUgMhXujPjQvTXOxiXVSS&#10;tuWVIU5q+Klxtl0/hrSvz6LS9j6C5QRl30afc764BTEDjsesi9hIL1irWvddA3GyVaNxjwrKbjUm&#10;F/ZFUF8pMdG5rrUsxXKC/dogTmM+NCYXtlvrQr5rIkp2oUJjl+K+QXkh3XcrxOd9rBrFRv26KWlu&#10;gGXJY89y0/badujOufb1h8ZtgRXXVgYtvv7RQtb73tkgnXRaa6yZmZmZmZmZmZmZmZmd12QD9Qte&#10;uhD0uSCmsTkhTtI40l90i35sBxf++IaIEhuSAZ4BcRLPYW+6uJJ+zGhfPxvPf9bzHdRBXIznXDHX&#10;B7WWlQPSC9ZjbBfbx2uYeE2nlEEdPD4tk7K8TQVxwkSrcbn0x6n1lQtiai1LYeGxBDEfGpML2611&#10;cZvGPQrxuJ8k6KIbR8M4i5QjrZQX0jpyQJcAGh3ToOnj/gSfVVreo3D/T2g+U6Xtte1wwDNLoo6t&#10;eC00CN6CdwXonpG1TyhLIqmZmV0X76v4/oxcaoyZ2aPQfed863/kYWY21s97356t+LylcZaHn13N&#10;7F0E945SY+y99c8Qfma4kMkGQrzgTrXG5oTpgjQXsdve3IL2UW7o2tKg66Mf6CbL0/zggDjZZdc3&#10;xV1Z0NfP9gs7jEfEiRzRtrFay8mFZQf1bdEurOOmcY9CN3do+a3G5ZI4nnJBTK1lRYL92gUxHxqT&#10;C+L+rTXuUYiTF29BXBXEbTGpIxfcTx5LXfN7zDnst7m2PEOl7bTtcMBbUhN1rDE8j3KO5NySfcy/&#10;mr4ftJ/oj8aamdm18b7Z3zf4fMd7Ke/LvK/Slue9oQw+o7Lc4T7tHzXNLNTPEcO8w7mj0hgzszPr&#10;5zEann3Gz1W3fn7bavgNZMA6hvoqOHkghO+/q/JclBpjZvYM6PIGOHdzDudczrWt8Tyv94FH/cH3&#10;clnXgPXT5X9XfxX4vrbJc+tzdwGTDYT04nClsTmN6mH9hX7exww/OtJPTCc5bfORhknx20Sox7An&#10;xG+L89sfdoJlP3Trl62xWxC/FstvkLhmckD6zSL38Ph4fWb98R7d9aV1bTFJrkR8bn5p3KMQL7rz&#10;XGbtqwHiPivXxqQE+308EpML4vtBtrkQ6T/pXEpcE8Rs0WpbtkD3pYHXd+q+f0+rZeaC7n7Ptt2C&#10;eh/BMRHhvVtjI6W20bZDnFyZ7VqlRB1zOOZ4TXD87TInv4Og3z5pnJmZXQe+3kpdo3vOWvJ9eS98&#10;xuP9nG0p4R85zS4P8XfL4Tc1fmcodB97Hs7b/fzNeZzzOe8r/N9CY+04/Xnh9TL8jtRqjG3Xj33+&#10;JvGrH/vPfKa6h+0jXqscG6UezxUg/n2x0jgzs71g+n08mpfO4oaujbzPsb287xV6TPYciNc/W42z&#10;9zPZQEhPJqXG5sIJoa/jpp89oi+PE80wSdLwJZMTkh7bEVg328C2sF3Zf7hE/BacWuMsD0yTGniO&#10;h/NbaPwcTBMix2OW+AWRdQ3//VmPlrMHxDeJtdj+BhnazDKC8rf6lxyAdJJBoW15FOIkLfqjsTkk&#10;6islJpo/vsWkBPt9PBKTA9KJjq3GboH4Xvkt4SURs0Wr7VgL3fXM8ZCjbbWWvwd0beZ5bfA1B7L+&#10;4f8Tj2nAOaLEimsW0x+lOWexDv4v/3txWbYc+7Xv57Gbxm3Rn1etY2w4xxV8nhfjeQr6kpxsZ3Yg&#10;XnP4fg9copxx9zsqvr5rp/CeXW8w3Mep0PrtPPC1eNwgfV84E7aRbWWb7471q8L339GWKmck+5qf&#10;BfFja+aTQsu/Iqw7f2WKlit18N4z2ac3Lj+F57XQcvfUt03nhBR+P2h7Db63m+X8o/XYctKXVd/H&#10;v/p+5znQ8zLI9o86x/B1TxvO91qT8UFaz1khfr4bzyct0r8j+TvgBujGHvua4z/Vx6/ohu9rYYUe&#10;+7vgsQXHP6g03rbD13UzzFFLhPN0L3xeRTw3shwtO+UU8yO649C2pbBfy4Swn0Z1aPxgaZ+dor9e&#10;Rd+37LcW889Or4bHw3ti9T+lHrftrz8Hel6o1Fh7L5MNFAyETxqXEwdbX89P/WxPfb003Lg4GfGC&#10;SF0UWWl7tkLc7lLjLC90D0XJh6Z3EIyrrfjFsdR6luB+QXlb/Zt7EF9HrbZjC8y/iarS+K0S9ZUS&#10;Ex33t5gUBAtFQYyWPYnZCt2XxuRDssZvgTsJhn1b9LOtGm3HEujmKN7fJudpox9a1zuBv6weAvE1&#10;W2jcFkH5rJPz4luP4T0hvme8/bxgdiaIk/7fFedtzjucu2t03wfe+vvXWaF7ruTvJ3+C8/RqeAwc&#10;T37m6yF9f38Vl34OQfy9/8wOO194vb6xtFbP71a481uS3VVqn9o89hneL1FsKX2mL7R/Xk1/HHqc&#10;Y5XuY49DN2ffgn4+q8OedyJIr2Gc1S89Buvg67v476Df3h3vlzxu3jt+wN/hd4P5ZOhW4+29TDbw&#10;YgsGAt00Nid0FzvrKfSzZ2Ob8JVgxnYSJ6gW2x7us98Agzo+NMZsLez3MF5rXUtgnx/8fvdl8zrX&#10;zyjrAz7mf5Dnj1VZF8IS9ZVrY1KifYOYyXypMVvh/tjI+kCJ+IfFpv+MD7D62VY3PDA2kB7XW2W9&#10;LuyaEH/ZzTq28H3+4Tyx+jqy7/D17K5qjTWzfQTX3xVxfue8XsFz+27Yt30fT57n3wifs38h8/eF&#10;V8JjD/rl1bR6XFcS9MfZtXoMe8E+v2nZc7R6frdC+s31tkypfWpT6H4n5HNr9Fuidc+ZLb7W39hf&#10;JWlfng2WzSGXfcbMrR8X2r9n1uoxHIn1B206NT2GK8N7/cOtPfAZn2Oc91feOyp85XMU2p92H+7/&#10;I1Xfz97YZAPSC92txuaE7oK+6fZXgnjhM+Wn7r8V4gemPxpntga6B5O9Hkpqre8eLPsi9ohbX36b&#10;+iynoA5V6z5bJI6rXBCzaAEuse+3B4goRsvZAvOZ8INK99sCceIEfwD6v8RnOfB6XHReRu0sg3Jy&#10;qbQ+szUQXyu/NG4LfCWVtvqZPQbp+/FvjTWzfcCL4BE+J3F+KrS/bD10z5DDPfRKOI4qrHzmfnU8&#10;3qAvXs2ln0PweskIh5wvLPutwF5Hq+d4K6TXQ2wB7U/7gi4pmwuwrzY/nxG/+1Tax2eA+HctxTHg&#10;xfYMsO/v3Hto9BiOhHXr1mfwV4/hanCNf7h1JP6mcanv9lvg/jNLo/vY+5hsQPohJ+sCnurrbXX7&#10;K0A3iS+9+fKC+6Fl5IB4AW/X82bvDd2X27mbBL/4tsH2pWqtcw72f61u6ktHpW3ZYqaeMfZ7tocZ&#10;BOfpkZiUaF8sS0z7FrMFli1qNbrfFkj/AF0jPt5cViUFY9mYS7nh/p+5rLROs6UQj89W47bA1/Nt&#10;rZ/ZYxLnLfu5M7M0dM/qc/fnq+N39F2+e787dN+79nyWfRX8TtbgQomI6M793G8AZ8Yxe+kFWXTn&#10;71XuCzxfhR7DHrD/b0l2rFbPcQ64/3YFi636feoq4GepPRXa38+G9Jqq4jPWpZ9VcsFrzNnDd4ls&#10;azyPQPe7wavMR3yOvex3eHRrTRwzr/p97Mxq7W+bwrLvTVnXru1cJhuQXnj/qbE5oZsQX+6hCd2/&#10;SFo6if/Z8xgRn7tK48yW4FhFemxz+78HOHxlwP+e2SfSaL0pffm6/6DS+AjSi9yDW7At+00Qy79M&#10;VrrvoxAcWxCj9U9iUhDPP6XEtPdiHoXl/zr+pvtuhfjY710HjZYTQXdcqbJ4vS0am7g/9hXvVz8x&#10;umexrn67xg4arddsiX5s6Xj60Lgt8HUN1PqZPSZ13nKfOzNbp782Oef94JyH+Pnram7I+Fz9zthP&#10;fX9pH1r37F1qn10But/rhnnlF+a/E+yJ8xnnNY5Ttme339feBb7uCfxu1+D465v1sV7Wz3YU2sYj&#10;4DUWl225Vs/xXtD9Nsqxy3nnGdfQK/il/XZV6OZcznceJ/uqtO+fDct/6yeOj0W/59o6+P7MynPC&#10;ebsNzkFufDZmfay70HadUd/WZz3b/0X33Wros8s/0/f9cMRYvbJW+92msPwlSZXua+9hsoEXTzAA&#10;qNTYK0P3RWDNDw98SNn1gRDxDf7yN11bD/NJWnywmx1X6B46OeYZq/uPtbpvBPNfvmqNnxPsf8+q&#10;8pdAfK1Gc+9N931UUPbHIzEpiM9RuTbmUYjfuHhDPAYL3X8LlhfUcU+l5aRgPomTY+nuvQVfSTNz&#10;+FDIfix0/1E5vPdFY3XQ6D5mSyCeF2fvNWv0Y5dl1vqZPQ7puenuvGRmx+nnQD6Hpa7Zq+Cz4b9/&#10;/GJf2C99/2if5cb7PZ8lOR6Jz6j/BO0af171+zR9GVr2UVj3pK1Xg+470K+gf/bA8+5ni0zQXU+3&#10;oJ9zYvml1v0siL9r2Ov6ref4SOiuIf5+ou26qkr76Gpw3mdtzsV8blF73wP2Vuk5eDbEv3nPWfR7&#10;ruXBvkb3m3fua5TXU6H1vSIeR388eow5sf95Hjz2ezhvwpjeNwYa90pa7X/7Dl/rJ0v80f3tPUw2&#10;IH3zLDT2qtAt4q/50eGnlrGHoN4PjTG7B/NJYxz3qxbyMf9A0Wq87MsbVRPsN2h0n3uw7trlfJj1&#10;QRbpJCPOK7rtc7uW8Yig3MmNPYhpNSYF8Rfkem3MoxD/6MEvIr+j7br/Vpgfp5FCy5iD+cSvu9fl&#10;nf1p1TjH/PG2a8szS4ypSuO2QHetPHWR4d3017ueNyo11syej/fnfi7Ua/ZqOHcV2j9XhO47SGou&#10;34pj7Re675ezz6qPYrl9+XyOuAVt2BPrLLRNV4P5f+SyFcvdZexcHfa9H7Dc03wfZFuCNtprq/U8&#10;PwPmfz+9klL75kpw/Nta+dzG3zrrXtl7+H6Jr7c00VAu6znyuNYo9RieDfFv3vec6n55Bezvvt/1&#10;XDyi0fLfAY8rONZcHp6n3g2OSdQb43zO+vj9nPPVD/TzvrZtjaEMfP0jL96fjjyuNbwmcAfil3PM&#10;8TX9hiYbghP/SeOuCuseAjkZH3LhIE4KaDXObA7m/8XwQ19mOA6Dsu6OUdxP0Gx0nyUwf4yq1v23&#10;Qnzz/XxoQfxg/kvLWAsL5gfEP6Z+i5mDeG6sJaa6F/MIxEl3f9EdU1TnHy1jK6QTAiN/df8lEB/L&#10;vzL5ue4z2pdfBnSffzR+CcxfSw/NF3ZdiOfGzfPfWD9mW91uj0N836KfGmtm58D7M/IvArE8zrF8&#10;Vimx8Bmgj6Ua3Q+Muds1h89OP7RNV4FuHMw9yz2K55HjoNA6j8B60T1T8FlU27YXjt9FY/5dYb/k&#10;MT9P7Ajx9+gcSq3rmdieoI322mo9z8+C+d9pLkH75CrQzS17Pm/wvtria4G/0DYcBd2x8vmqwbHP&#10;6ymHrLetgfh38SUaLcv2hTzfh3l9vu3zP7b3T6TWeq4I+30PH+O9iXXwGaXUNhwF3XcN3r/YFt7P&#10;tJ1Hq7WN9h3WP9dkXbuxc/j2H0h/mW51x6vB+gxgxh728IADFlztvSG9+LtpPGP+i1Or8Qv2oUb3&#10;WQp3EmhGdvkCgPjmW/WfRW27aRlrJcptJKYMYlotKyVRR52zjhTED9tN/xkfxvUzKrScrVhnUE/k&#10;t+67FLp+5tjUMgctgmPDnWtK45fC/I+kHOuF7mMWwU7zwxi6+cALkBkhPbfUGmtm54H5+/darZa/&#10;BY5P/Lncd2Z099xb0BeP+o1uTGX/7rQFurHE+1TOY01hHaW24UqQfiZ41F+tw/LD8u+wS7Vax7Mh&#10;/9i056v1PD8T1q0X3MOy+BsX/3eLo56jLjdXY99Ff547PgefLjFqDN0zVoXuHjL3G+UutD1ngG33&#10;mkbLs31h+/fhWst8J9jeP4rzxKm+Kz4D7q/rPOqG7r7E8k/dz+h+i2Bbj3pOGau1PfYF616MMbjc&#10;c+AVfPsPxAv/9PAi9zvo+2XNhF5rGXtD/GNPpXFmkcT4GTQavwavh6DMQSuxfHDgg47GjdVaxxpI&#10;JxIpPsCwPVRoOY9A+l/0/nugQzzXbPrBAPE5qCWGx6kxi+f+xP7fFuIQP3y0WtZaiMfMj9Hnv4PP&#10;sywSohtPwzipgnoimxJXcP9f9PMznvPxuOJ/a9w/WscamD9utmXT+LXrCMbPh8bYucDfHcxeVn+P&#10;1mv3EZuea+age3Zsgjpza7Tud4S8C50cPyyr0HrOCN39qg2OIzf2yal/rN8L4u96WzRah+WH9LPc&#10;o3a7JzwKea99zn0sbyn+FlFnwrK0PY/4iWnZS3GOaxfSenOq9Tw/E+Z/E1nr329Ze0H3m1KJr7HA&#10;8/Xoc2Gr5b8zLPvdei1e2xxDL/v8gK9EgEfH0Spa/xmgu5YmbV2h0TJtX9h2LRda3jvB8vWzpS79&#10;GyG6/sz1HDfg+OW887LrLjj+Hw2W2gb7gsd/K6q0LHtt3/4D6QecWne8Aqyf0PlwXGo5R0A8ub7s&#10;TcOOgW6MR2Nn0Og+ayE9r1Dbx/AhoQ0+H+P1leUHFGz7YjBgGWzz2Ow1h3jh69uDcyKm1rLWSJT5&#10;rS8RJ37VWlZKYv82iNOYD41ZA/ECxV+JqaIY3PlRBl2/tULLeUSpda2F7rj/n727rXKc17pGfcaY&#10;BB4IgbAhCEJDCISGIAgNIRAagiE0hEC4GfR7VtmpTs1MyZIsx0pq/bj2R2VpSbZlWbaVdO7cNVcs&#10;xxn58/Av56+F/GI2+3v23HDOQI/NJ45z44Ae+83Esc65saDuPjcncO7e8JwFZDavys4NXxnmudra&#10;3LGEzetsXvmS+wrzdWsS29WTzWcC1/0doE8fuzlzfrcPse+3GO6+D+n71BTrx78wv8iyMePEOY+A&#10;lXv6Upz3GfDvy3a2T23fbh2HI9dxJPR9wR44/7NgnivYMaoZyyfO867Q/kJVsbmC7euXnE/lYF6Q&#10;/Ftscy8T1zkC9Bmjf3Jetx+0n9Nf3ju8K2y/Vt/7tn0b8/yndi6ac8GA8+2tMD/zsXPSro+8zb0E&#10;rtf9g/Z9/+X9tnt9X/4P0g9jv93AjnlArzlR7EJ62GRftOcvxzh3z/or8g8DzlymBfI3TlZ/7vP7&#10;uG4TIqTHuq1+cV13dZ5EvPlY2HMXZzfYHDNxvhpWXuQMFGMPLDgmcq4U6F9Tm0Sc6nMnjisFvSjs&#10;IuLUBD15bYPeni64ri1QdpNrxz/X5/9w3hZYXzwWuIxz96AfLn4ZI914xDH7wHHOubGgbA5eInDu&#10;vaDf4qeUt3zghXm+nJqjlbLy1mcOe+bRE56zgCxyve8Oei7Xqtv9v8tDx3OBcx8N5ff1V8xj3Ilz&#10;jGJpH7e7Guc9EtoWKpnIuY6G7dfZm8C5j2DtQNnYMHHZd4OyL26Wsn165jreEeb9ZuNWr3PjZuK6&#10;RoBOYzS+Sf8YAfQ7mBIT53pH6NenTeD83wH67cO3uhdfg/n5Ra/r7r0T1+VmmOd9vL9qnDine11f&#10;/g/SNwSBC74z1A/okXM8E/SDkC4LAdx7wpMWjRk7P0T+GpFzbgW9SKqH/7iuuzovIv4q4uzYcNxf&#10;jqvBuVQ+6OMUOS5HlJ9EjHqZEDiuFPR+PYs4tX1XjlvJ28PEdW2F+oXObOKcrbD+QvfMZZy7gT5P&#10;I8e5sYhjdvMtHmg496rQ/qCcBc69N+jrRS8Xru+VoexLBmts/n7i3O8AfRbV5di++zbXQ3Q8Nzm3&#10;2w/0PXqLK+c+GvQXzZiNk8Ofp+h0fnHeUWB+lnDh9iZELn80pN+p1Aqc+0hYPyaRy7wTOx7oM0+w&#10;52SB838HmJ9z2/jVYz+aiesYATqN0Ysz53f9Qb9TLXHhXO8Ifd+ffasvhGAe93rMC2zctLFl+Hnq&#10;HlC+iL0I53f/YH2+tyZyTve6vvwfpF88n7jgO8L6C29mA3fgPM8G/dD/wnHOGaz/KtCZy2yB9hsn&#10;mxScOF8P2L6COufh13GQ/rWxM8cu8WocappgJ+q+ijh1nB62JUeUf1hIl6gnclwp6H11EnFqP5gz&#10;xy7xqXNkq8h19WK50dbuiXNtgScuTHXvBXo+85a//vJObAwRx80EjnXOjcPOUXHetgic+xmsXrTN&#10;e0qcub5Xg3k+9ltsWw3bv1X3A68I8776Jba/F5sXN93LvRroe70mnNvtB/2O28S5j4b1lyBnLjMq&#10;dDpOnHc0KHs2H7nc0ZC+J6oVOPfRkJ9PRI5/FyhbeLrG5lJnzv0dod98K3LuEVi7RFu3CFyH60/s&#10;9xKR87wj64Ni25tw7neGsnlMCZvDfssFYwzz+4Kr2EdVOK/7B9ufrV05p3tdX/6PONgfuNA7wryC&#10;uubkmDDIwA09MY0c5xzWF411f6Cd6J85NgkInKcn5B96bPWwyAH6YaXtbzmGQN9InzmuhJUTuUrb&#10;GDguR5T/K2JsosdxE8eVErkeFqvdxaptfDgO0PusF6vvxG3rxXKjvn9PnGcr+OIx1wB6gecfjnsV&#10;mB+y2PwyYp43GnUNtnPFPrMxymKtnLw+jAjpMeftFxs498qWsYbP2xaBcz8L+j2UZbvO1/aG9XlY&#10;Cbsuvcy1qAfsuxjR8na/1x4N9L1eiyvndvtB/TOblIlzHw35sfAnx48MnY4T5x0R1q9jgcscDfo5&#10;XovAuY8GfZ9+Ezn+HUA/P6xl98nfai5VAtvn75FzjsDaJdq6xbeYOx4NbYtRIud5R+j3vOAv535X&#10;yL97LWV9MnDu7w4dFh9zTjdDv3ehgXO71/T5P5C+CbhyoXeCtm/iRs5zpET7A8e57w35ictuNyOo&#10;f3hs/fkndurDS26us7fPBwOY9zt/biK37a6Mulgn43OgH3Y8PCCF/nZk4LgciBt/EWNjLtfzEFcC&#10;et9OHHcXfxLxJlKcGlN7SrZxC8z7w/rOL6TPdWXiXD1g/fp64TLOiX7yl2NGhXmMsWuMGk9b2Jhq&#10;+U5c10iQfkAaOdY5Nw4bW8R52yJw7mfC+svlVhPX9QowH9et+yNy3u8C6/PXLWx+fuY63wn6vWCa&#10;OLfbD9JzuVoT5z6aaOOwbV2DTseJ844K83iceq4ROP5o6HR8MOC2GaSvjZFjXx30c9Qa1m/9S1Qr&#10;0L4AIHKuEVi7RFu3sr60y/saN0Pb87vIed4R+s3r/3Lud4T5HWhq3lLKrj++4DgD7V/2mjiXmyE9&#10;x6t14dzuNX3+D6QvBBMXehfLNtcMMhYbOM/RoB8MnzjOfV/Wb5f+y/3EXLHTTYjlRdsE/J71b7uZ&#10;PGNjO6089H5Qf9vic2EW9PZbfclJIPR4/JvjSix1ca6H/QjdzhPH5ZTmgP42T/VDFej99IvjqMxF&#10;lPlsp/23+GwLtf9N5LbVwPwQ9YflwbzfU/WUsLJnrqMXpPe5uXC8+96gx5GHMWsUmM/FM/RcrCfL&#10;f+b6R4D0A9LseOycO544b1sEzvts2G/x2JnrGhnS9zqlrGz1nPwdIX1t6+HM9b0L6PuzFhPndvtB&#10;vy/XXTj3kZDujzbWnTh+dOg0LnHekSHdNwPHHg2djg8G3DYD/QXXYdvbCvnnVyVsPnrivE5Dul/l&#10;RM4zAmuXaGsPL3nNehXQzyDXRM7zjqzfiW1v8R/nfjdoG8u+7CO88T1ib2j7stzEeVzX8/wm+c7b&#10;vY7P/4H04HbhQu8A9d9q+I1BO71o61+Ocd8X0ue2sQts935tOVF/jpWyiZRN6k9cbw7mNl1FPnPm&#10;+KVMID8w3wgaznHvz1Le4vmzZH3UVi4zcdyaRP1ysg4x2eKYNdZGzgHxEAm6b1w4bg30cYgcR2Vs&#10;31of4nIfC/OQfjD5GYe53jMe+8epoj5T/WIO8767ilw92PHbZYEO8g/fLhzvvq9EX6k+V/aG+dy2&#10;sSB1fu/F6ovcniMh/VJu4ljn3FjEedsicN4jYPuiKcXmXN3vlfaA7dtvZXeZB74qzPP9Lfs058z1&#10;vQOk5wS1Js7t9oN+xy1y7iMhfW8fOfYVWLvFtlTjvCODfjZmAsceDZ2ODwbcNgP9i//DtrcF9LOI&#10;Glb+JeaNI0H+vYUy3PMhg35jgPIH3rd2Af0uY82Z87wrse0tJs77TlA/hjG/D2+A+i8PTpzDZe+X&#10;Wp25Dvd6Pv8H0pObyIVeGeYbnZoBxfzkPKNYtofbO3Gc+56Qn7jsctNh5wv2e8B+L3DdOUj/5ObH&#10;gqFamXyf7YPeDx+LytaIcleOWQP90OPCcUssx/3lmDXQC8KCiFPjlu2rqv4Ifd16qI8lypkfWF+U&#10;VdXGpT7Ly3mMbXPVjcFShvP0Zv2mejvXLHm5rs86Od59T9DnZ+S4I2HfF8mlbKwa4oEp0i8bJ451&#10;zo1FnLctAuc9irVFtG+ryPWMBvUPTZldU6rmpN+F7Rfsd80/c32vDv3OwYlzu/2g33GLnPtI0Pef&#10;Nt51v9d9Btu/Ynuqcd7RQV/fAscdDZ2ODwbcthvR1qHbWwN6vKhx4ZyuHOpeXAcuPwL0GwNSbCx8&#10;yevXyKDfZawJnOddiW1vMXHed4Htc2g7r0+c15VB3b36xOVdcp69RdG7bze2z/+B9EVy2EVTtVD/&#10;ou+KwR+gQl+cmhbCuPeCJy8aW/pi7wtNTvHYhPQDgOb9gPz+NamxJnAuBWIBE8fkoPKbmSLuyjFr&#10;oG+Szxy3xD5sXyo2Bfq6FThOSdSfOmY3zWMrdFtNVR8U5fdi+6L4HCuF/Hlz4Xj3/UAvtLxw3BEw&#10;/3zzJNp3pN+oGEP2Itr1geOcc2Phc7ZR4LxHQt2LpxL/cR0jQZ9FY4dfR0aGugfStQLX98pse8Q2&#10;tpg4t9sP+h23yLmPBD1vP3Pcq7D9K7anGucdHfRxDBx3NHQ6Phhw225EW83LzyGQfmZc6sI5XT3o&#10;c10JXHYE6DcG5FQ9Q3br0HbcAud5V2LbW0yc9x1g+z2in88dQL9HUCYu+91B/7hHDyeuy72Wz/+B&#10;9OQscKFXg/lhqr1Y423LsZuG4Qdu6MlN5Dj3vSC/OMPO9W5923Jh+012i8htUZDeFzax27QwdMnB&#10;eXMunCMFYkzmmBzoseHKcUusHUOOnThuTaLOyHFL7C8Re+W4HGujyBE4TrE4UXbND85TA7q95g/H&#10;Kmhr81Z2ExO4LVsgfU4a20fdxif3eqBvWiaOezbMN6K1Y/6zbL6ebSXa9IHjnHNj4XO2UeC8R0N6&#10;ztXqzHWMAtsWjR1+/XgVtp+W/cX7cKu3OgbQ95UtJs7t9oN+95mRcx8Jj+fs0AuB19j+Ffu8Gucd&#10;HfTz/MBxR7M2iXa2CJx7FBBzDo55Ncg/nypx4ZyuDeYv6vG4rQQuOwJ0GqMLXLhu1w5txy1wnncl&#10;tr3FxHlfHcrHqxS7nvr7j06g54rsN5f77qDfz/bwi+tyr+XzfyD9cDVwoVdi7Yf+ZZkUG/DPnGdU&#10;0At2Ni1ucK/N+q/oEzcXjt8CZf8spX3+c4m3SZWdkxHzBb3m3GQTt4chvy/OHF8LdRdX2w/FE0KI&#10;MZljUqyepT5uQ+TYJd6OCcdOHLcGen9HjltirS9wrCkev6yNovyJ41JQNqm82fyQGfNxuYrc5sLx&#10;DOXfoFCsP9j+sj5rx+njBRXmY6/2I7ugYt+uWdrAddz8QcW54t6P6BN/OeaZVvprqftzMGK+ftr5&#10;x+w8t8+NxV+X8iXO3PZngXiJsHibl+HOvSNxzrYInPdo2P4gl/3hOkYA/SyglO0fH6Mr2P5a9hvv&#10;y60s59vMfcX2tbhwXrcf6OcBLSLnPhIe73Mjx7wSa7/Y59U47+igtztw3NGsTaKdLQLnHgUez6nN&#10;z8mOhG3P2MyFc7ptoM93FrjcCArb3suF63dt0HbcAud5V2LbW0yc95Vhfr+TegZa4oo3uvcbAdLv&#10;Ge9FLvfdLX2R91MPLz0/dF8XjvHB/cAFXgnqL/w24J84z8jweNNmAse57wH5l9sXjm9lfQxlFxZ7&#10;QZ6dCNnnSz57iX5B+cQr+wJnycllbiLHt4D+ZZyU4gVRS+6Hc5tjUpAe++SxgN5XF45bU5sHeuFW&#10;9rhS+eZ9tJS3vlf68ucXl2+B/AunC8dT2dRxZVfM+8bi7UHYiXMxzGNHql039nnksq2WOrmOGxsH&#10;ZH917w/6+nJIf7A+L9pSws6XC+Z+fuK8NTCPVZbH8nE97MzlnwFiPF4EjnXOjUOcsy0C5x0B2sfv&#10;lKEWWWH7P8lZdW/iZsjP5bcovgcandi2FpHzuv1A38e3iJz7SNaeu7a9/P0lbU8zzjs66O0e7lii&#10;33kUOPco8HjP95tjXgW2X89fdttHhrLntIHLjQB6rNrThdvg6qHtuAXO867EtreYOO8rg36fVcrG&#10;t6GeK7wLrD8zj1zmO8P2xfNr/HnTC/v8H+LAfuACrwDzClN7KPCwPRldFgU8G8TLVY5x3wPyizAu&#10;HN8C87lVMjmasHEShPmhS7YuLnNXNvcA4MLxW6BsrJm43Borw3k4RkH6JvvCsXdl1EQhctwa6Adl&#10;E8etxJszxyqWm8tyzBrobVdOXLbVSp0Xjr8rdxHx92x/Nj9AtbIo+xW9q9XF5VsgP27ZudW8Pe51&#10;QZzbvfpcjZX+mWJtP3OuXjCfpz8h5n93zlxub0iPT36j6NzAxDnbInDeUSA/VtYa5nkB0nPoUpFz&#10;unLYvv9ThuljW4jtahE5r9sP+vXpyLmPhvnZUOC/vyLbv2KfV+O8o8PjFzb/45gRoN95FDj3KPB4&#10;fxw45hVgvqcueZab4s+qdoT1sS5wmREUtHsPkdvh6tg+FPt1TeA870pse4uJ874qtPWXe4Fzuj6w&#10;/qtjkct8Z0g/x+/FF9i/sI//QPqk+sMFRof5hbxaNJFisYHzvAq1PRzj3h8eb97vXTi+BeaJ0dq5&#10;ZZ+fuWwrrH+T/iTK2EOlVDsnjt8K6220tlQ/ULC2ci6OUZBe+HPi2Lsydmw5PnLcGswPXzjPxHFU&#10;5mE7UfiTvYmygePWYGWBIna4FqLhnIXe3puJ41thPodydd3Yfjtx+VrI/9rZHxT0BfdeoMexpy5A&#10;WvoltyHHzpnAefaE/HU5cPyelrZwG0zkWOfcOMQ52yJw3lGgfizP6T4fbIH0l0RKTZzT1UPfvnXv&#10;qfOdPYhtahE5r9sP+i14iZzb9WP7V+zzapz3FeDry60zfz4C9DuPAuceCebrn/XFl71eYdvLUpuD&#10;nTin68f2r9jv9wKXGQE6jdENztwWVw5txy1wnncltr3FxHlfEbZf539yTtcX8u/4Isd/V9j+TKnU&#10;iet2r+HjP5Ae9CYuMCrMnb124m8Dycu+kMbjt65e6pi5PpB/aH3h+FqYx4eryM3sRX/X82mpm+u5&#10;Fyg+ty92WYBiOUVd95oepkAs3OEYBj0mmF8cS+WiKHPmuBIiz5VjKD51jCPHMujJYOC4NVifLJ25&#10;TA+WV9R1cxHxuTY+xG+FeSH2VdR1z9oUuWwt5Bd87nLuunFZnxL9IHLcXlb6I7P+GTjHsyD9K7vW&#10;/hPH7wX6mJnIsc65cWD9Ol8icN6RoM823pw4/7NB3CNUsGuDz6k6Qf3zpxJPvX7vQWxTi8h53X6Q&#10;vievFTm368f2r9jn1Tjvq8B83zPsNQz9zqPAuV0/yD+HK9H0jNfVgX7ee3Pi+BGg0xjd6MztcWXQ&#10;dtwC53lXYttbTJz31WD93dGa35zT9Yf8v/ITOf67wva5UClfLPmiPv4D6ZublxjQML/gu4r2p9gg&#10;//KdFvq4vcQxc30gP8hfOL4G6v5ZyhOX7wHri7I+z2Pk98WuC0+W/FynaT4fRa6/HMMS7Vh9QQT9&#10;0iNwXAmR5y/HMKT72f84lspFUSZwXAnkJ5Ynju8lsQ03tl8+jp39t/j8XuTcPSz15tp4c0Xjvr+r&#10;y67lqZuwXc9hNxbo8/EXx+3B+tnS37h+JXL5o0CP4xPH7QV6Tmqar4POuf3ZOCHO21qB844EZfOY&#10;Uoe+LMT6Lx2vObT97wjlc4YaE9fzSsT2tIic1+0H6Xlcrci5XT+2f8U+r8Z5XR/odx4Fzu36wPyc&#10;O/XMqcRTnkm4j2N1Fvv/A8eOAp3G6A18nt8AbcctcJ53Jba9xcR5Xw3S765KrL6bc/2I/X8TOfa7&#10;wrb+XOPKdbvX8PEfSF8gIxcYTabtKfZgL7sY4VVAPziOHOfeEzI3Udi+aMzOq7Wb6SuecFMi6r33&#10;cdNu/y0+u9l1wQn0eXgTOb6UyPWHYyg+NRb+5FgG/dIwcFwJlYtjGNIPb1q2+cxxJZD+tbaPdmDf&#10;PqS240vdWH8IGThvT5iP0cOxFWzieeLypeCLx9zfj36g+vvEcXtA/npyY310uLkk9Fiyeg3oAfqY&#10;mYljnXPjsHNUnLe1AucdCdYX39eInP9ZkJ+rlvjNOd12SN/HbPWU6/cexLa0iJzX7QfpeVytyLld&#10;P7Z/xT6vxnldH+h3HgXO7frAtnnvFf486mmQ+ecqOXYU6DRGbzDkc6rRoe24Bc7zrsS2t5g47yuB&#10;/nJzjd3fn7p/kF4UFTn2O0Lm+iqk9mWNwG1w4/v4D6QvkJELjALlL7FfYnta2PaIbXzZB4yuHHZa&#10;NIb5QcdV5GTW955yw4z8eW4LSXIXsF0XmiB/HMyZy5SAvoBPHHcXn3qRlF14dVde7eOm/ZbItXrj&#10;Cj2emcixd2V+1sSvEbnuXTi+J+T7kt38ry1mOXHOPeAJ/3wlfPGY+yvPx6LxbIul73G9bOg+iMdf&#10;HrNzaff2Ir3vJo51zo3DzlFx3tYKnHc0yN8v1Jg497Ng2y9bPeVa8F1B35Ns9bLHTGxLi8h53X7Q&#10;b8FL5NyuH9u/Yp9X47yuD/Q7jwLndtsh/8ytROCcbl9IPHvkuFGg0xi9kc0fV5/Bu3/QNjYEzvOu&#10;xLa3mDjvq8D8JbTUO4oSvzmn2xfSY3Hk2O8I5c8uLti+aPIjD7fBje/jP5B+IX3mAiPA3GFrBmyb&#10;aAbO8+qgH4AHjnPvBfkJ7YXjS6D8n6U09tLizDn2Ytsk2lDCtme3h+1IvyS/F7hcCSsncl04bom1&#10;CawdE443RTeLEOMpx5SC7keB4xSkt0OWt7+L2AvHlULioUSP3CWQP7ezONdeMPd7dYwV25+Bc5RY&#10;6nnol4sLx7v3I477X47pDesLKGyM2u260gsez9HIMXsQ++spx8051w7r416JwHlHgw1zLHLl3M+A&#10;8od7KZFzur7Q51xiF67nFYjtaBE5r9sP9H11i8i5XT+2f8U+r8Z5XR/odx4Fzu22gb/4f0m238Wx&#10;+Mtxo0DdGJ16/t2D9fWi9wGueewOnOddiW1vMXHeV4H295LGzsXhnyG/G6TP6cix3xHW33/e/KiM&#10;T/Hz4AV9/AfSD7kCFziSdTDUD9Y2yXzLjgl93ALHufeB/EuPC8eXwPwiouUG2i4aETufX0sdXPea&#10;C+fpCflFLfea9g30y6HIcUtsakyU8Yoo+5djSlm9nAuFP8mL9GI8OcFA5S+zrbGyIh+7cLmeUL8w&#10;2kycpzfMY0/J/lGarsPIn2cXjnfvBeJBGsf0hPSN5Y21p7ofH8Haia/njhxDexP7bPfj5pzbBu3X&#10;9nuB844G87jI7W7CufeG7f8U4pVzuv6w/TilBK5rdGIbWkTO6/aD9Xlwqci5XT+2f8U+r8Z5XR/o&#10;dx4Fzu22Qfq5aQm7tp84p9sfEmMex40i1d4Euzd5eObV0RVPeAb0DtA2dgfO867EtreYOO8rQFvf&#10;uBc5p9sf0s9+Isd+N0i/e2X/3ZX5JT6vdea2uLF9/AfSD4wDFzgK5k5dM6GyiX3RYoVXBbHak2Pc&#10;+7D+zMf7zoXj12Ce/NScUzkX7PRtFtRP0n4vZfZqj41FRS8FuGwp6IcaD+MZ9AIz84djU6AnUxPH&#10;lYK+UY4cl5Ion9wmEfeXY0qhfCJ04bI9YD4W1ndTxzXlN+fqYWmPHY+rqLOWnTM/uY41yJ//F453&#10;7wN6bho4rpdEfTd2rXyph254XGgeOaY3pMeKl9p3zn0nyI99pQLnHRH6bOtfzrs3JH5tocKZc7p9&#10;IH0fs8XE9YxObEOLyHndfpC/56oRObfrx/av2OfVOK/rA/3Oo8C5XTuUvyRNiZzTPQcS70E4bhSo&#10;mLMv8cXvFxq93HOsI6Bt7A6c512JbW8xcd5XYO0W21Lqyvnc84jjYSLHfTdoePeJ7fMoM3Fb3Ng+&#10;/gPpxSMnLnAE1L9Et0H9xHnejdjuvxzj3gPyNxMXjs/BvBik9CJRy8aSM9e5BfSvStW6Yh4XTFwE&#10;rmsN8seBTVy+FPSYfKKYIGKMta940Vwiz8RxpfC4WMFEjsux+kUOcymMLd5+ymX9gnOlPLRlDea+&#10;bHWY3/jXJzl3rch1bYG5n19EPT1Y3646PtB96ubC8e492LEVxztwXA/WJ0VdNzamnrjMK8DXhVxX&#10;/rw3pMezwLHOuTFkztsagfOOCHXzvCTOuyfoeXqNK+d0+7J9Lo7DVmeuZ2Si/S0i53X7wfax5iZy&#10;bteP7V+xz6txXtcH+p1HgXO7dtg217VnAb7w5iBInFMcNwpU9LW7MjXvGVrYM1jvwxlI9LMVgfO8&#10;K7HtLSbOOzrk30WUOHNO9zzQ9+RnjvtuUH69OVM5tT9rnbg9blwf/yEO4gcOfjbMC1yKJ12LyHne&#10;ldh2+Ys87rUhfxNx4fgctP0zeC2sjogONyfos3BMiVxXDur33YVzlBK5/qPPc33izPlyoG+QLhxX&#10;KpGv6hexMI/9qe378qtV0Isgz5yzBHTbcy6cI6chf6nIdbXA3McnkX8PERXjA/I3bGeOd69v6SN8&#10;rKt/ta4E9CK1mx8c/yrs3KBtqVq0WQvp8SNwrHNuDJnztkbgvCOydoq2V+O8e8L243PmnG5fSPw6&#10;xkZXrmdkov0tIud1+0Gn8RF+3HZl+1fs82qc1/WBfudR4Nyuje1LsX9rRM7pngeJ48dxo0DFvJ3K&#10;ye3syN8XZqBt/wfO867EtreYOO/osG2hzJXzueeCHo8Dx30nqHtO8eWdHfrcg/ziNrlxffyHOIgf&#10;OPiZUL9I4w92fiE2EuhJzcRx7rVhXkCTmqgUL8ZZ8vwWOZhdBCz2DH2BrRW4LTUwt6dmHKgRub4U&#10;PL58v2djj1q8VJyf6sqe28gvqqq+AENvW+S4UlhpfynkfwHofBen2n/hfCWgFyleLZ/4+2ddKFwA&#10;Bb1verHz+8R11sD2c976ZcS8H+0abvuOY+7Z54HbkQJ9rG/OHO9eG/RNSeS4HpAeUy8c+2po26qv&#10;ETWQnmcEjnXOjQHbr/0vc45jnkNz26tx3r0gP+8pceWc7jnQ57xiZ65nVKLtLSLndftBv/vUyLld&#10;P7Z/xT6vxnldH+h3HgXO7dpA/2sONYqe9bl9IHFOcdwoUDH/E2W3zvvXXLhON0Oin60InOddiW1v&#10;MXHekWH7+bjLl55dOejxOHDcd4L8+817D2sOoN+Z1rpyXjeuj/8QB9H8x8HPgLZ/Rs/iv9VkHnpS&#10;83BSu9dlfRrpm1z7e1Gfx/xPvaZeit/YxfRh4aX9DeUXFeUhZwnM/Tu17b1ErlexOFH25uM4oONk&#10;BHr8i8tnuT4xca4Sllvk+qivlcj3h2NKID9RPy8xJ/HZlXOVErn+Ln+/8N/vFJ2P0ON2T3aeR663&#10;FHQ/LmHlziKf9VfVn5nt29X9t+TM9Ymm8caNCfp86b7wCelv3Nj5VNQvR4avY9eVP+8J+npiIsc6&#10;58aA9mv/vcB5R4X1e6JVnHMvWF+AvyZyTvcc0HOYrZrup44g2t4icl63H/Trs5Fzu35s/4p9Xo3z&#10;uj7Q7zwKnNvVQ/7ZUYkL53TPBX1OTRw3CmubaG/Kw/NLbO+zay5cp0v2szWB87wrse0tJs47Mmy7&#10;D3+LZ8mvDno8Dhz3XVifFPsj5czllxypd9I1fnBeNyY74P8TB9BMHLy3pS01HdAG8cB5vgPoF52R&#10;49zrQvqXO0oXqZygL5L3bDLzk8syqw/zQ6qqiRPnWbPUc+E8O4lcf2VbPo8D9H45cc4SS17OFayu&#10;xGdf2lILemFP4LgaIt9fjimVaJ+xvvtxow29/x9uwktAnzNh+eyn+OzG2pCt0/KIcnuw/vDR5hrQ&#10;255zwco2L3n/h3TfvbHjWTR5XOrl8rccq+1xrwH6fJk4biukx5jVa+MrwON88cQxvSD9MityrHNu&#10;DKi/9iuB844KHbaXc+4BfV4cNd0buD7Qoa8JgesZkWh3i8h53X6g590tIud2/dj+Ffu8Gud1faDf&#10;eRQ4t6uH7ddhf7Z0MOgvCk8cNwprm2hvSuDyS46LiO3pwnV+d2gbuwPneVdi21tMnHdU2H4ffuGc&#10;7vmgx+Nv+3wEdf1a7ifk34uW+s153ZhyF8eJg/eE+o73G4lO/B1APzCIHOdeE9Ivsm1hxGq/R9mv&#10;jDWdQ5hfQquL7wMum4P5ArbW5p4it+GuLSfkF7p87jv7b/H5X85ZYqmXc30cc6TbY5+fOFcp6GMZ&#10;OK4GxEIujqmB9I2zbfv/Ep83LfqAPvc+cyE/0bL2nDnnXdkgyuzJ9kvxOQ7dF5gd21iT9y5/t3EJ&#10;+pgbO09Wy7vxQY+HE8dttfQZrufKca+Mtu3Mn/cCPTc1kWOdc2NA2bV/TeC8o0L6izml/uOce4CY&#10;S1fyB3IHw+PC7R5e4riKdreInNftB/3uUyPndv3Y/hX7vBrndX2g33kUOLerY/tQ7NcafzinOwYe&#10;nyE2Pet9BtTdVwUuf5fnIuJ7GnYfHgFt40XgPO9KbHuLifOOCtvvw//HOd3z4fH93pVjvhOUX5+S&#10;zxug39O08Pd2LyB3cZw4eA/WUawuUX+KTRh/cJ6RYYcLBvQDgzPHuddjx1Ec21vfz/YllP3K2BUd&#10;JrgldXEZBfPCn2yehfX5sLD/bWwSYGUN30yuidyWpT32kD+X60Lx1h6OmThvCegFtLZtamGDWe0T&#10;a5b8nPfEcTUSObe2M7cPLuLvTQ96oI/BhWLOS70cd/OL8y7lVF9ZY/vS/Ma/fm/1Wy7rq1dR5p61&#10;88xtUfA4qb5n9Wy+9mIeN2xbOD+3ebUupPvExLHuNYlj23Re54g6zFs9SLNz4m7b5PjUA9IvyXer&#10;0zm3DY0PrQLnHRX0PXSNiXP2hvRYWmN1HuX2h/V5eosT1zMa0eYWkfO6/aDtPlWJnNv1Y/tX7PNq&#10;nNf1gX7nUeDcrg62z2/f6nnAK8PXdyT2DHDYF86o63eBy2/I1eLMdX5XaBu7A+d5V2LbW0ycd0TY&#10;fh9+5ZzuGJjfP92/u/u2z0eWfcF9NeXM5SnX2ju9Ej7HegG5i+OFg3vD+gINZpOmE+cZHTot1LkH&#10;vVAicJx7LUj/07Grxxdl55MtDOl2k4WVB1ccT2X/b2nPQzlSfd7j3wKz1MISE0W57PZAXNgSZZpe&#10;kiPfXmbH+n+co9aS50tujqkFPYkIHFcD+V9dSzlxnjXWTpHnYbEK5nP1Yd/dl+H6E7nv/Vxiis9R&#10;i4Xug2zCSn9ZyTNx/BYoHK+4HOXI9YlsWfcaxHH9yzFbIH1OFp+Dr8DOh7ttm/jzXjL7c+JY59wY&#10;7PwU52ytwHlHhfxcp8TEOXuzOkS9Nf7jnO4Y0F9I2SpyPaMRbW4ROa/bD9JzuFqRc7t+bP+KfV6N&#10;87o+0O88CpzblUPdC9KUE+d1x8H8/DXw30eDujl84PKUK/e8s5cz1/sdoW3sDpznXaHPF2Emzjsi&#10;a6doe43IOd1xMI+jdn6f+LPvBHXPJLLvQ5D+wZsaV87rxmMHO4qDZyIH94SyBSM39nL5YcHGK8A8&#10;QNk2dG0/9IUscJx7HUtfSS2kOHM8lV07n2ySF7jcVkiPH+Zhsc1dObvIpLb1xj7/wWVrQJ8nN/Eu&#10;7oT8DVmyLdCLpM4ct2ZpA+dJsfZkFwGVUrk5phZ0vzhzXC3U3zhHzlFC5PnLMUvcWnu+9Bus34wG&#10;rqMUCn4BcGFjhZwEQh+3myvHb2XtgD5/7tn+le1dcvwP6bFEnrPudUA8oOCYLaBveC4c9+poOzeP&#10;8SlIj3ETxzrnxmDnpzhnawXOOyrUPTRTIufsCfkvEZW6cF53DOTv71tduZ7RiDa3iJzX7QfpOVyt&#10;M+d2/SB/v16M87o+0O88CpzblcP68/E1yWfZzuWg7r4qcHmG9WfOPXz756b49+62RuA87wp1/Tpl&#10;4ryjQd17uZQu7+qc6wni3UrCby7L0DZeKn6uDC534xk5uAfMnesi6suxzm0XKZv8W3vtgW9YJF8o&#10;jwD/fuIy8GdbLPuD99OJ49zrSBxTc+HYuzJ2Pv0WZe7ZebPLeYL0+GEmEW8vQ1Lb2b3NK3XFJcbO&#10;0dwDfbtJS17MoC++yfgUlD/csLZW51egJ8UTx9WC7heR41qg7sb5yuVLJPIHjltirT0XEX/voz9b&#10;DvHZah01UL4o8yzKquP2ieN7wfo5mO3zSO/XbDk3PogxnGO2gO7zb/fgDHSO8Oe9cD13Jo51zo3B&#10;zk9xztYKnHdU1lbR/ho/OWdPWJ9Tlni769grQ59jyoae34r2toic1+0H28fGm8C5XT/Q9y7VOK/r&#10;A34eDQH5Z0sldp3rufeFuvuqwOUV5L8s24M/N/3bNHcNnONdoa5fp0ycdzQofy+XcuWczh0NdV9M&#10;PHN5BetrEUpcOK8bS+7GM3JwD+jTsRSb6NiFzNhAb9v1E/ONmzlxW54B/x4UnvizLZbt/LIPOMa9&#10;jqW/cp82fzj2rsz/2eeizM0VO09kkX8QPt3FWVtzsTe2Pd1uWKwNoo4bGyfWxiP7PLmAzT4TZf5y&#10;XAmU3QhaTM/9E0QdE8fVSuT9xXGtsN7371W/PIPuq9mHR9C/XHTvajnE3+8FztsC8/6x/s35me3D&#10;cFcuiphPXE9PWF8Ea30/cLm78ql9a9uYPIfd2KDH8MBxraD73Nv1F9umvfbhPVHPzcSxzrkx2Pkp&#10;ztlagfOOytoq2l8jcM5eMI+hNt/hOqtwXncsbO9zyoXrGYlob4vIed1+0K+fBs7t+sHK/Xopzuv6&#10;gJ9Hh8P6c7kS3Z65uu8FdfdVgcunWJ9Eh3uEDMv9rfu92CdrAud4V6jr1ykT5x0Ntp9j3d57OdcL&#10;9DvOlKL3Iegz1/qP87qx2IGO4sCZ7EvyVph/4cZeaNtFZ+uA3MrqNnbi2PabsDhxm1tZLizbyJ9t&#10;JbbpL8e417D0u4fjufQdOWDb35FfOGN9W5btCfnJ47TE2Pm1dq7b593HHGuDqKvUanvw7xcF700c&#10;twZlF9zuN3LQ7Y8cVwu6T08ctwXKFyP+5rJroI/Hah7MN/NXUbZU4JxbYG5PyTlg+/Fk9YvPPnH+&#10;PWD9F9POXOaubKo/XDjWvQbo/hs4rpXI/4dj3sVe+5CJ4/WB45xzYxDjYIvAeUdlbRXtL8b5eoKe&#10;f9aaOK87HrbdHyhXrmMkor0tIud1+8HGsfFO4NyuH6Sf31fhvK4P+Hl0OOgvhtXwF5muGeruqwKX&#10;z7F4kaOn7u8cXonYH2sC53hXqOvXKRPnHQn0+7FaPzivc0dD/h3bvYnL5lTkzTlzXjcOO8gXcdBM&#10;4OC9YH65bROgn5hvhO2C1OOitNWtHbaPrF3G2mlOvB20TWf8e0DY/UWkaOtfjnHjQ/6b5XLCvpT5&#10;I+JvzlxmL8ifp9b/b+dAjp1fuyxyQ759KbZv5b5n0A/uIsetQVk7f3G5rXq1n0H/6szEcVtB/1Ob&#10;yonL5kD/jOuV4xSUL2hTAufrAeuLsYx9/lv8/RPn3QvWF+CducxSLjc2+g3cC4IeowLHtcLj2Nt9&#10;nB0Fvo4BZ/68F3G8PnCcc24MYhxsETjvqKytov2lut/T37P8os5aq198cc+Hsl8CrlV0v3oE0dYW&#10;kfO6/WDb2HgvcG7XD/S9UTXO6/qAn0eHgn4OWWv1C6POpaDuvurM5ddYGZGnpyt2ej8zOrEv1gTO&#10;8a5Q169TJs47ErS/x7n3Lc8dNy7ULYiseo6EPufMxHndOHKDf+Dgo1hbFhH/fq2sx4PVXmxiZW0y&#10;9r/58+43HqKOXR9ku30sfYaPpZGDNfILI+ylcOAye8q0v4SV3fWB91IH15tj40vxRC+Rv2qBCvQi&#10;JeXKZbeCfvBY1f4Ukfcvx2yVaL9SvRgEeqHVieNSME/OVI6cwHl6wTx2bH1ptev5eg/5sc6cucxS&#10;zs4ntd/tbyeOd2ODPse7jFEGj2O4vPa+A9rWyJ/3Io7XB45zzo1BjIMtAucdFba9cKmeT5ZC+Zch&#10;1gTO7Y6H8vu9GpHrGYVoa4vIed1+4AteXgL0vVE1zuv6gJ9Hh8K2Od7N2z4PcPtD3X1V5PIl0Kef&#10;59hz2OL3Iu9C7Ic1gXO8K9T165SJ844E+j1CDX8v74aDlR+IICcun4O6RWk5VfW658kN/oGDR4T5&#10;5bLdnFlnjfi3sOwqtukokdu9lahj4hg3Nsy/sMfH0ciFhsgvpLAJztMWddwgPX7kWFvPnGsPFe2z&#10;NlUvRhB5TNUNFupWaHc9xtD7J3BcC4gxmGO2UnUk2PGtPS5qcnXmuBzMLwHVPk4JnKM3lP/zlUrg&#10;fHvCPObl2nrmMku5s4g1E8e6sUG/HIkc1wqPDwcCx7wL6/977EMmjtcHjnPOjYHGhlaB844K+rpS&#10;qvpeoRTS94VVOK8bBx7nHFsN+4JCtLVF5LxuP/AFLy8B265hnziv6wN+Hh0K+hlercB5nSuFuvuq&#10;yOVLoe49Qgt791T1DP3ViX2wJnCOd4W6fp0ycd5RoM8CmAvnde5IqPsV1qbnCujzfCNyXjeG3OAf&#10;OPgVYX5xbzdvZ+uImCdXts1Xsc176fqQGfpmdOI4Ny7M/VINrnKBi/0Ngy0aM6Ita+wcfNi+vSC9&#10;z+7Zw4XqNkGfh1UXWqR/XcCOqRqjfnGOLaDH/xPHtUjk7tZPLZfIb1LHPHKOHOgXeBeOK7HkUuc7&#10;C1x2L5hvjFQfywmc5xmQfiiSHPsyZX5yrBsX9MuRyHGtRO7AMe8Cz1s4JsdgjnPOjYHGhlaB844K&#10;+rpSqvp+oRQSY2elifO6cSA9N91itz65hWhni8h53X6gn220CJzb9YNt17BPnNf1AT+PDiX2YzXO&#10;6VwN1N1XRS5fA/vMK+/ZvcmQ88w9iO1fEzjHu0Jdv06ZOO8o0Odc8ncNbihI/6iC0tR/sf1fNjJX&#10;zuvGkBv8Awe/I8yLDwLmF/sR8yIS2yclL/lLyRfbraBvRieOc+Oy4yWOoQkcu8SnXiYkF048g2jP&#10;GtsOO88C5+rJ9slSF9d/z/bdDy5batkOzlm1sAt6cvpxTKEv8FUL09aI/H85phX0t/0Cx7WCXthl&#10;df4f9Pll+7X4phd6YdqV40qh7NfHrI1Nk7VSSzts39m+svq4DTnN58tW0OfKbZ89jIGY+8FVxJuH&#10;eDcm6G9+RY5rJXIXjxGvBs9bOJYa504c65w7XuacrRE476jQvr2/OVcvSH+RpFbVfYh7Lug5zVaH&#10;zc1zRDtbRM7r9gP9jLFF4NyuH+hnUNU4r+sDfh4dBn2usV2ft7rvB3X3GZHL14J+7t7Thet8V2Lb&#10;1wTO8a5Q169TJs47CqTfHdQInNe5I2H9vfi9E5cvAf3utMWQzzS+u9zg/7Yvz2pgvvEzcWH7K7XP&#10;JM651dIermfiODcm6AUvRj7sR+WCiWfAvKjpKtpUw9pvNzmW68R1tMC8WOSXqEuR+7sU9AW4+EKH&#10;9EuiuHxu28KfmW5js8h95ZhWth0if7dFUdDj8Hn5LDVxiZwnB3ph1YnjSmXaxWzbupzbmPuRPUSz&#10;8+Iq6qph+8OOa7c+WAP6mN/a9dAmpPf3xLFuTNDznchxrUDnBH/+TmhbI3/ei51f4piZwLHOueNl&#10;ztkagfOOCnpuV+LMuXpB+t6w1plzu3EgfW+3ReR6RiDa2SJyXrcf6Dl3i8C5XT/Qz1iqcV7XB/w8&#10;OgzKnwPn7PYlAfc9oO6+KnL5WpjnlurdRE8Xrvcdie1eEzjHu0Jdv06ZOO8IkH5vUOvhnYRzR0H6&#10;nbOyadE8tr9rNBfO646XPLgc6B5hnqDZjaE97LWbFDlZ43JbLXVyPZHj3HiQ/icq5SCN9M2v5eiy&#10;sKQG5r43ifb0ELm+GpgXoKl9m9K8/5B+8F88UYTej9b+zxyJmOLFaTnQ48jEca2gX4JFjmslcpvT&#10;3ecX8bnt38+YNdDf3tq0+A2Ja26Cnf/FfUoROXuw/Ri5rr0h/1DE/v6wr6ydItZsOo7uOaDHqV8c&#10;1wo0xvLn74T2YeTPe+F9eidwrHPueJlztkbgvCNC3QO0e1/m571BzzdbBM7txoL0PLbVxHWMQLSz&#10;ReS8bj/Qc+4WgXO7fpC+t63CeV0f8PPoMKh7zpYSOa9zNVB3XxW5fAvkn5P2cuF6343Y5jWBc7wr&#10;1PXrlInzjgD63VWt/zivc0dC3f3CpvdjSK9dqLXb8zbXJnlh5EBXBvMD6fuTs/vFA/pmNHKcGw/S&#10;k62HRUzQ/1ThTeD4PVl9mbb3ErneEpi/HVDbtivnqQH9M+h/OC4F+hw2Z4q7H0tuuiyaSLThwnGt&#10;Evl/c1yLRO4v+x/zzbO96OO4C+dLgb6B2LQNqJ9Q2TacOU8JpBc49nJFY9taIf9QRB6bRLzt1xPH&#10;urFAn+sTx7WyXJT74Vr8DvA4FkSO6UXs05vAsc6542XO2RqB844I+XurnAvn6knU14TzuvGg/j5g&#10;FdcxAm5jo8h53X6g59wtAud2/UA/H6rGeV0f8PPoEGj/YgA7c27naqDuvipy+VZIP//uKXK97wT1&#10;+y9wjneFun6dMnHeEaDPF7gmzuvckVC3mP7E5WtYeZGzxaYFbK4/O7h8kD5woKtjnX3ZlxN/thX0&#10;opXIcW4sieMmjx3yP5V65vi9YB78L6INe4hcfw7mG6PWh++bFl9B75PIcQrmdqsL+FXEBhE3cVwL&#10;6EVRkeNaQffhieNaJNp+EXFRxJkfHKtAT342LQZO5CwxofLG1OJFnj1Yfz5z/XtB/qHIw7kN3ReN&#10;XGjmxgHdhyeOa2W5KHfgmHcg9mPkmF7EPn3rfevcq8ucszUC5x0R2h8M77ao2PadqK/FlXO78aB9&#10;8WLOies5mmhji8h53X7QbywKnNv1g/TzjSqc1/UBP48OgfSz9lqBcztXA3X3VZHLb4H5uWfqOWkv&#10;Z673XaDu2JnAOd5Vw75RJs47AvQ5Zy6c17mjoG4uWvwjKDmWR+Su1aUtrh87sHyQPnCgq4N/v+4w&#10;8WdbQT8siBznxrH0h6s4bva3/6PYE9ITl8i597C04SLqV+wljF2Uzsv/TrV9TeR2pGBeOLRWj33+&#10;S/zdnDhnjUTdRS+VkH5pFTh2iee4vxzTAnocOXPcFiL/pkVXN9DH9SziUuedHb8v511KonzRwrMU&#10;6AmVnW/q78ziStseRPlS1hbrI5bD/lv1eTZZPLdjD8g/FDmLeNVnTOBYNw47PuKYTRzXCo/jceCY&#10;d4DHxbaRY3qx4yOO2dvuW+deXeacrRE472jw+MuLpSbO1RP0fLzFxLndeJD+MsMWm+5L9iDa2CJy&#10;Xrcf6Dl3i8C5XT/odM3gvK4P+Hl0CKSf9dQqes7mXArq7qsevvS6FfLPSXs5c73vAHXHzgTO8a4a&#10;9o0ycd6jod99WeTczh0F5e/zzU8u38LyiNwtit6tu+ewA8sH6AMHunrLvtxjIhj5eNnfOM6NI3HM&#10;TKA4e6mRWjxy4by9LfWXXmBs4hg4x5InYN7m1LYokfOwJe9VlGW2DbYt6sK1aQUz9MSyaEFUoj1m&#10;4ti7Mg/byzEtrE7Oi8TxbAVxw8oxLWrajvS3DyeOVaAfQl04rgZ0P7jeffaw34h9HjkvQ92DS+tn&#10;F8z76+GBmf0Nel8odnwC5+htaSvXffNlson0IsIr53XjgP6FvonjWuHx2tzlpmk0eLyuR47pRdR1&#10;EzjWOXc86DlVrcB5R4P2X3oKnKsn9Nn/5sK53ZjEsdsqch1HE21sETmv2w/q7htzAud2/eDx3qUJ&#10;53V9wM+jQ6DTXIrzOlcLdX1x4vI9IP+ctJcz1/vqUHfsTOAc76ph3ygT5z0a2p8PsLd8juxeE9bf&#10;Kd7rslAL+t1NiwvndsexA8sH6AMHunrLvoz8960sJx+vPepxfSA9eP4WsRcRZzYtdlqDeVGF9auS&#10;i8sVFRPkJbdNxmzbcvkjl73LYfvwtyjD/uCubcv/55hNEzroxTMXjmNIf/PH/nbi+LtykyiTjC+1&#10;V957iTo2T0pq8ybiTeRYBv3w78pxNZAeEz62AeULOK/I/MoAdNvv2X75icy+Y6j7NULLHzhHT0v7&#10;uV5j59WXBXBIP0CJnNeNQxyviWNa2bH/Dn0Bj4smN10Hc8Q+vQkc65w7HtJzpBqB844Gj+NgiYnz&#10;9AZ9b9Aicm43JvQ55+5duI6jiTa2iJzX7Qfr942lAud2/SA9z67CeV0f8PPoEGL/tSj6MrBzOaib&#10;401cvhf0WxCTU/wc+RWg7tiZwDneVcO+USbOezTo93stAud27gioG/uvXH4L6HfwtXwuNpDkBJsD&#10;Xb1lXwb++1bQDwsix7kxQC94elgshIoFEL1YXtQtGDtzjhrITzajiLf2lUzkrP1nKvs/EWdOXE8N&#10;6BdPycU7SxnbjtQFNPsCH3qfBY6rJXL+5ZitoPt+4LhaEPuEYyj+hHQfDxzPEmU33SRD94dfFGN9&#10;+GFbBYt5aA9WHlxyfA3M+7SkbeZi8ZyjlyU/12kmEavavNsY67YTx2vimFZ4PEcmjnl10NfCwHG9&#10;QM9Rd63TOdfOxj1xvtYKnHckqHuAdu9hbtUT0l8kaBE5vxsTyu5ta0xcx9FEG1tEzuv2g8c5cavA&#10;uV0/SM+zq3Be1we+wXmEf89obf4Y+fNnQ7+51MS5natl/Uj0rZSJy/eE9vufUvYcddd7pWdC3bEz&#10;gXO8q4Z9o0yc92jWJtHOFoFzO3cE6PewKV/eQW6FftecM+d2x7CDygfnAwe6etjpwgH9sCBynDue&#10;9QFxrB6OF/SL3ZtdJuKYB3S1IIZdLZbLt0B+UvabYn+irH320OJh0cfyd479w3E1oI/T6mpoVCxs&#10;YYmygeNqiZxXjtkKeqzKLpQrIXL+5Rhm9XKZhfXvh/5DZdUxuHBcjUR7rhy3xJ6XdnI8s3ae7soF&#10;EfOJ62mx1DFx7oQv7esJeiGe4cV4JxHz0TbO6cYgjtXEMa3weI5cOebVQV8LA8f1Aj3umzPHOueO&#10;h/JreE7gvCNB2RyKdX2QpiD9S6gtAud3Y0L6OtnqynUcTbSxReS8bj94nBO3Cpzb9YNO4wfndX3g&#10;zc8j6C/E7vK8upTtK7H/Wkyc27la1o9E30qZuHxv0M+ye3qbxWOoO3YmcI531bBvlInzHg1l7xxL&#10;vMU54F4b5jka982crv22of6UiXO7Y9hB5YNjVhdCuONAPywIHOeOZ4OdOFZXirGB9SrizJlzbmU5&#10;M/XdswmU9bXsopoa0PvjZlpiAsraZw8skhe5RI5Ni5agb7ouHEdlUi+FbP+eOJ5hh/PdyoucE8dt&#10;Bb3aPHJcLZHzL8coSK+8/7JokUEfw03XSaQXMMk+jbpf37M+Y/HqOH/iOrZY6pq4DqH7uGKQ/1W5&#10;HxRr9XOMOXFedzxxnCaO2ULkP3HMq8I8DjycFxzXE9LnV+RY59zxUHbtXhM47yigF+qvsXGz6zxF&#10;QXq8bBE4vxuTHStx/DbhOo7G7WsUOa/bD/r1y8C5XT/odN3gvK4PvPl5BP08LXDcM6HTOYHOzxjc&#10;92T9SPStlInL7wH6PUZPRe82Roe6Y2cC53hXDftGmTjv0UQbm3Be546AuudeVy7fA/Q8scWJc7vn&#10;Sw2SEwe6cUDfGAWOc8eCXmxieBFDalC9cM4trI+gbLK3y8IOs1L/deXzL7Gcm+r5nyhjThxbA+IF&#10;PDL/TOXSDlUmW45yqPM9clwNq1vk/MVxW0E/OJs4rlZrTuQXaV44nsqq41h0DFOgz/3scbDPRRnF&#10;tjMby7l7wNy3Uvv4nu3PTQs5GXR/u9V1uouzfqCO54VzuuOJ4zRxzBZ47K9d++WRoK8ffzmup1Sd&#10;9neOdc4dD+Vz75zAeUeA/KLynE3zu1LQ88BWgfO7MSF9n9qM6zgat69R5LxuP0jfR9UKnNv1g/Q8&#10;uwrndX3gTc8jzM9PUnOWwPHPhJVnXhUunNu5Wqi7r5q4/F6QPn97+YMd3iE9E+qOnQmc41017Btl&#10;4rxHQr/r9V/O7dwR8PiLsDnZd4+toH9ApEXk3O757IDygTETB7px2MkjjlngOHcsPL6Mfji3kF4N&#10;/IfztcL80qT0JsH61m6TffSZbJoL56Z61MODTfsU+uJ35bi7eHspkHpZ9ZvjU6DP98hxNfbIqUD/&#10;TOnW46BetkwclwJ9HG8uHH9XTvWp4uOoJNpy5TgqE0SZJpy7J5T/sqHFBC7fCrpvmy/9Dumx93+c&#10;0x1LHKOJY7bA4/Vx0xg1CqQXTOy6fUifg5FjnXPHQ5+5eeC8I0Dbtu3yEE1B3cO9NSfO78Yljt9W&#10;ges4kmhfi8h53X7Q7x4zcG7XD9Lz7Cqc1/WBNzqPMD93O2P+tSJ1T3lz4rLPhLa5nhI5t3O1UNcf&#10;Jy6/F8zP5nvedyiWf7f3SXtD3bEzgXO8q4Z9o0yc90jod73+y7mdezak/1WjlF3efSH9Qw21rpzb&#10;PZ8dUD4wZuJANw7ohwWB49xxoBeEfDlO0AtgjA2wJ85ZC/NgrfqKculR55qlHq67xZlzUz1XUeYn&#10;x9WAnijLl0vWPqxfKM9cToGezEaOqwF9HALH9SDq+csxNaydnA+F1yzkf3Hs5sLllrKp8/XEsaWg&#10;F9aZ7AROxDfhvHtA2blgJmzYl/eWXJzfRIpTfWHifO5Yex8j6xeijsBxrwT5B4MTx/eU2J8mcqxz&#10;7ng2JojztVbgvEdDeizK2XVhLRP1N+PcbmwomxvXCFzHkUT7WkTO6/YDfY/dInBu1w/arm0POK/r&#10;A/3OIzvOluvG/v9efmOeC97UXJ/+433wbEubuV0tIud2rhbq+uPE5feE/DOiXiz/Sy4eQ92xM4Fz&#10;vKuGfaNMnPdImK9/3MYmnNu5Z4P+sYuUK5fvCfqdc4sfnNs9lx1MPihm4kA3DuiLW+A4dxysLEhA&#10;fsK+eWC0/pBoA7OHBCcuvxfovpszib+Z5I0I9lngcxL5ZE6Ub6M9kMkuEFry2bHksr85rgb0fg0c&#10;1wN0Pz9xXClrp8gnF/BRudw5xyzuJHKo8pHjauDx145Mdnugj5+1zfoU/z2J8+4F/xaxlrTP4pLn&#10;d4mlvlRd4S7uLD43J87pjiOOz8QxW1if2LuOZ8J8DVRj1VO2DelrYORY59zxbEwQ52utwHmPhPT1&#10;PcfmDZvmHzWsLtGGZpzfjQ19zrt7ges4kmhfi8h53X6g58MtAud2/SA9z67CeV0f6HcevYqJ98Gz&#10;iTa1ipzbuVqom99NXH5vKPsy9VYT1/sKrN1iW3IC53hXDftGmTjvkdBpPmU4t3PPhrpxPfvOcav/&#10;P/8PUWeLC+d2z5WaZE8c6MYBfXELHOeOgfQAGe5ifonPzabBG/NNgFqIwmzS99meZ7HtE21R7KV3&#10;gN6X2V8DgK5j60Kri8g5Uczay3pl9SUV9MOnL3XXWur9kpNjerG2cl22TRxXCrpPRI5j0Mcwx/bR&#10;mXKcE3HZY5iTyHnlOCrzU5Sx7bPzv2Y7m9vdYmmfOj/ZFRv6yFJXEHlvuT+3e/n/HHPhfO444vhM&#10;HLMVxJiIjb9S+WyYFzhHsR1s4rI9ZdoQOdY5dzwbE8T5Witw3qNAz6vW2DVg9cscPdk+E+1oxvnd&#10;2NDnvLsXuI4jifa1iJzX7Qf9xqTAuV0/SM+zq3Be1wf6nUevYtPz6x5Em1pFzu1cLVTO77j8M2B+&#10;d6Gef/V04XpHh7Jn1fcC53hXqOzXCRPnPRLq3p3k/Me5nXsm1M89d3/uZeeFqLfFU99buq9Sk+yJ&#10;A904oB8WBI5zx7DzRxyf6e5ztfDF/MGGAXHJuzYwXy2Oy+4N80VM7Rdm7TvflVMT9+zDiSUHl/nM&#10;WQvpXxv7yLl8fhGfl8oed/tMlJk4robIt9tEF3q8al6QkcgXOa6gTKkJy/iK9C9ZnbnOUktOzmeS&#10;Ezn7TMRf6XNrN8cw25bmY9EK8zlT0j47/5Pnxhqkj/vvu5iz+NycOJ87hjg2E8dsZX1C1GPOHDsC&#10;zONGwHzdt35ecj7dZK+hWy3t4TpN5Fjn3PFQN36kBM57BKSv6Tk2F0rOufZi+0y0pRnnd2PDtntH&#10;JXIdRxLtaxE5r9sP+o1JgXO7fpCeZ1fhvK4P9DuPXsXTnyUx0aZWkXM7VwuV91Vc/lngi8ceoP76&#10;GjjHu0Jlv06YOO+RrD2ijS0mzu3cM6HuucKVy++hsk05h88zv7PUJHviQDcO6MlM4Dj3fHYcxLH5&#10;PD5ILzxpfmmx5Ey99L7PH7ns3jAvEFlr22f7QItEoH/BK7nwDXpBjdmy+OSXyGftPaN82/hv7HMh&#10;iyLi/3BMKeg+OnFcL9C/jhU5rpSVFflyfcKOE8czO0Zrx+mKeVvUMb9yvTUSObOLO6Db+2UMwXys&#10;rd0cxyzmzHXsrbB99nngsqWQvhn87DNLHfz5hXO5Y4hjM3HMVtYfRD03w92o2D4Q7SwVOF9P0GO0&#10;iRzrnDseto0nN4HzPhvK5nvM5lJN919bNbY3ifO7sSF9rWwVuY4jifa1iJzX7Qf6GUGLwLldP+g0&#10;dnBe1wf6nUevIvA+eCakn/+2iJzfuVqovK/i8s+E54xXF653VKi/vgbO8a5Q2a8TJs57JGuPaGOL&#10;iXM79yxIrzNIyb5r7AX95mfN77/ddnYg+YCYiQPdOKAnM4Hj3PNBLwCZVj43TS+m7bhj/QJhdZ64&#10;7J4wX7guoi2KxT0s7FpycOxfjqMyvzgeG8YzpH9trIQdlzPyCxLuRa7/rh0c+5djSiXac+G4XqBv&#10;RieOK4WK8Q/l36KyPmixf8RnpZrO4aWd1k8435XjqIy1mcvINiz5ryKeTUjsyz1hPqZrxylyuRKY&#10;z2GV2/72Me5A73/zMC655xPHZeKYHpA/R+wz6ydD9AnM/TooHPts0GO0iRzrnDse+jw0DZz3maDn&#10;RGtsHnDIojGD9FjZhPO7saHz8cdg11jRvhaR87r9QN+ztwic2/WDTmMH53V9oN959CpOvA+eCX33&#10;d+T8ztVC5X0Vl382pJ+F9iSfU48G9dfXwDneFSr7dcLEeY9k7RFtbDFxbueeBfVj+OePKOwN+Xcs&#10;NQ57Zvfd2UHkg2EmDnTjgJ7MPO3EdxrSi4w+jo39t/is+XyD/iWnezZAP7VfYF7sZf1TLdRgv5F5&#10;0AB98Zs4jsqohT/NNyloexFlJiwXNiQWwCWcuQ1LDsv3JZZjSkGPH5HjeoHe/j8cVwpiX0DcsC31&#10;lvRDc74r80t8XuJzIVItKyfymeTkCPr8+M1xVIcd+5J9Yvv4xDn2ZPUt9XJbuF3V+xh6X5mP/WU5&#10;ofdL5Fzu+cRxmTimB5QvNLV+aOfSDzT0x3e37BveZyZyrHPueMuYxudrrcB5nwHti/6vVpbzPRPS&#10;Y2UTzu/Ghs7HH4NdY0X7WkTO6/aDfgswAud2/aDT2MF5XR/odx69BN7+Z0Pf/R05v3O1UHlfxeWP&#10;gPTz0p7OXO9oUH99DZzjXaGyXydMnPdI1h7RxhYT53buWZD+gRrlPy6/J7S/X2UXzu2eww4iHwwz&#10;cWBPePIL6XcDPZmJHOeeC3pAvC6fpRYmNC02wfqCJmtLdd4tMC9kU9uo/OLyDHobk4vAkF64d+LY&#10;Emh7CHGFuCFC+YXc9t/DiyzoCe2J40pAtyVwXE+ivr8cUwriBSHHpOIyvpwrmF9Eqn2+ZrVfp0Af&#10;l2Q+JPo7xzHU/VzsBY39rBXmhxa5ccSO68M5sgZ6/5ofy+dRfHblPO75xHGZOKYnzGO/9Qfr/zYO&#10;5MYS++yp19rRLfuO95OJHOucOx7a5jsscN494d9ieG5HCdvew8ftDe2XOL8bG9a/AFYrch1HEu1r&#10;ETmv2w/ann0ogXO7ftDp2sF5XR/odx69gqe+gFTQd39Hzu9cLVTeV3H5o1j/57bt4Mz1jgT1+yBw&#10;jneFyn6dMHHeI1l7RBtb/OHczj0DEu8FMy6cY0+oe/+Yc/h887uyg8gHw0wc2Avmib0f8A2gJzOR&#10;49xzWb8Wx+W8fJZdtFAK84uS3Etsa0PgcntC+T+Ddy9wHpbImVwwAv0AvnkCZ2VFvhSLPXOOu1yq&#10;bSm23byQSfWfC9dTAnpynNyvPfSqE4kHQyLuwjEZyT6Cub6aXKZ6u5a6ziJXsm1LGesrXCZwHIMe&#10;q1IsNuKJL1mx/utj1qaq/WztX8qpXPaZ4c9M1Rjt+hPHZOKYZ8HjPxH5tPPiVUDPUU3kWOfc8WxM&#10;FedrrcB594K2+46byPmOYm0R7WvG+d3YkLin2SByHUcS7WsROa/bD/r1ycC5XT/odO3gvK4P9DuP&#10;XsHE2/9s6Lu/I+d3rhYq76u4/JFQ/+y7xZnrHQXqr6+Bc7wrVPbrhInzHsnaI9rYhHM79wyoe9ds&#10;nv5+C+3P7diZc7v92QHkA2F2W9iFf536xJ+5MtCTmchx7nlsABPH5LYg4Yf4zPzmPDmYX1jbAiXO&#10;c2OTnqe9xMZ8k9400eJcDHpVcnZcgt43PzmuBPQ5xq6WHwVjmcWI8ua3+JuZqLzqX2a1biZy/OWY&#10;3qC3M3DcGuj+NlFMal/Z+ajKR66HYT6PLa/aDmb9sPo8XOrgXObEsXdlfon4yHEMbQ8EbP+t5u4J&#10;65PgM5fJwcpYDL1fqsZp1584JhPHuHEgff2MHOucO56NqeJ8rRU4b0/49wtjV1F3CZubVS043xvS&#10;Y2WrwHW4cdnxEsdwi8h1HEm0r0XkvG4/6NcnA+d2/aDTtYPzuj7Q7zyy42y5ciwm54J5jse4rlYT&#10;b/+zod/+NpHzO1cLlecYlz8a9DPRnuy58lD3ZDeov74GzvGuUNmvEybOeyRrj2hjE87t3DNAvwdP&#10;yb5T3wvW3+uVmji3258dQD4QHziwF/yb2J/5s70sdRp7aWwTgRu7SOTc4qzcMBObpU18zCLHuedZ&#10;+gsfkwtWfuWG86RgXkil8jz9+C9tUdvLrL3qIra6EAP6wpIsh/TCrBPHroFetKb84bI5Fi9ynBN/&#10;N/GubKofXbieHOj9VLUdLWxbRL2R43KQfigU7mJy50nqs+KxHXo7lF9ctgR0X0gufoReCLV6PKEX&#10;110X/HdmMWfOuRfMx10dt5szl8lBevGf7ctUHztxHvcc0OPxxHFuHEiPkz841jl3PBtTxflaK3De&#10;rVC3aD/F5g+Rc4/A2iXau0XgOty47HiJY7hF4DqOJNrXInJetx/065OBc7t+0OnawXldH3ix8wjz&#10;XMvabPOtX9DPo1KSz2efZWk7t6tV5PzO1ULlfRWXHwG23XuVsPuz4ufwz4L662vgHO8Klf06YeK8&#10;R7L2iDY24dzO7Q36XUnOhXM8A/R76FYnzu/2ZQeQD8IHDuwF/zr2FRULZxjmGwRjL3vt4m4u+Lfo&#10;K/eieQvL/RMHdlboyUzkOPcc1hfE8TDW1+3mm/9uil+gLnlS/dn+fuYye8C8nXaOcRsUi7OHEOqG&#10;I7kQ5q4uVe7McXfxdk5y/OoCGgV68Uxq/xePYdB94bafUvnDXXm1jab4hsvyifITx/UGvcDpwnE5&#10;0Mdluvvc9qOKMWfoNly5nhyrT+RYPXaloI9xsh8j/Stl2X6J9Jhl+WxfpfbjPYsJnHsPWP+1xTOX&#10;SUH6fLO/pfpQ5DzuOXDQmOXa2fkijpkJHOucO56NqeJ8rRU4bw38e3Fp86AL8tf8UpYnOx86EtJj&#10;ZavAdbhx2fESx3CLwHUcSbSvReS8bj/o1ycD53b9oNO1g/O6PvAG5xHm58+/RZtY5LLPhvRzrRYT&#10;53eulvUj0bdyAuc4Gub7sh73Yjn2/LX4XcYzoP76GjjHu0J9v1Ymznska49oYxPO7dzeoN8x5xSv&#10;Q+gN/a4nkXO7fdnB44PwgQN7uqvnagcd883VPfvbjd2w2GDebUDvyNoUePv2ZnWKtkSOc89h+14c&#10;DxsU1XEyxd/Mwvqisd0n2phvGkovSBfcLapc2sgxq21OlPvMy6DHh9UFagz6WH7k2loH9Gpw207b&#10;v6m+8vH5XY6riJm4rhTohUmR43qD3vaJ41KgfyHLhLsYu1bw5+ayfH4Rn/3iulKQXqRlx0711yvn&#10;WIP0g68Tx96VmUT86oQQeuL2UQ7ztkbo7WJWf+D8vS1tUtt6c+YyKdCLCM0v6HPkyjncc0CPjRPH&#10;uXEgfR0NHOucO56NqeJ8rRU4711+G8cv+Hc/f8M5erG6TtyO0SA9VrZanfu5cUDPb7YIXMeRRPta&#10;RM7r9oN+fTJwbtcPOl07OK/rA290HiH9DO4mcpkjiHa1mji3c7WsH4m+lRM4xwjwvMVjw3zJB/XX&#10;18A53hXq+7Uycd4jWXtEG1utvud0rifo98Mp/3H5Z4J+z9biyrndvpKTbA7sCWUvo1+JXWyedpGA&#10;vhmNHOeeA3qwPkNPsq3vnziHgvyiMcu9e5/DhsUj1j4Rt3qxsjyi3JXj7uLthobjzYljcyxe5DDT&#10;8rntC/7MnDlXChJ9ZfksdSH9qH+JOYvPTdHLIugFgB/1703U+5djFKR/IWq6i0ntlz8rOYrOIYtL&#10;lL8un6eOXeRca6DHjeQCRatDxF84jkH3hS8L6fBvARnHKRdUnnMtlnq47pszx6cgvdAwiL+Zor7i&#10;+kocj98c58Zhx0ccs49zi2Odc8dDn4emgfMuudW9wB6umOdiw7x8WIPy+VWpyHW4cUHPb7YIXMeR&#10;RPtaRM7r9oN+fTJwbtcPOl07OK/rA292HiH9nM1Ejj+CaFeriXM7V8v6kehbOYFzjALPWTxm+Ye4&#10;f0P6uX5K4BzvCvX9Wpk475GQf7dQK3B+5/aC9I8hpFw4xzMh/d6+RdH7b9dHcpLNgT2hzwVnRJG3&#10;dQ/QN6NfXvi750D6hYhalGGSC0BE3v9EebP7xBrzRegq6mYWE7j8kiOK+AvHsUS5ZP+GfpjxsWCo&#10;BvTLbjsGp+Xz1LE2pcdV9YvPRRD2v8XnX/JDj592HFb7RKJs4Lg9QN9wnjiOQe+zz7L239Dnyv2x&#10;U33kynUpyJ+L8S5O7Vsrt3pcqL6fIk9yoQz09eDKcQx6oinLYd7HFxGvRFRuc62Vtpw5XkG631g/&#10;Vedhcgxy+4Hu35HjtsLSx/nvrh70WGgCxzrnjpc5Z2sEzrvktjkBx/ZyxTxH/B/X+wrQf99ErsON&#10;C3p+04zzH43b1yhyXrcf9OuTgXO7ftDp2sF5XR94w/MI6XniEC/vRLuacW7naiF9vqQEzjES5J+H&#10;92LPYHd9hlwC9eN34BzvCvX9Wpk475HQaT61GOJ66L4H5N+JKYf3T+j3bC0unNvtJznJ5sCe7CBz&#10;fU9kExK74Bm7SNyzF+lhYS/vb3+39lp8yWTpwtvb29I+rnfiOLc/6EUt1sdUX5m4vIL8xHzXCTXm&#10;l+fW17leZu3LLpZK5DlzHINeYJS8yEFffKoWeUCfUyZSnI0FHHNz4bwM6cVnp+Xz/4NesGf7+xZT&#10;1FZlyfOlHMfsBbo/BI6jMidRxnwe30Re89lnEjGrfcRyQOyzhf3981xEuq0XzpuTyZM875e2cPyJ&#10;45goky2Huf+q85NdUXCub4H8uXjmeAV6kZ5R/eXK5d3+oMe7yHFbYekL/HdXL3H+mMCxzrnjZc7Z&#10;GoHzLrnPIraVzXWsrTZev+RisXvQ17ctfnMdblzoe2785fxH4/Y1ipzX7Qf9xqTAuV0/6PSik/O6&#10;PvCG5xH0Fw6HaSP089MmnNu5Wqi/rwqcYzTIv6Pq5Q/X+2yoH78D53hXqO/XysR5j4RO86lF5PzO&#10;7QENv97FOY6Avs8+ku9HXV924Hjnf+DAntB3cDb2ItsuYsZyG3uobBd9c+I2tMI8YbLcuZfnFy7X&#10;07JNXOfEcW5/qLtJXX3JgfSv4Bjrc7sMjpYXehGcYudZth1LPi5nThxbWC5Zn4g1q/uactg2cY4r&#10;xy2xFxF7c+F4Bj12xLvPbYzhz8200gbrNyeu766M2rdXjtsL9LgfOY7KqONi2/nRH5CeeNwvLDuJ&#10;z82J66O6U7nNFaKPQW/jal1syc85zhx3F/+7Jv6unNq/JeVS28ks/8N+6gX6PCjejiWHOh9TY/Bu&#10;2+I0O47iOESO28pyWm7+u6sHPa6YwLHOueNlztkagfPe5bfxNXVdVSzW2mRzGytr14G3u/5C389v&#10;MXEdblwon0uX+I/zH020sUXkvG4/6DcmBc7t+kGnsYPzuj7wpueRaN8wbUSfeexN4PzO1UB9fwyc&#10;Y0R4zuKxC9f7TKgfvwPneFeo79fKxHmPhPQXyVtcOL9ze4B+R5IzxJcLod9Jt/rJ+d0+7MCpl6Z/&#10;ObAnlN3s3h4aG4s3NqjbhdycOO+zWRuQfnF94fheoBeWTBzn9pU4DimfC1lSMA+i8nxc/p5cPLUF&#10;yv9Zypsz52BLTi73h+NYbblE/JXjcpC+OQgce1cmdd6b38gcK+iLvI13n2WQHiN/LJ+fljL8+cT1&#10;3eVU25mM783aLuq/cNxdvNpP5mOCgPl8Ufvgy7lidYiYiesrrPshP5WzNl1FmQvH5kAv4kxO9qBv&#10;eJLxW8stZblcjm2P3GdbQR/fmzPHM+jzImV1HHd9QY+FkeO2wjzXTF5rXLllX/IxM4FjnXPHy5yz&#10;NQLnVTDfO9l1l/2PY9/dst28H7f4j+tw44Ke37SaOP/RRBtbRM7r9oN+Y1Lg3K4fdBo7OK/rA296&#10;HkHPFQPHHSHRtlZnzu9cDdT3x8A5RgX9TL+3C9f7LKgfvwPneFeo79fKxHmPhPrjnTNxfuf2YH1N&#10;9L+c61JmBOodbosr7xe3j/8P84HjA2BOHNwLHm927UW8/S3sWe9ekP7nuz4WOOxB1DVxjNvX0mf5&#10;OCg2MGYXTdjn0H3IJBeqbIF58VHq/M9ZfbkDvfBlddFFolzkuLv4i4hfrYdyqP0+cRyzdolyN8lj&#10;Zn+Hvlh+GS+WHBzzubAB6fp/cJ2Z+Mhxe4FeaDlx3BKb2kcl2//ZP5H+tbEz13lX5qeI/6wfieN6&#10;V/4sypkTx6ZA76vkC8Ha+K3llrKqf+ZckeibW0GPAx/bgrLxKlWeXbms2xf0ef5lrOwBy7WQ/+7q&#10;3falEDjWOXe8zDlbI3Bet07sx004vxsX9Pym1W/OfzTRxhaR87r9oN8LtMC5XT/oNHZwXtcH3vQ8&#10;gn5OGzjuCIm2tYqc37kaqL+vCpxjZEg/7+6p6p1OL6gfvwPneFeo79fKxHmPhPrjnVP0HsW5LZB+&#10;x/kdrb7rc9vlBv/Awb3g683umT9/RZgXOlzEftylI4t6rhzj9oXyhRNnLsug/6k5s7pQpQXmxTFq&#10;Yc499XnRZAj6V5dWF40kygWOu4tXbVyt5658EOWzdVL5syh7kzx20A83rhSz2jYrIz63vz3UCz0+&#10;nTluT6L+vxyzxKn9Y8JdjNr2C+WJIubK9d3Fq310Y+fow35VrA5R/sJxOYkcyb6diF+9/kCfQyXl&#10;1DFSuVjxfqyB9LGzNmW3x9qzxHFZ5cTl3X6gz+HAcVvh3/HP9hW3Dun7iu7nvXNuu8w5WyNwXrdO&#10;7MetAtfhxgQ9v2kVOf/RRBtbRM7r9oP0s4dagXO7ftBp7OC8rg+86XkE3e+GuLdLtK3VxPmdq2F9&#10;SPSrnMA5Rof8e5Bezlzv3lA/fgfO8a5Q36+VifMeTbRxixPnd64n5H/o4ru58P5x/eUG/8DBvVju&#10;pY6JP3t11nFpP/7hmB7E8frLMW4/mBcaPBwDYeKyDI995mZ1wUMty4f1BW9Wb4T+GeKJczIkVkBz&#10;HKsthw2/lnSXYxI5Jo7LQf6myfb1wwMVJLbVclFctn1I39j8EnWqXF371xrovvelDSjYJqT3+eku&#10;JrUY6Ce3a4m/iNibC8fnoKB9axLteTiuK/GR41iinNxHVE5t42/Mx+8qPrtnx+XMObeC3hYjz0Mq&#10;WzoBX903rh/oBYqB47a6y/2bP3N1kDj/Oc45Nwbo+WGtwHndOvTZ9/fOXIcbE9JfGmtx5vxHE21s&#10;ETmv2w/S9+C1Aud2/aDTIhnO6/rAm55HEP2OY44C/dy6VdXzZOcY6uf2L/l80dottqW3M9e7J9SP&#10;34FzvCvU92tl4rxHE23c4gfnd64nJJ61f1P2XjH7ns9tlxv8Awf3YrmXOl5ygrQGj4sjum8nxIII&#10;jnH7gV40oQQuS3lSk207vl0X9UDc7As2Hpwy8ZHzMuh9M3EcS5RLvsSHXlBw4bgUpG8KAseuwfyw&#10;4uGcXMhFK9CLXK4Uk2rjaSWPCZSLP//Lbdob9EuSL5Nr6InQlwkBHsdYc6E8UcTIiYWVFbEybyno&#10;7SjOBf0A7Mpxd/FnET9xHNtQ7iTKXe8+t/2fOic+64E4HltA9w3zh2MZ9DFjyTHJ9Qc9Rw0ctwUe&#10;F4KfOcaVE8frA8c558YAPc7WCpzXrYOeF28RuQ43JvQ5724C5z+aaGOLyHndfpB+7lArcG7XD/Qz&#10;jmqc1/WBNz2PIPodxxzF9hW3baMT1+FcKdTP7yLneBXIP0fv5WmLcVA/lgTO8a5Q36+VifMezdok&#10;2tkqcn7neoH+8ZTv7sz7yfWVGyQDB/diufeu40iYX6jfvzDv/q0Vddw4xu0HZRPk7AID6IUhN4Hj&#10;W2Huj6nFFDdXPC7geehjKGgX9EuQ1cWTteWgt+nMcSnQ2zdxXCnMF/HUQhlr65cFMtALbx62YSnL&#10;MZe7z23Rg6rXjulHndATjNWFNL1BPHCyv618bj77JtI3c6e7GNu3ap981nUX+0vE3Vw4vhT0gixT&#10;vFBKlDX/47gl1voBx/7lOIZEP+Q4BXoff27fknsSMfcsR7eHAVY/9DljLhxPZX+IMqz79dylQfcf&#10;eQ60gh5Tktcelyf25QeOc86NAXqcrRU4r1uH9Ly31cR1uDHZsRLHrwnnHgG3sVHkvG4/0PPhFoFz&#10;u37Q6brBeV0feNPzCI/PtoZ6JiL23xZnzu9cKdTP7yLneCUoeze2hT0v7vr8LwX143fgHO8K9f1a&#10;mTjv0dC3/06c37lekH93+V1NvJ9cX7mOFzi4F/x7UR34s3eBx1+SOnPMFnZyPPOYua9Q9ss0Jy53&#10;V94W8qhFF+bM8a0w98NUPTc2BjwsZkmUe4hjiXKrE/2ackgsdkFB+1bKB46tYe2F3g7zW8RfRJyV&#10;v198cy6I+SFizK/M5xduz96gb8SmzGfmy36zdouYjxwrMV/22RKn9u3NmdtfC3qciByXgj6LKX9w&#10;HNtQbiopZ39D+ry4sW0tOn/XIL1w0CT331JWbRMLXM7tQx0PjtnKjifXsbC6Txzv8sR+3OW4Oef6&#10;WMa6h3O2UuC8bh30/HyL/7gONyZx7Fr94dwjEO1sETmv2w/S8+FagXO7fuALx4aGNz2P8Phl1Y/n&#10;jKOAfu7W6sL5nSuF+vuqyDlejZ0zYrt6srHnf1xvb6gfv/8fe2dW4LjSLOGHIPBDMIQDQRAGgiAM&#10;BEEYCIbQEARhIBjCMOh705LdcjhKS6lky3Y8fLNYkVmlrH1pd8U+3hUsr9eKlv0+GxSaU11g/8aU&#10;Aukzrk/nwLEy5RjrJBsWlwTdxL7iz9+J/h0v8Sy6qQc9aFesM+VB+tLRkORCGuPfiJO0W0Kfhrp0&#10;MiTyULFtb/+f0J9YxyTsJg8xEnbJ9KAv/LSsSwG9sJltPwbGL4/dXFpBui41pFP+atKkyrsKf+Lz&#10;mzQeAfT7ntDV1/ibn8V7Hwb2oWNNcL2sFHrxPGhEXlRcg5rznkP4Eb4n28OEfcu6gf6P0E/2KSvs&#10;GmHXsK7XRtkdhX5I1IGKbXPAeDu8u9w2sKuEnmnYzmwDRBmyZi3Q7exCpB/1vMilxk9AxPAcR9YZ&#10;Y/YB9JpyKRX7NdNAr3/WcuB0zP4Q5ZbLkX3vAZHPHBr2a7YD89ZAc6jYtykH9Pp7MezXlAFv3I7Q&#10;7Z/9RqG9spIgvReaw4n9GzMXLF9XNezjFcl476XcnA1sAZb33xX7eFdQpnxb9vtssLzMp6g4DWPW&#10;gvI/bPhOTJ5dmnyi8jUi6EHD4pKg2yh964M43B9GHliTS6LcKtaZ8ohyZWJCm6zbSE+4jqzNAd3E&#10;5+6wnfhiO/Kh3vHIOgb337S3iR30xsDNpawUuP9puQvJyyRLQfrSyl3dgL5Mc6ODbu8n8pN6r/js&#10;r/i84nw/gkQeVQyCmmznxEHVDRX3VuiCWfVoDpFmnzanUbNWgfQlONm/QE8m/7KOWWFXCbuWdWRT&#10;CxumYbscRtKKMvmP9QM7VYeGjPafphwi9t+sWQt0v8JEnQmdbHumA+k+q2WtMWYfRPsUbXYpFfs1&#10;8xCxXEvNaZh9gbIXBoutW0oi8plDw37NdkCv63Ko2LcpB+atWyZhv6YMcDt6CijULgYcOA1j5oDl&#10;66qGfbwiGP+ChFKE/83245Dey0pRsY93BcvrtaJlv88Gy8t8ij+chjFrQfrM1Piy/6aMTbAbFptl&#10;4P7bcWrW5JIot11uHL4b0N/OM6vtJMotKDIBHvHP1GxLftSgNFm/oCeTo2nl2EFfxkleBCHb38L2&#10;xLq1IL1pdCRd6nLRVYf0ZLYiX+oCUIrV9S0H6LJW3F3Ogf5Wsmu9RDrmNflJ6Y6c5lqg2+TkpayB&#10;vVp8/2LdQM/aYLKshU1wYB3Z8Bh3hnVzbATx3qPpzwE6/hf/Mi6RrtAP+cc2ZhtE7FvWrCV8inRS&#10;nDAyNn06SPetLWuNMfsg2qdos0up2K+ZB8rEf8iR0zD7AumxModZ699HI/KZQ8N+zXagXL2s2Lcp&#10;B9Jr20WwX1MGuB09hYiXiOEaJve+jVFg+by+YR+vCt7j8hinN8Zm+dgbWF6vFS373QPQ50y5nNi/&#10;MWvA/DO0Ibufw6DQeqYneUZq1hEFpS5RBA2LzXJw+80lR36eS5SPy+w5YHzCFBeA5OQR6Us9YXNg&#10;/RIiTYznixlND3qyX7GOETbXtMIeXR7/LLFjej+sPZHmP6TL4STsNxlUkb5kWJGuEZobHfS3IB1F&#10;mkehY05s9yiQftchd+0I6fZz1UHX25PIg6oD8ZmsM2tA+hKSPOjBfd1QdejIdgN9K/Q1p4HufaMs&#10;zu88x07R+2E7+W4DG1VOiqgHqyeA0G0nOLJ2YHMU+iEHtjFlgf5GjpZ1a4G+uDtF1PuafX060ONz&#10;0LLWGLMPon2KNruUiv2aeUDP89Zw4jTMvsC8tdAc/rHvvSDymkPDfs12ID2HW0rFvk05UKj/YL+m&#10;DHA7egrIO1gdo+U0jJlD1B1Rn8Zo2McrgwddHuN0SyHSSsK27wyW12tFy373ANLnBbkcOA1jckH6&#10;N+mk2Kx/LAm6sSLnLEbxxf5NGcYWNg56AXB7Ma9Y402UW8M6Ux4R98kyQHd5JNUhVqxfQtiP+Fac&#10;2AcjbL5Zw0Bf7IkFQ3ze0udH/FxYkXbsf5COOmA59s/qsL34wP3lI9VuInbFLwwF4Rf6Yk07U3d9&#10;B+g4BfyOKV9Dnta/I/0eQyph9yV0x8Hzo3h+5wvpy9J3aZYikbfjiC7qZIOu36iE7YltBz7U+13T&#10;wv2k85JWkLRLERphV7OObFQbHqNhH0vA+ObFb9b3NhF71g5ZfaHNjANd91vWrQE/m8zRDiK9+H/8&#10;HXU0PuP0mRMm6vsn0ceOY1S83Iwx5Yj2KdrsUir2a+aBefPipRw4HbMfoOfOOTxtPTeFyGsODfs1&#10;24H0HG4pFfs25YBesy+G/ZoywO3oaSC935PLJnvE5r3B8nVVwz5enWg7KN8emSOnWwKRThK2fWew&#10;vF4rWva7B6DPUNYgzxiMyQHL+9KXqX8otycSHNi/Wc/YwqZlsVkOx5ef58J+XWaPAfobUC7EIbNc&#10;XCLd0a/q0MNe+OQ88WdH9kM+s+oWll8GiZjEgkLZ/WH/g3RULFvodz2nMbBVg9KR0ygJ7i/qXKhm&#10;6q7vAH0h7K4OoaunKh4XGrZ5FJi+kNMssKn65414FrTkJ+qbisumBy+RT5HmTX8BXTfPeROfBf9x&#10;Or2fKHvWnvpnqq2N8Y/9M9B90JF1ZPNL2KhyGdIi0b/OAeNtIhXLVOyDhvWmLND1pGHdGvDTNmt+&#10;1j+voftdJupnxfafBnSZFS83Y0w5+v6L2+xSKvZr5oGfC8wlqTkdsx9Qps0Fd2vAvSDymkPDfs12&#10;QK9Xc6jYtykH0vsei2C/pgxwO3oaWL7XNcVux1izX7B8jndkH+8AxvdfS3HkdNci0kjCtu8Mltdr&#10;Rct+9wD0GcoaTpyGMTkgfRY6xoH97BWUbXues23A2MKmZbFZDu4bgTygXorw6zJ7AEhf7gmOrO9t&#10;UgvY7Msq6A4ZjsLnkAY67dHOtLdjm+RFroHdX2E3xamHP//F/vs0cg5XIl9hl7It0ibH6PPA6f4V&#10;ulbohu+gyubEfnpfY3W1Yv0jQXoBKdsE9OWkU/8s9Z6RxoH8qPgFN7otiPyKdOv+2VE8myLZjqHj&#10;m6pbU4y2j3gubO7qNtmothh5rvq/+dmFiOFofsZA+lJL+P2f0Ed+WHuhZb0pC3R7bVi3BvR9C3/O&#10;wBfIZhHlI2JSvNyMMeXo+y1us0up2K+ZD/Q6YQ1yPm32gSivXA7sey+IvObQsF+zHRhf9yyhYt+m&#10;HEjPtRfBfk0Z4O1nwUIAAIAASURBVHb0NJDe68lldE/LGAWWr6ta9vEu4DGXxxpOdw3CfxK2fWew&#10;vF4rWva7F1C+nmafWxhzAcvn/C83b8G8c5Y5nNi3Wc9lIOdgBy2LTR4U14qf5yLK7MQaUxaMd9oH&#10;oU8tXqNjvLuoMIeww/gBQ0x4zhevErrzBAY/B+E1+f8SNvIi18DmIGyyYf+DdCLPd/oZREz+iM8f&#10;MqgivYFUky7imJqwRlmm+ms5KUW6vmbVvVJALzri/WS+oCcSvzFeH2ryEe1GxfbI6W1Bn19OO+Jw&#10;FJ/PIXkoGM+EPpff7J8RNt/0POptlG/Ux3MZ9/9nu9BFOalnF6IMR/ujMaD7geDI2l6v6uo5H6w1&#10;ZYHuv2rWrQFd3zx7HIj0R+rEkNBUbP/uQJdZ0LDWGLMP+v6K2+xSKvZr5oP03CQbTsPsA6TXcks5&#10;se89IfKbQ8N+zXYgvV+xlIp9m3IgPddeBPs1ZYDb0dOA/uHEtch9VmNSYPm6qmUf70S0Ieh9+JLU&#10;nG4uwncStn1nsLxeK1r2uxeQfy6T4shpGLMU6LPQMSbP7/ZG5Fm8Ry4V+zfrOP8hAn2GxSaPrSox&#10;l5fLbHuQnizdXeJA+qJKkLUADbsRn0FcuDgM0ufnYVvjfvD5M0iDnwVnnyl6n2yTS8v+B+kchX4N&#10;DxtUoevOSejGyjjKV/k5sp/eVyW0d2k+GugNz2sdJK16h+BLfHbhKPyoNCPOB9ZuQaQj0l8FpzFI&#10;q2btClr2z4RG2FX9M1Wfj9Dld22PmD5EzW67SF9Mq4V2LJbyoqMpA3QdqVi3FmT0AZEP6HrPRF1f&#10;7P9Vge5ng+z2aozZFszry6ao2K+ZT8RPxHQt2ZfszXZgfF65BLlu2gsivzk07NdsB8r1QxX7NuVA&#10;eq69CPZrygC3o6eCMnPaIUdOw5gxsLwOtuzj3YDeEy5NzenmIPwmYdt3BsvrtaJlv3sB5dZnF6K+&#10;+7zAZIO8HzY7sJ+9E3kW75HLkf2bdZz/EIE+w2KTB8W14ue5QB9+e2DaEOhLVcHd5jzSE6usA1R0&#10;E5mxyfYRg/JH+tvOUoS96rD/cV6Y3pbtcmnY/yCdVPxzeVh7QXoTqRbapQsrOSmFvrn9xbpHA103&#10;W9b12qV16yh8/A86ng1rtwT6IswaKk6jT0e142zYPwN9yavB8sXXTd3s7VW5XThyXuaA9Df7xWcH&#10;oVfaoGKtKQf0GPof655J1IFEPpkjRN16N5Du4yrWGmP2Aeb1YVNU7NcsA+m5Ri5HTsM8H+g5cw67&#10;mg8xIr85NOzXbAfSexVLqdm3KQd8cWzXoFw7qti3mQZ6/3MNcp/VmBRYvq5q2cc7grxLEEtZPTcW&#10;PpOw7TuDMmdxLfvdC9BfvLGWmtMxZi5Yfhb6l328CkifI+TgOVtBzn+IIJ9hsVlOVFiKa9alIQX0&#10;hLRinSmHiHdwErrUgjXr0s6Ivwt39Qp5G9Pq0GIyzwm7XORkH4Uvw2DGe5UGus2eWNdrY2G1JK61&#10;8HEUuru68mhw3y+eSeiWxODIPno/jdA+fBMIyy9STdFwGoO0TkKfyy/2T2n9EjY56f8TvqMdjPn6&#10;i4xyhM5z0Aptqi+tWWvKAVHurNkL8AWyMyMxqFhrjNkHI+12CRX7NcuAnrOv4eHzXDMN9A/+LeXE&#10;fveGyHMODfs124FyF14a9m3KEfEVMV8M+zVlQLl2VLFvMw3K7xkHT98/Na8Dlq+rWvbxrqD8fjgT&#10;ax95njQX4TMJ274z/O6ZtOx3T6Ds5ZXgxGkYMxcsOwsNXnaugrJjQ83+TT7nP5Ce2KwacI1cOFas&#10;yQX6MLtinSlDtAcR7+AP6Q7QHXzWBj7GDxLCZ8U2vV2JjemgYd+UTioujIoJc3dxZJBOyYEkGL0M&#10;swVIb2TUrO31Eds5cQtO6PryoOmJz1hXcTrPIJG36NMi3zFhj/dYUoePnEafzv+gY9iw9hEk8pJL&#10;y/4H6ajxgZmbl5s+jkG6XudwN+9AV4ZjdSGelexbbybcSL9fwz5NOUS8v1mzNzDvAlm0u+jnFtfZ&#10;vTPy7hVrjTH7YKTdLqFiv2YZSF9oX0PN6ZjngcQPzmTQsO+9IfKcQ8N+zXbgft8yl4Z9m3JEfEXM&#10;F8N+TRlQrh1V7NvMA+P7RjmcOA1jUmD5uqplH+8Myp/rMLHXdrenPBfhLwnbvjP87pm07HdPYJu6&#10;WXM6xkyBvH2hA/t5JTD/fHKKv+zb5HP+A+mJTcUGZhm4/6aoijW5QG8aNKwzZYiyE/EObialKNie&#10;kL7YEMSCWE6IUW5jOhjNN+7rOHPqNZGnWjwf8sX+B+mMxeJCaL7E50zygtrW9Hnk/JxYN9D/F/kV&#10;Nlmw/2cBHYdcavY/SKcR+ojnUy5tYN57R9uOfEfb4Wc3sP9BOlMTzWgn0SYrpPusC5MTL5SrozeX&#10;tiiNsdhF+rI/TIHu/VWMw9eBtFEmrEv2V2YdEX8R75Z1ewXp+QLXs2jnT+mLtqB/J37Pb9YZY/YD&#10;pucAc6jYr1kOEn3oClpOwzwPTK+D53Jg33tD5DmHhv2a7cC8uescGvZtyhHxFTFfDPs1ZUC5dlSx&#10;bzMPTO9P51BzOsYosHxd1bKPdyfak4hDSU7I3GMTvpKw7TvD755Jy373BMqeo144cTrGTIF559pD&#10;Js/s9g7Gz/uWsuhs0KQ5/4H0xKZiA7MM3Df2ijW5QE+2GtaZMkAvQE8zNMEf9jcGVn7DDqYvjSwh&#10;mU6fVqr/OEEssNFtpqQORu70A7vwx/pLOhH3az77/7NuyJH9PwroCxFBzVqyGasPc2nZ97PAdBnN&#10;IepRzb4HaUQ7UnWtYe2jwHTbvGnb6Pr5VuguVJxGbxfvztoLR6GvMJ7OVD/wJWxyGL2MhfHN8ijr&#10;RRNEpDd3W9L9mdKYciTKpWXdnon8indQRL1t2P4VEe92hnXGmP2A+X3VGBX7NctB2Q2zCwdOxzwH&#10;lCnflv3uEZHvHBr2a7YDeu6dQ8O+TTkiviLmi2G/pgwo144q9m3mgfF9sFxOnI4xCixfV7Xs4xOA&#10;Ps8syc2++lywoPzY9p3hd8+kZb97A2XWakzN6RiTAnlzmOQXMLwKmP/bzOZwZP8mj/MfSC8+X77i&#10;PRPoxn5gXS7Qi9KWdaYM0O3kOHh+gL6kcsKCCWtoMX1J6BfbkQ91ySGHyVvLwiaoWUc2qQHhwNpe&#10;H7FlbcQ6GYfIg7C5kLR7BNCT0RPryCbqxdpyXXSBcUuQrgNziTYyekkIus1GvZndHregzwPn6/JO&#10;Mm/o2kArbJLjdO+P9Q3ryCbK5STsataSnYp1Dv/YNyNsbuwxUS8YpPN+jS30eHtiX6YM0P13w7o9&#10;g9v2d4Ruvzf1CRPtbO+IdzrDOmPMfpjRN82hYr9mORFHEdu17Gbu/+kgPf9fQs1+94jIdw4N+zXb&#10;gXL9T8O+TTkiviLmi2G/pgwo144q9m3mA73fupaG0zGGwfJ11eSZy7sCvedXkuT+egosKD+2fWf4&#10;3TNp2e/eQLkxfMiJ0zEmBfL6xQP7eUWgzzBzmDxXNPM4/4H04rNhAzMfFVfWrAH6Ms3HTjq3Bnrx&#10;WQ+ef4nnQcW+UmDepbHgwLbkZ46POZvXR/ZN6fwSNpN1EHoydmLdRDpfrGOgv9Xq6QMIdNsN2p4T&#10;fXZd7PS2DbpLZPFsTlmf3ztsOS/PBOk2w0Q84l2P6N79F/mJWAzfM7ThW9XxhvPxaPr34HxFOY4u&#10;aqEnkMl2EO8q9JMHiAm7I+vIphI2jCoPxejFL8xbzNdsNwZ0O7ppM+L5N/sxZYCugw3r9gzlveo/&#10;i3YyVX9PWFh/9wDSl4Fb1hpj9kO0UdFul1KxX5MH9OX9NcRcZnR+abYH6TFyCU9fw85F5D2Hhv2a&#10;7cC8tdwcGvZtyhHxFTFfDPs1ZUC5dlSxbzOfiJ+I6Vo8nzKTIGNdxT4+Caz/4fgpjpzmGFhQfmz7&#10;zvC7Z9Ky3z2C8mvx4DenY4wC+mxqjMkz+Fch2ol4v1xq9m+Wc/4D6YJp2MDMA/rbp1rWrUWU2Tdr&#10;TBmi/DjW+DkM/iWeBZOXNAb+/4d5A8TopnHvh22GxHtc8n0Uz4eMTm6gJ/mT7wy94XVk3UQ6DesY&#10;6L4tmc4jga5PKebENMq9QlcXI75BxO2r//cuNznQlVHUw+CS77p/lwPrGSw7iIk++elxgO4vTqxj&#10;oC8cJvsD6A2zOemomI7aYbrfib4t/MY7RFnz8yE5/Y6iZtsU0O8cfA008Q43z9mPKQN0HalYt1dA&#10;7UE8j/qm3nHICU/+dswlRPmIdwha1hpj9kO0UdFul1KxX5MH9NplLQ2nYx4L5s9dx2jY714Rec9h&#10;cv1ryoH0PG4pDfs25Yj4ipgvhv2aMqBcO6rYt1kGtjn897hkRkHGuop9fBqY3hdby5HTTIEF5ce2&#10;7wy/eyYt+90j0D+wv5ZdnEWZfQN95jdFzX5elWgj4v1yadm/Wc75D6QXNy0bmHlAf5NOw7q1QBxk&#10;w4PRJkR7ULHuOYln8dmssuh9qLJUtGxPvn4JmyDqZCX0jdBe+I/1ZKvyPHnQDR3LpF1CX7GOQWb+&#10;HkHkX+QtxYntTQeWHcQ0bP8scH+xODiwjoHua5J2K9JRdjn9QRCf3/SF8X90fY9K58i+ybYWNilq&#10;tk+BdF2q+ueteDYaE5NHItYV6/ZK5HWYd34+0B0wvVEWsajYdm9gZO7BWmPMfuj7GG63S6nYr8kD&#10;3fxIzY3WcOJ0zGPB+jIN+1n7CntA5D+Hlv2a7cCyvYkxGvZtyhHxFTFfDPs1ZUC5dlSxb7MMLNsz&#10;WoL3f0wSZKyr2Mcnguk9sbXMuvSJBeXHtu8Mv3smLfvdI9hmLR7MqoPmc4k6IurNFC+zPzAH6Ps0&#10;uRzYv1nG+Q+kFzctG5hpkP5J4eILjCgjkU7FOrMeiAsb/ecNf76kHLDs0ljQsA/ypwaa36wjG1ln&#10;WUc2ke9FNmN28TlrBzasnZPOgW0w8u1MzwC6/aYYLcNPBPqbHcdI1rFHA70wnixj6EnUL9ZN6GvW&#10;MQm70fxBv1P4ScYdup2eWEc2/wmbMWr2ocDIJeD+uWqvFfsx64Fo16zZM7i9RNXycwZvcIEM6blQ&#10;w1pjzH7o+xZut0up2K/JB9PjQQ41p2MeA9IXq5dwZL97RuQ/h5b9mu1Aek94KQ37NuWI+IqYL4b9&#10;mjKgXDuq2LdZDvTezlr+cjrGXEDGuop9fCrYZv0zpOY0GSwoP7Z9Z/jdM2nZ715BobmWoOK0jLmA&#10;5XOWL/bx6qDMvskFX9ZcyfkP6IPb4MQGZhykf6rlxNoSQA9mNevMekScg2g7dwfcmNl5Y/rSmPKd&#10;vCTS+1T+KtaRTSVsWtaRjarroza9nRoEkotv6P4pqR/YqfzNKpdH0b+buqCTomYfnwqm2w6zqwkD&#10;dDtoWcdA9/kN6wb630I/2Q6Q0X4SNkfWMdCT4wPryEb1jcrPhZp9KKDLJYi4q9hX7MOsR8T5H2v2&#10;DNWVlp+nwPg38V39YYMfRFgLvfOQhrXGmP3Q9yncbpdSsV+TD/TaZy0xR0pe5DfbgWVrvRQH9rtn&#10;RP5zaNmv2Q7o/aAcGvZtyhHxFTFfDPs1ZUC5dlSxb7Mc6P2pEoz+QKX5XJCxrmIfnwyefHkMC8qP&#10;bd8ZfvdMWva7V7Ddt46d4PW4ESBv/lizn3cA5dreS50j7ZHrP0Rwz7CBSYPxRUnD+hJAXwpoWGfW&#10;I+IcHZma1MbnB7ZnMH3xJeqT6iyTvnufrP9mHQO9AdWwjmzUu0/ZHKAn4kk76IscoxdYeju1SV+z&#10;bg+gmyBEGcS7xr8jTpz3CxH33V0aeBSYvlhRR3zQxTH6x9DW7OfZ9O/BeQ9GFxH9e7FNsj1AfztX&#10;xK5iLdnJOsi6GWnNueQZdZrtataRTStsov2k+tR451ntJuE77P+Izyu2N+uImIo4t6zbM7it0w0/&#10;nwLT/VwQaRzY9llAj7nBL9YaY/bDRD8zl4r9mnVAz43W0nA6ZluQmE8vZFc//DIH8Q45tOzXbAf0&#10;/DuHhn2bckR8RcwXw35NGVCuHVXs2+SB8R8uXMOsvSXzWUDvJY7CPj4dbLMGGpLcn8KC8mPbd4bf&#10;PZOW/e4ZFJpvCV5uXWe2B3n93uj54asSbUS8ay41+zfzuf4D6U3jt6yEpcH4gBKx3SSO0AvTlnVm&#10;PSLOqTbTsC2DeZfGDuLzE/siv3Fxgm1a1jHQB77JyXRvcxI2ycUzxttIxfoJu4Z1DHT5bNIOtyDx&#10;3kMi/jGYRpkn4/7qRJnh52JdK+IwZPKS0p5AXrs7CJvR94Zuq0HE88D6CbuKdWTD+mC03UFfuj6y&#10;jmyiPrBNfDbWt0afMNlWoGN8sefPfrO9WQf0OPZSi2vc9lXZdQQ/F8hUW7xwxEg7fhT0zkMq1hpj&#10;9oNoszk07NesA+m5yBpiHjM6JzNlgZ6vLuEly0y8Rw4t+zXbAb2vmEPDvk05Ir4i5othv6YMKNeO&#10;KvZt8oDeayrB6B6cKQ+6vZEjun2HXe4P9XnjujIK+zB5cVxAcl8YC9Jl23eG3z2Tlv3uGXT9jToD&#10;KEHF6Zltwc+ZYpzDyfb/TLC8rn2xj3chyke8by5vG6dHcP0H0oNjxUbmh4gPxg/0gobtSgG9qewF&#10;zAaIOCtObKeAvjByoe416vB8tMODvpXbsI6BHqAOrBvoVSf+j3W9NiZbf4V+1G5gfxQ2v1hHNtEu&#10;2ebl2gXS/XKK6IsiXrubBM0FPxclxuqMIrn42yvQ3xh5ZB0jbL5ZQ3rVhoZxq9imt1P9yegGDXSd&#10;lf4HNgdhc2Id2ST7R4z3ObPqCeZvyjdsa9aRiH3Duj2D23lhxc9zQLfpPfTLHPHEw2Wk29yBtcaY&#10;/SDabA4N+zXrwfj8LZcjp2O2AWUOHBr2+wqI98ihZb9mO6D3T3Jo2LcpR8RXxHwx7NeUAeXaUcW+&#10;TT5Ir1PXMro3ZsqC+73GmjXPRuRxEvZhJvd0SyD3hbGg/Nj2neF3z6Rlv3sH+symBFH/nrZ3+2ng&#10;/vyoZc0zQd4F95r9vBMo2/8f2L+Zx/UfSA+OFRuVBN0FlJfrLNE16lTMhmx+WUWk+c0asx6OcYKa&#10;7RiMHwJc7aE3hRr2R75Vx1qxjmwOwubEOrJRk6e7S22YN9mv2I58qHY2ZfNH2DSs2zv4+Ykqfpcp&#10;YhJas7+9g248mKovilPYsr+907/v3buwjoGIEWtIP6cd3l3GjM+EbnRMQ0a/1dtFGbLdgXUD/UHo&#10;T4PnY+8caY3OO3r7aEdsyzRsa9YBfbG6Yt2eobwX7ZswfoEs6my0wdH6vQUiL2dYZ4zZF9xmM2nY&#10;r1kP9FynBEXHJaOBnhMvYXK+ulfEu+TQsl+zHSh34aVh36YcEV8R88WwX1MGlGtHFfs2+UQ8RYxL&#10;UXN6pjzo9uc49ndnEM8G+vxiFPZhOjC+p1uC2Ds7UJqzy4/z+87wu2fSst9XANvVwZbTMtsAccbA&#10;mmei8jeDl9wjmAv0vYNcGvZv5nH9B/RFi82Di65x7P6nNNBNWH6hu8Qx5zA5CN3mG7PQE5vN0/00&#10;RIyZlm0YjG/01KRV5VqxT7Jh/TdrmEiXbTCxAIvnwqYWurEJVrzf3WUVptex7YF1M9KtWPcqYPyi&#10;wBgV+9oz0OU2RYxdLzthgi7XA+vIRsWpYh3ZxBh2FHYX7sar3oZ1QTLe0JfNWtYx0HmrWUc2aiy+&#10;5g3dgavSBBHD5Hv09o2wYxq2M+voy4bjfGDdXgFdCOXnpYBuMxei3kf9Ha3jpYh0RB7O+WCtMWZf&#10;iHabQ8N+TRkw3tfn8pfTMWXB/B9AGGNynbxXxLvk0LJfsx0od7GiYd+mHNB7Y4thv6YMKNeOKvZt&#10;1oFt5lPB3T6aKQ9022pZ92wiTyKfU1Tsx3Rg+8tjN/vCWNBPcF7fGX73TFr2+wpA9z2lOHJ6pjzQ&#10;5267GLeR3ksfY/TM/h3IjEuKE/s387j+A+kD0oaNSoJuUtXy588E3WFzDAy/0U0acicpD9ns6/P4&#10;lLQ/CRFjpmIbsq+FzYVa6NVmc/IQONIX+pZ1DPSl0YZ1ZMP64ECaRmiCeK+KfaaAXnglB0noweUt&#10;Dq/R1aEv8X4pWvaxV/p34/yniD45+udke3gVoPvv36wb6H8JfXBgrSJ00G3qHFehV9qadeSf9ZPt&#10;L3wKuyPryEblrSLNf5G+0AXJfmRgfxJ2Qxq2MesQMf5mzZ7B7Vh84uc5oBvXwm+Drt6n6jQTumR/&#10;Uoo+b5x20LLWGLMvRLvNoWG/pgwocwFJ0XBaphwRXxHzJbTs85UQ75PDif2a7UB6LreUhn2bckCv&#10;fxfDfk0ZUK4dVezbrAPbzaeC8Pvye5N7Bnpe1bLu2USeRD6nqNiP+QEPvDwGXc8knM93ht89k5b9&#10;vgrQ56alqDk9Uw7oM+LgwNpngLxv1qrZzzsCfV6ai+/JZHD9RwRQBDWYPFhdA34mVZtPstEt4oJ4&#10;15gMBFEJIw9ByUVEzelvBfTEpmGdWYeI8ZCW9WT7n7C5cBT6g9CdWEc2WfUAemFTsW6gr4T+RBqV&#10;/+A6Ie91NbqLUJGHCzFoDjWpQVTmEbov27Qfewbx/ujK/BI/fucLB7bdI0gvBOPzeL941yjbzceK&#10;RwJ9YSpZX6EvMt1c+OrjNNWujsJP0JCviDtrjpyvGXk8sI5sDsLmxDqyUXlrhC7639T4fmQ92ab6&#10;n2R6Jh/osbJl3Z6hOtPy8zmg69/DT7Rj1Z6WEj7+43RKAT0vCFrWGmP2hWi3OTTs15Qj4itiXoLN&#10;xoVPBuPfeDuHsD2w31cBei6XBfs224H0XG4pDfs25cD4vs9s2K8pA6b3DuZSsW+zHui94lL8xZvt&#10;Ve4J6B+gPrLu2SCvj67Yj7kFD7o8hgVrLs7jO8PvnknLfl8FdHXjJN6pFL7UshERWxHvb9Y9C+T1&#10;ax8x10Ci7DJJnrOaNNd/IL1R0LJRSfAzKB/52Rz6fAdRmcJXcIx896zZtMsh0nvoJix02blBFEbE&#10;eEjN+oHdAel6eGR9b6M6x9EyhV6gVKxjhM03a0j/h/Xx2QxNxODQP4+YjA2Oob1OnKDfreW8jaT9&#10;m3XvCPRE9qZs9gjSBwwP7UufAfSFqX+s67W10l7ihG4xo9rKUDtsV19Cc6I0VdncaJiE35p1TPgV&#10;dgfWDfSz+8lIX2gn84bpn0xt2MbkA12mR9btmagTS/KOro1F/TxifFxcS8tplwLpDbaGtcaYfSHa&#10;bQ4N+zVlwTbjQ/j8iI3HRwI9D17CS69bofemsmDfZjtQrtwa9m3KgfG1/mzYrykD0muipVTs25QB&#10;68foMTyv2gjoPbmGdc8GeX10xX7MPdj+8tgRC/pwzt87w++eSct+XwmUmycron97+/OvZwB9RizP&#10;3B5NlLnI2xTyzOtdgT4nzOXA/s04139E8ERAg00bE24H5agM8X9FO4DzuBcibw9fJECX3Yl1Zh0i&#10;xpOxjvqA9MT2L+sHdlHnWd+wjmxY/80aJpFOMl+9jXqf62WUXqMWdXX/LGJyEs8VZ7/QdTy4m1hB&#10;5+9O945AX445sW5vQE/kWta9K1FG4v3v6ix03W76Z2N9DTNsV6qtzmnPB87fQN8IfTtm09sdhV3N&#10;uoE+8s/6E+sG+lroL9zFe2Cn3udCw3qTTyLWDev2DG43oxt6FnX2F7o+L9oEv+sWRL8Q6R04r6WA&#10;LregYa0xZl+IdptDw35NWbDdZvWR0zL5YH05tezz1cD6GFxh32Y7UK7cGvZtyoFy64fk2tfkg/Sa&#10;aCkV+zZlwPQPBq7lyGmadSB9uF6z9tkgr4+u2I/RYNl5Ug6z+wbO2zvD755Jy35fDeizq1JE3fPc&#10;rDDQ/UXLumeAvPpUs593JjNGKRr2b8a5+Y8I6Bk2KgnKbVA8k+iEbg7aH43I0zdrzDo4vgN+s3Zg&#10;cxT6IA5yk5cMoRcbFesGetWOWtYN9HFwrQbP4A/rB3YxSWd9cH0X6LycBs9TMVHExOnsO2HXzMjf&#10;P36Pd6V/f7XQ2fXkE7ouPrVPfSTQdbsmzUFoptpHiqGdmoQdKe0voRnr9yqhvxDpyb4vfAr9TV4Y&#10;6Pou/ff6VJyuMWGgY3+hYb3JBwvHvj1C7xBtp+k/U3V1CyKtaGe/kKjTpenT5HwEFWuNMftCtNsc&#10;GvZrygM9ZytBzWmZ5WD9YVbMEw7s99XA+DpgEez71cHPOiTKeldrXZQrt4Z9m3IgPedeSsW+zXrg&#10;i2OXsTD6kwM/2wt9/jjmJTlymiYfpOe/FWufDfL66Ir9mDToLhI+am8tCefrneF3z6Rlv68I5v/A&#10;fg5Rr3d9fvdKRCxFjIMja58B8vYNHrLHvxcwfh63lBP7N+Pc/CcCKIIabNZpYfsJ+5bEYFHzOz0D&#10;6MlpxTqTj4jvhQNre/1voQ0mJwK9hu2SgwP0BkXDul57FNohNdsMbGuhb2fk5U//7CCeTXG+oAL9&#10;K8w47WpK8+5Al+85/nsEeiL3j3XvDHS7Os7VQF+YnOLSrlT82xlpf/F7kI3qwy7E2HnXB8ZnQnti&#10;Hdm0wmb0ICZhE7SsnWFTs9bkAz0PTY59ewLd+JYa97ck6maDJ875+jxwvoKKtcaYfSHabQ4N+zXl&#10;QTff22qz+m5eZpYBvQZbwuj89VWAXo/nUrH/VwX366mWNc8kYi3in0PDvk05kJ5zL6Vi32Y90Huh&#10;OVTs+xXA/Q+yVqzZC9h+3f6FF9nH2DvQe0TB7uKLvD66Yj9mHOzg8hjn6Z3hd8+kZb+vCNK/uaUU&#10;4dvr8gIgfem4Ye2jgT7jnmL0HO5dQdn9r7fYb3kUN/9BeoJTsWFJRHp7JiprLDAO/B7PBLozPF8M&#10;MGUQ8T3XB9b12pjEsvbCaCcFfbnqxDqyUW23Erqj0A05ss0M+4Y0jdCc3xn3G6ZzuA6M4tlpRto3&#10;+Xt3oCcfsp7ugUSZHVn3zmBGm0/E6dzHQ5f5FO3ANz/7npG/f/weZDOVJ7kY6j9n7YF1A72KS8M6&#10;svkf0hPPP6zvbWLcZ21Qsdbk0ZcLx3e0nj0TdON81IuvyKfI+xZEOpFepHvXfp6FyOcZ1hlj9ge3&#10;20wa9mu2AeNrzDXE+HLg9Mw8MD3vnULOP18RlLuAFFTs/1WB+AZn1jwT6DVVDkf2bcoBve+XQ8W+&#10;zXpQrh1V7PsVwP25xJE1eyLyJ2Jfkthz+h+na+aDkTkFa/cA8vroiv2YafDky2Ocn3cF5daeu93b&#10;XQpG+qVCRL0ePTs20yB96fjpsUXe/OPp+X4GyLtLkOJ6x8BMc/Mf3E/yL5wPp7dCpLcXYpIfGzwN&#10;ukFhtxN+6EZ0ZJ3JR8Q3aITuf0gPTi3rGeiyHO3YhP5baMYGpchvwzZMr2Pbm8NriE1R9AuhSEM8&#10;m6Id+OZn35R2y8/xgYswEYNgl/1Xosxq1r070G3rWmbQbacaeTZFO/DNz75n5u+cfgp0h2iqfC/E&#10;YuimXkL3HzX7pjRY37KOQfoiWFAJ/UHopNbkEbEU8W1Z9yz6/EVbG6vTpYl2d8TOLooNgb7wF7zN&#10;xpAx78pI+13K21x6eQUwPodZQ+x97HK9sGew/uCqZZ+vDPR8LpeK/b8qED+0wppngrz1pKJl36Yc&#10;EV8R8xwq9m3Wg3LtqGLfrwDu+7mWNXsC4z9QWIrwf+C0zTyQPsdoWbsHIl8ir1N85GWAEmD9HDwb&#10;zsu7goLzevb9ykCf3Zam5nTNPDBebyvWPxLcfzvrHD52f72PF8djDQdOw2hu/oP0Iqdhw5Igb2K1&#10;hpi4R5pBvHMQG7DRqQQHzuPe6fN9956sM/n09YZjfDfBh774cGHyYCU0wq5h3UCvyr4lzS+hmfTN&#10;QA9sN/bQ+a/6Z9HW+NkU7cA3P/ueyh+/wycQMeM4QNTVPSDyGXzcoRV0v1ENnqu2c36OvAPEduCb&#10;n31T3mIxfqfBzMl26KAvnt3ko9eqdzmyz4H+IPSTE2qk3+lsD1EHhS6oWGfygK7jDeseAbp6FeNm&#10;jGdq7N+KSOuIbhPiwPnaI9BzkKBlrTFmX4y036W07NtsC9IHaWuJcehuDmQ0Eas+ZhzHuZzwZvFG&#10;uX4laNj/K4LEhjfrnknEmvOXScu+TTmwrr8ZUrFvsx6Ua0cV+34FxHu0rNkbGP/B71LE/tIufwhs&#10;zyAxdvZ8sX4PQO/FT9GwHzMfPOnyGOfjXUHBeT37fnWw3Xp8yOQ5srkH+oztDGsfDfIuHR7ZzycR&#10;7y9ikkvD/o3m5j9IXy5p2bAk4V+kuZRYQIefoOn5jRe+DLYUEZNv1ph8+rrFMa5Ik2pDFyYv78xJ&#10;h/RR11l/nVggfZP5ZvEa/+59xeAaefgDym//GfsJDhP5+d0/q8SzKY697UE8+ztId/T5JwFdBrub&#10;bELXB5fZD82c59BxnOLY26rNmJuLV9B90ok00f4ij7L/wPjB2lAX/RA/v0mLiefC5sA6RtgMaYVe&#10;5X8yHTMP6IXd5Ji5lChb9ouu3tXoFiOqPm1F1KlzW8GLHhwjvej9Yq0xZl8gb/6gaNm32RaMz6vW&#10;En5fckx6NH2sOH5z+Yc3PEhGel6QQ8P+XxHoPaKWdc8kYi3ymEPLvk05RLxzqdi3WQ/KHWxV7Hvv&#10;QO/jtKzbI33eY0zm/Jem5rRNGoyPSw3r9wD03ukUDfsxy8Dj2vAVzsO7gnL7Bd/s+x1AuXF/jOhX&#10;vDafCfT58IWb865nAH32MUXxs5FXAgX7ISS+LMLcc/MfpAth04N8jE+sYjMunkdH3ODDLoMtoY8V&#10;x69incmjr4fJ+EZ9xPRE9cB+GWHzzRrSq3wNL2JEu+HnwXmjGt3Bw9igFfVqqFX17DhIrxbPrwfI&#10;mI4RU830+0s8v+brk4iYiVi0rHs20HXzD+s+gakyg67fw/p/Es/HqHo71a6G6arnQ/voE/6I5xci&#10;X1P9x4liofqIA8dsoFf91+SkGrrvHPKb9HcxZp8mHxVfjJR7Lr3fqGNRb6PuqPq2FVHnGrzwRTGm&#10;fx9+z6BhrTFmX0DPPXJo2bfZHsxbe+YS87W3GKe2AusOCqLczvPjdwPpeUEO17XOKwNdV1rWPROU&#10;K7eWfZtyiHjnUrNvsx5M7y/M5WYf4hWA3jc6sm6v4HEXT2I88PxqgogRxstjcr/vGSCvD2jYj1kO&#10;HteGz3D67wrK7Rd8s+93AXqeX5oTfMY/C4yXR8v6R4LxS20p/rGfTwT6zCiXmv2be+4+EIE8w7qS&#10;4HZiFZXgN950I21LoDvGl1tw7hXozbTrYgXTC4QT+2Sgf0rrL+vIhvXBdSEa6YrnTf8sFmNxMMDP&#10;mevmNtKTxkP//CCeDZ9H++ZnKdrBe6j4Xus3dPl8bP0XsfhmzbOBvvBTs+4TQNcWORbXySGm29Uv&#10;8SxFO/Cr2lUz8fzP4PnS/kP1ccF1zMfCegHd9q/vkCJhNyTyfRjo+fk3+zR5YKL+lwLp8Wsrov1E&#10;Pas4L+8CdHsNatYaY/ZF9E2i7ebQsm/zGLDtIUnM8Xy4KYDed1lCzT7fBUzPr5fQsv9XBLqNfrHu&#10;mWD8B4GW0LJvUw4R71wa9m3WA713kkPDvvcO9LjYsG7PYNs51ZATfOY1CqbHpIpt9gDm7Y8yDfsx&#10;eeBxbfib035XUG6/4Jt9vxPQY+AWNJy2+QHpM6cL1/OsZ4BlZ+IXjuznE0HZPYYT+zf33H2A9AB7&#10;YG0p8DMhjMmzNyczwYv/hM/ege6gmv7ZnI5/cnMQC8sQegJ3vWgGPWBGGz+3M0wvxoacBn6/xPPh&#10;JS61WLq+P+ZNqMLHJZ+/xPPgMPDZiucVx+xT6OO363hAX2o8sO5TSMTjOiZCl+madlWJ58F5Ewvp&#10;y2oX+0Y8SxHvdrFT+bxO3qH70yPHa6BX79GyjkG6X7nzA32xaTINM49EWbSsW0sinVLE2BpjY9Tf&#10;itN+V6DH3qBirTFmX6Bcn3hde5jHA71+LEWMbed5oemAnscuoWaf7wSWrQ8mYf+vBtLts2HtM0F6&#10;PrcY9m3KwbFeQcO+zXpQrh017HvvQO9lXfeIXwU88OIJXrCcHwH0OcYNbLMXOJ8zmTwrMvPBg9ow&#10;p/uuoOy8vmL/7wTWrxHnEuc6Xp8LMD0Pe+q8BHquNMUv9vOJIH1GmUvNaZhb7j5AuoFVrC0Ffgah&#10;mp+Z+UBPrk+sM3lAH678wfRXKF9o2CfT+2O75KAWPoV+1gUM6IsQU9S9rYrF8AJLLZ5f7Qeak9AE&#10;57j2utSkv6VY3GmGzz8N6Alrsi49Guj69491nwT0hcxq8HxOu4q2OaddHSDaDAbtqvfFz8/tPPwk&#10;7Mc45xPa7zDdaPP8/MTxGuiz6hLmTzoj7pX4/Jpnsw7osaxh3VoS6eQS9T/a7G988KJdxOXCua8x&#10;xuwXFOwT2bd5LEjPEUsQ493Hb1iim2+2Ij5LqNnvuwG9n7GGA6fxSiBdZ3azLg9G8rkY9m3KAL1G&#10;zqVh/2Y90D/ol0PLvvcM0nWzYu0r0L/P0r2uXE540ThtAbq51lQ7+st2e0HkdQ4t+zHrQLpPKgan&#10;+a6g4H4BPqCvgz6L24qG0/9kIh4iRkzFdo8i0hb5mWLybOuTQMH1KkbOGU3H3QdIb/Q0rC1F+O7T&#10;+NiDt1KIcgt8eFcA6A4+Oqw4OObPFRX7ZHp/s+0S+uvGPvSgWffPavFsimNvG4s5fnazeEP68so5&#10;/YEu4hoH75HXXxjUV4wv2K9xCRvxfLeLyUcAfWnwD+ueRZSfyF/Luk8Cur02pEm1q5vDB0y3q9Rm&#10;TDWRn3M6oRPPpvga+OZn35R/1e4PQw3pVVyS+ol0mNDsuj29OpgYy0qB+eO1IupB2Edd8Hz1+xzP&#10;g4jTOVasNcbsD+hxPgv2bR4P8tZ2S/jYeQ+68S41d55LzX7fEeg53RpqTuNVwPh6qWL9M0HBcmPf&#10;pgwYr09Lua7LTTlEnHM5se89g/RBecXaVwHzLjCVJGJ44Hx8Gn0cODbMbvsvkdc5fPTZxVZg43UR&#10;p/euoOB+AV54TFgC0ncrtuCED4nrGJjf3q9nY48G88Y3Zrfj3TPA/HKeS81pmB/uPkB6QNhso/CS&#10;Jn9ulgO94VP88PUTgb6cNOfSwYXk4IRuM1oOIKwluzv9MB3oQ/Kqf5Zq62O0Y2lT3n7x8wGRrwO/&#10;z8A2Yj2Wv5v+CHoT7aMH10RMWtY9C/gizh3QbeZIGlWuF+a2q1S/ddNmei1rqpFnU7QD3/zsm9JW&#10;fVfN7zShbzGxgErYzaVhfyYPEdsgOWbmAj1HShHtJOpH9FX/sS8z2h+1rDXG7A8U3NRk3+Y5oPxm&#10;GvMXI3PNdwTd/Dw1d55D2H7MfgyWzbXmcOQ0XgWMXzrY1dwS6+o4c2D/Zj1Iz7tzaNm/WY+I8xoO&#10;7H+PoNtjkv0Ha1+N/t1Kj2ljRBwbbLAP8gogcSYiaNh2L4i8zoL9mDJgw3URp/WuYN2eOfOb/b8r&#10;2LDuJYixaldri0eB+bE+se2jQPqHrqf4mDYzB4zMOTMJXx8555rD3QdIL0Zb1pbikiZ/bpYDfZjf&#10;sM7kgfzO6S/7GviMAS7ld8xOtdUbPfTCq+qfqboyRTvwzc++Z+SPadHlIzbkQ/8bXZ5T8QhiA/am&#10;U+/tWNcMNSVB941Nkd9dT8pETP6x5llAH1bWrNsL6CZ5UeYVPytFnwbHpBW6aDOsGxJtJDTn/GJe&#10;uwr+zEinGnk2xfVdxLNvSlu16SPHYiKvF76QmAhO2E1xjoVZB/TXyJ9YVwKRDhNtJ+rervv2vdDH&#10;imMYHFlrjNkfKHsYVrF/8xwwf/M0l5hPvv0mJrqNSbVeWULE6qPmFNDfAryG3axfl4D0HOkM658N&#10;528lFfs368FEnVpIcp/R5AG9l7OGmtPYI9B7zmdY+6pg/VxgKTF3aJDYw3o34j2xbE3yi33sAcw7&#10;A0lxYH+mDNhoXcTpvCtY1janaNj/O4OuT5g6hylNjMkHzsu7gmVz45btH0VfLpyfOXzUPsIcVsQy&#10;RcNpmI67D5Be7Gy2YYP+tiB/bpYD/Y01LetMHhFLEV8mDp75syP76v1NdXYN2wxsG6Gfc/Gj7p+p&#10;ujLF+T3QtVl+drP5hG0m5xHbu8Uz9EJ+k8Uk7t/rFJ+xbg/0eeO43MXvGUC3pYp1zwbdpZYj5fOL&#10;daUQMflmTa/jPJWgpTQaoWn6Z5V4NsU1buLZzRwA2v+J4zDQH8KHsLmQ6jtUOqEd83XhwP7McqAX&#10;ekfWrQV63ApO6Or6gW3MONBjb9Cw1hizP6DXLLlU7N88D3Tz1zlzmTW0eNPNTHTzw5gf8DsvIdrX&#10;gX2/OyIOJag5nT0D/UMRQ05s80yQ3gPOZZN9mE8Hem2eDfs364DeV1jDzf7qHsH4O7esf2Uw/gPf&#10;WxHpRbu/28d6F9CNl0vnWwf2swcw3h6mqNifKQfuz3FWw2m8K1jePsc4sv93B90cu+Sey1yOeON+&#10;Bd3+/pd47zEa9vMIsGKdxb7M6rE2xVvuaa3l7oNABO/CZpPVLX1/EhFHUW7frDN5IH1IeqFNaH4L&#10;XzGIs27IkW3IPtJim5tNukhXaM5+0V/YFM/HOPuPv8WzltJuhGYN8b6yn+ifsX6TTh/pSXN8XrP+&#10;mSTiUrHuGUDUPdY8k4hTIn4XDmxTAugFRarel25jJ/JfC83w8tddGU5Q93aT/UevY00gY9Hro8xY&#10;PyRie2Mf/xe6eC/Vd95oOH2TB/RYWLNuLbivH+dyZp2ZD9J9ZMVaY8z+EG13DQ37N88F3WGcmleW&#10;Jsbx5PzslYj36N+H33EpbxOTJWD6wlQuJ7xIPDHv0mbLds8E93PktTSchlkP0vPuXF6iTb0KmN4/&#10;yGG3a1VM93XXfaN3oX/nR8yrmIhzzCsOnKdXBd1864941yl2uw8HvX86l4b9mbKsLJ872P+7wu+9&#10;kpb9fwrI6+9KEHPHmvPzyqA7Uxqbf6Q4n2k/GuTvLbTsy3QgfTafy19Ow6QvjkWnwgEMKtaa/RGV&#10;3WW3DZieaMZCUrWfivyMbSqE/eRgBn2zuiVN5Ic1MbieN4mw7OLJtROFfseG0laanIE9bG58MxAD&#10;BmtKwekIIi812z0D6InpLjafRL52sQGA6QtjFybbaA7Q7bpi3UAf+b2r/zOQbZF8H/h5z9r+4yie&#10;/6G0a6EJDhwDkWdV7+/yMbBR8Qs/aiy90LIfk0ci/v+xbi24rVNRtud6bPJBoh/BRDs1xjyf6GdF&#10;213DzThu9gG6gzk1tyzNeb2GFx1bI999/lPj2hJ2sdZ6BtA/HFKK3c/d0K3L5tShXfWXWLamm8OR&#10;0zDrgV4zraHiNEw+GN+DyCX6k4rTejaYd2jbsN07gPwLT6Vo0e1r7Ho8HAPdechU/UnRsr+9gHVj&#10;6Rf7M+VBep95Mez7HUH5/YJdnPs8C8wbO7ci0o2xq/he+6PA/PO6FAf2uTVY98M5R/ZnOjB+ryKX&#10;htP5dO4+CKAPdYOP3QR7JRLl17DOLAfjk6Zjr+HPg+uiDunLGDGI14k07xaFoRU+gpt2Cr3B1Aye&#10;f4nnTOTt0Osr8Ty4mXxAX7oI28h3K56luHt3RticWFMKkVaKiHvN9o8EeuHasO7RQNehlnWPBF27&#10;XFIvK/ZRAugyq1nHQPf7iqiXkUZseMW/+XlFfpXmuDDd6D/O/UP8LZ4H1/4DXVmoxZTcTOl93vQT&#10;/WeqDwoa0rZC8wu6nkofJg/o8XCTzYQos95/1OnJccWMEzEUZXeGtcaY/YHyFzz+chpmP0DPL7cg&#10;5m9/8ISN2RxQ9sJYzC9edjO+BNi+nkU51Zzus0E3nz2K/KbY1b4q5u0HLcHjQWEwMu9ewa7q4asD&#10;vadQiuhbn75+xbJD27euX30sYtzn934k0XfX2EHdmALdOBn1eO18q2HfewHz24Zikz0wcw/SZ2mL&#10;YL/vCArFijhwOp8Euvlc6Xn3UuKs5DdeYN2KLl5RDyPP/B5LeHgfiy7va/LdsE/TAX2WVIKK0/pk&#10;7j4IkN7w+cNasz+gB/aWdSYP6IVOfBad1n/i2Ynsj0ITXAds6EEx0viDflEYfwvNRXddOCLdnquB&#10;Jvzy8wstfi6NRZonobnbHBSab3oevn6hy1+g4tKyXwY65pN2uUDHfIzQV+znEUS6Ij9frHs00IeV&#10;R9Y9Aizf6L9Qsa8SQN+ab1jHhEbYtf3nQY37y53xnG1+zcjPja73z8+HeTj0ulSfdaI0VXlEvzbV&#10;R54w2FSNv4Xm4muqj2xGYhTcxMnkAT1f2aSPCr+9/4qfmeVEHEXZBS1rjTH7A+Nz/1yuY6vZH3j8&#10;IWeMu7ucL6FbPx5FnnOJ9vTx9R/peXNpoh5HzG/WNo8EP3sZOfWoYn/PBNv0CwdOx+QDvX+ylk3W&#10;XJ+KiG9pYg8j+r2K096SSA/dfonaVxmjYl/vBrpxYIv5dA4x/v7GE8dFBt1ea+Rpad0ZY5fzygD6&#10;rGgJu323dwN6H3IR7PMdQd4cd4qa0/lE0M3rtph/LyXyEONY5GcXa9nIR5+fqH9r+9ULD5/zYn37&#10;+c0+zQ/Y5gJm1LfdzKOezd0HAXwY9NJA37r8xzqTB3TH1PTPavHsOjhBl01wHQwwPbBcOzF0g6ka&#10;RIf+UpqbzhA/i7pmwPB5+Pkr/AQ3C5zeF2tG62D4EDaTAzt0f3VkXSmQvyEedg8dfCI9lQ/WPRqM&#10;XNR5FFi5ycP+SgFdn3PbwagdZpQDxvuPinR17/PC3P6jHugO4nlw7mN6P614PuSEnz4y/Kn8X98T&#10;uu9p+2eVeBb8bxgnkwf0eHcdv0oSZQq6pGjyiXISZRccWWuM2R/RH4r2u5aa0zH7Aivnv5nEPCzS&#10;vFkvPhr8rHVL1v3wVXFanwi6usXxeRQxx4s5ZYNuPVL1rF57h4+Bv/Af6aTWNLPgNJ4J9H5BCRpO&#10;y+SD7fptr2kLAL2fsDXDfi/Gtks/NUT2gUIXxDuEr+ALK/s5fFDdQtePtiIGzyLmXZGfKMso1wPn&#10;uTTo5gBRj6IuHlF2rjVkl/UKZfqAlv2a7YA+v5sN+3tHsE07bjmdTwXPWZdPEWN/9OHneQXneQsi&#10;HXTtMWKxdu6RYpNzhhRY2b/0VOzX/IAyMVbEHErOnz+Nuw8CpA9uv1lr9gn04F6xziwnOo++E7nE&#10;NQa18+IFExcxoA9a28Hzo3iuiPQPvY3qKE+UZ5Xuhcjz6OIL3SJo+M5Drvkf6Ks5OrIZjV0K6Heb&#10;tMsF+uJglMHcsgvdgf1uhUj/H2seDXRZ16zbCnR1JlWfh5wiX+Lzb/ZZCujxt2UdA73pP2oH3XaO&#10;Qhftn3UXoiyn+o8Keky6yyN0nq4a6PaniPId65dPA58q5sPnf+hZw+9o8og4i9hvMkHvff/hz00e&#10;SI95DWuNMfsCep5egujTR+cEZh9gfG62JTE/i7lcjY3G+wvoNuNjDhvzuC3etYHr+xUk1kzmjhPH&#10;7pngfp1TiutazKynjyfHuAReGxUA6XXRx8Ix+gTQjYNbzDdK0fbE/CWI/FYLudgGbc9W/RPzl2O+&#10;F1Du4uAv9m22Ayvmruzr3cB2+wVBxel9MujOJEr1IVtwQpe/I376/6gfS4iznott7AW0eOx4uem+&#10;wxDoc60cfrNvcwu2m3+E34fVmb1y98EFEbALB9aa/QG9cG1YZ/JAtxEdA91NJw490FcTz+v+WQyk&#10;/GyM48Cv6igPlLfIL2suhH1sGv7C/cD+V+iHdncbgr0da6/5VUBvWk4umqAvhdSsK0UivXM9wPzJ&#10;XsStYd9bINL+Zs2jScSoYl1pIg3Mm5iGph7Y3T1n3yXJTU/YfbOG9BEPtmlZ12uPQnsh6nM8z+k/&#10;DpSO0p/7gfhbPBvj2Nv9DxN9pHgWXPs2dO/zhRl9kplHxF/E/B/rSoGubrn8CgHdjwcVa40x+2Kk&#10;/ZbgyOmZ/YJuXaPmSI8i0o76GPmo0c237taWU6CbU4Rt+DlCzydLEfPBA+fhk0E31z6JWJl7jhy/&#10;Z4Gu3WzZ/r84TbMc6P2nktScppkP9A/wfTotx+mTwPPnVu/KLg/RseLykSDqzccfVj8SZJYf+3k3&#10;sO1+QawZFq/33h10a9kt4/6pnDjWW4CfuwKcfi4nTsPcgu3bS8NpfhJ3H1xAOvAVa83+gJ74tKwz&#10;ZYFeHB4Gz/lZcJ4sYfxiRoox25sD8tCi7CZ6ckEDvbnVsI5sVJ9TsY6BfvdJu1ziPUR6DWkq6Pdh&#10;TqHlNEqSyMeBdY8kkSdZl0oQ74t5k7coj5psoyxZ13IaJYHoR1ij6PPPeU0uxrDw4g4e0H8I3ffg&#10;2ZwyXGJbDZ6rOnl9bsoDPU/Z7IDJ5VkWUXYXkn2OMeb5QM+bSxNj6t0Yb/YJuvngI+rFUmKuGHVp&#10;jLs584ZEehXH79NBt8cQseF4Gc0uDr7RtfuSa7sUbjcrgF4vbUEDz+EXg+7S2EnE89P5w7H6NNCN&#10;jdGuHjlPeXcOHOdngq6Mf4t8lsB98gNBN9Yuaqvs453AY9aFEe+a0zbd3jW8tirJpnMSbDveHzk9&#10;8wMe005inh9jxMeNyXcfXID+9p+gYa3ZH9AXAr5ZZ8oRHQjHG3QJQzw/DZ5FR8TPp6h62xig+Fkj&#10;8phq10uJvCYPhKA77l+sIxv1/pOdciKtZN7WAn2R6Mi6gXbOhuwXZrxrDtDxqVj3SCAmU6wpBeZN&#10;3uJ5w7a9vSrvzS63BBBlxhqFsov8s45sWP/NGtIfWZ/JTd/Y+1Z9aDt4PlWOiqq3jXrAz64HN9B9&#10;Y8N5NOWAvsy3i8M0Mw7SP1l/166NMc+lb681tvt1fWPEHDjmDTEG/0I3p9psjm7Wgf1eIHs2LSbm&#10;059GxANdvxL1JWd+/skcOJ6PAl25/cZzyi3GH48HE+D22xNjDOU4bk30d5F2EPkINtmnekUiFn1M&#10;oh2ptazpqDl2n0zEA4+fg78bLcf10eC+/T9iHI0+OdZwUYfcH28IujXz7DJl+1emf/eoY1HXHt1X&#10;RcyjPTX4qecV5/ET6WNxFDEzyzhwbNcQ/vDYsSDaZLQN9/8D+phwrLamxc8a6e3L4+6DC0jfmt/0&#10;wNyUA3qjYfTyjsmn7zQ43i1pks/FszlUva3qLBuRx+jgWLeU8DHaOfYatjvnNYXQf7NGodJiTUni&#10;PTi9yAPryCbK5yTshsREo/ilCehJZsW6RyLy882ataBb+Kg+kImFUbI+Q4+FDetKAlGnMaPM+ndh&#10;u9E+H7pejqYFfQkrhwP5rYSmHTznZ3M4vwt0npuBb1XOR353Uw7oxdWBdWZ/IP1rY1vWGmMeR982&#10;Yw6h5hF75ZLf4nNgkwd8gexC1MuK4/NpoJtDRyzmrKvMOCeO71bgNcvtMh40/D7vCLr9iq/+ndW6&#10;aI+c0OU38v3WF//QXRKJsTDeN96bY2HSHDie5rrfFXWK42XGif7xof0NfsbQgPOzFy79cVDzO5jl&#10;YP7lsb9s+yrgNfcLYi4b+Y3+M3l+866gW5tHnxRtnmNjxmk4nnMJW/y0lTn9wiOIfFzyFMR8vOK8&#10;vzPo5ud7Wt8Oy+St+qi7Dy5AH+AGJ9aafQJ9ieAP60wZoC8m3MRbPD8Nnp3E8ymqkbQbkUfWBEsH&#10;vzu/jLAJkh0n9DfktaxTQOSfNSWJ9+D0MGPR0NupcmLa0LJ9Lok0G9Y9EpGfyfgtIfHOTMT5wLZM&#10;wtemh5vQm0kV65hEXhvWkU3EgW3mpMU2U5zEZzeX2qDbVjt4ftfWZ3B+F+jYXMsxdOL5NW1TFuhv&#10;rDqxzuwT6PYUNKw1xjwG6Ln0q/HQQyEzDn7WLmoO967EXDP2UA4cj08Eer5m8tl0DXkB+ocKX423&#10;Hw+wr0OPHE78Tu8E9A+WmWlajqW5Bd38KurXq/cBjyDmoA8dD5D+Ibm989A4vSsRR0zvPbds9wrg&#10;PfYLHjKX3ivo+qcjpuuoWbE/jdeaA/7j/L8zSJ9H7IUvzvOrcvfBEPHiF4pdajDbAT3ZLXpBw/wA&#10;fdnjZkIjnl/bU8J+ijHbmtJWG7/n+oDu0kR0vF+4vSWrFrIVvzsjbL5ZQ/pIn21a1imE3eYDpkjz&#10;mzUp0E3UI853PobvgIlvipoL9IDasO5RYEVZT4EutqrODjlFHtg2BXRZzbbPAbrMKtYx0H3+H9aR&#10;zR9h07COETbntPDTfwTx/xo/Px3D+rt0hOZ78EyVxSgTttXctE1ZoOvDkXVmn0BfOA1q1hpjHgP0&#10;/OrVqPi9zD7AzyY1l9m7EPPEmt/708F79Ct7Idb3D9lHhZ5nvxoVv9e7gTc49ON3eifwHu3oGVQc&#10;S5MG3V7Zb0zvY34aJzxpXobXujAwpOJ3MXlg+vJYyzavQNQR8S6vxpHf61OBL5GliJgcOF5LwIvN&#10;ATn/7wz2XzYt5/lVuftgCNIT14q1Zp+IsgsOrDPriY5BxLqaoan7Z0sncMeBXzVJuPlpE+hLJaO3&#10;YKHze/NOTDwXNi3ryKYWNg3rFMJuNK0SQPeNizaC0ZXHSfgZMnrpZw59Ouy3Yd2jQEb9mEP/nqod&#10;3Lw3lpfT4jawlj6fnGbDOibyJexa1hVK664NsIb0qh62QnfnN2z7Z7V4Nsaxt/sfdN04UNqnKY0p&#10;A3Q516wz+wS6PQU38w5jzGNJ9K2vQuR90RzNPJ4oI3TzsS+kx4JXId4h3sX1LgG6A+1XL+c9EDF8&#10;2Bwp0hJ5eCUiXm/fLqF/gOuVWL1XtWeg9y/MOEeOo5kPfuZYR3zm2BvvHO9e5Ieoc8Frzn0+Ytx8&#10;JOjmUn9FrIOXHf+g971fiYrfyZzLtUI3r0zV2XenRXfpt0g/CH2+tldazv87g26u9CXisBeeOocp&#10;yd0HQ5D+qdKGtWafQF96qFln1iPiHNwMWNF2hKYdPE+1OSYWBYfeplbPRf5U2g3ryEbVn9FBGHpw&#10;bVlHNovz1tvFYMF2o2mVINIQ6Vasm6LPf0zs2NeQmPSNxnyMyJfw+cW6R5HIz5F1S8B0DKO8sjbr&#10;ITYMWFMaPLA9QG+Ijtr0dovaAPRXYp+ETpVlO3g+d3IY5XZuN9DxVGkveieTR5SLiHOQ3c+ZxwHd&#10;ls+w1hjzWPr+9Te69USMaUPisxgPU8R8oFpI2LAfxRH3+bkQzyLPHgNeEHR1IOZusV65Gxd2xgn9&#10;gSRc32aDn28Ojjk4t9/4XFEVpsZ9GoHK05Bn1stYi0QentK/4afcOCZBxC2epahxXwZTxHsOfaRo&#10;R4h8PSVezwJdrKMP5VgEl5gpIk5VBkMfKVL5uRDP3+ZQZAz8xGz4/sf+Mya0Jahx73uqTJ7Z1wWR&#10;h4+oE48E3cWVqA9HPL+Mt+AyTkYdz9qv3QqMj6FBlEk8Vyztn9meaUc44sPGzUcSce3jzHW3Zu2r&#10;0L9T1JmYc3F9is+izqWocV9/p/g1sB/jiPv8DAnNgd/H3IOujC9xj9hx/X0HYkyMuVG85yb9H8bX&#10;wBeOvWaMaiE12V/gfBxDy/n+JNCVEccviD6O4zcXjvMcjr3tgfP4ytx9MATpr2d92qUDs4xEGbr8&#10;ChMdg4jzP6H7T+iC3/3zGNyjs+HnN37RL6p6ffyfNUeRdnRkrKtYRzas/2YNg66jZLs/rCObGOzZ&#10;ZnLjAd1gwHYt60qTyG/Nurn073ESPi/Es6yFdO+b/bWsexTQF5Ua1s0B89pLlu9BGuzvrl2XBrrM&#10;GtYphN03a0iv0mpZx0DHvWId2dz1VUKT6iPP/QHSC/chwz7y0P+fNXd9EnTf1bDOrAP6svNf1pl9&#10;At2HBy1rjTHGfA7o5mgxr4z5VMzVTmKseBQx94s8xJotxq0D59eYIejWIFF/13Jg38YYsxeijxL9&#10;Vi4H9m+2pY/7b/xcJlR7XXvkL34upXheZl4KdG3u1Nfllp8bs3fwcxE5+uAYOy71ee9EPiO/MeZF&#10;O6z43Ywx23D3wZBojKLBnhsta80+wcwLTWYdibbSsq7XxoDH2ljsXS8GoRvMY2HFmiP6m9Txt9Bc&#10;OIh01aTgTkc2rD+xhkHG5QvomFSsY0Ij7FrWlSbeR6TbsG4JmL4EdVNH5oInxSgFCsUO4/U/iGeL&#10;40VpxMSa/basKw10mTWsU0C0c9aQPuLIaU2OEZEfYXe+AJsCM9t5Qjenj4x3j3zl9pHhk3VH1pl1&#10;RExFnBvWmX0SZSXKL7i7jGmMMeazwc9lsphjxfjxhbKb1eErCN9BpHXgfBhjjDHGvCv9/OfXYD50&#10;mW8FPHcqSezTXdKJNC/pR14iT+e9OWOMMfsDPz8487vvu4+DPj36d+7zS3JJJ7iMHTW6/Kw6zzPG&#10;rOfuA0Y06gue/L0I0Buzv1hn8oE+SJWHqNCXQoIYkO/KpdfftLf4P9IXIo7so7dh3TdrSB+TB7Zp&#10;WcdA/yq5u/cim1bYHFjHQMdSxr0k8T4i3SPrckA3SUpNzuLzRZMn6ItBLeseBXRbaVg3BdL1Pzii&#10;wBgFXb++WFeaRLoN6xTQbWm0zgj9N2sY6G+zbFhHNn+ETS106v2DJX3kAek6IvuI3g9rW9aZdUD3&#10;b6N11OyHaBOi/IKatcYYY8wU+LlcNgfPF4wxxhhjMhFzqyWs3mc1xhjzemDdtzN7DW/Mi3H3AYP0&#10;wWvFWrNPoA/r5cG5ySMR49+sm9BfaJFoX+g21hvog/fgFBphF4M0a1vWzbCZvDQTfoVdxTqyuXsf&#10;1ijCL9th4vJKCRLptqzLBd1k7C4mPdEn35XxGMJHy5pHgQIXxzDefmrW51IirzlgRf2CvrhZsY5s&#10;VF0brWPhU9gcWUc2v4VNw7peO1bGRyQWHegujEW5qXcKThh5N6H/Zo3JJ8qN4xtlwjqzX5BuW7JN&#10;GmOMMcYYY4wxxhhjjDHGmH1z9wED/SuFgoa1Zp9AfzvSiXUmH+RdlooLQGxzU0a937gEEe1wSh+H&#10;ufLgFroOHFlHNrWwaVjHQMdC5mtgw/pv1iigL680rNsCke4/1qwB498q17B+DGH/lzWPIvIu8lOx&#10;LgX0xZMg6v8v1q8B+vJSzbrSRDxEui3rFNDxHY1L+BY2FevIZnEel9hgvP5fOIU9CvSRg3TVpZgD&#10;60we0G3qyDqzT6L9iPI7ty3WGmOMMcYYY4wxxhhjjDHGmNfg7gMG+htCgpa1Zr/EoZ4ow9EDdDOf&#10;RHyT32rT28TFCLbJZfRCBPRlkoZ1a216O7b5Zg3DeszsX6AvojSs2wLoXwE7WuZLCX/Ql2GivGen&#10;Jey/WfMooOtVxboU0N+oNVr/c0HGhaoSRBoi3ZZ1Cuj4Nqwjm6z3FDajFxLRfRsY25xYN9Cn6n8u&#10;DafBIDMWZh7Q/eboxUazH6AvlActa40xxhhjjDHGGGOMMcYYY8xrcPcBA3+7wFsAfdniD+tMHiK2&#10;36xhoC+H5DB5aQa6/CvWkc2fpTa9Hdt8s4b0Kg4taeICye+Ztg3rtiDyKNKuWLcWdJdt1MXEmrUp&#10;hO03ax4F9MWminUKpC9b3tWNEkDEnTVbEPHgdCEuZvS6ij6rhW3DtmSj2vrkZR5h880ahvVTNujK&#10;/Mg2mTTsn4GOxSb169NAYj7JOrNfEu1jVtsyxhhjjDHGGGOMMcYYY4wx++TuA4U4ILpwYK3ZJ9CX&#10;CUa/HcbMAzMveTAJuxyO7JuBvuQ0ddlM2VSsY4TNiTWkV3FoB89/4+cCzwmDC1MJ24bT2ALoA/RN&#10;Lpgk0jqyLoWw/WbNo8C6i2O/hO2JdSWAvqT2kAvTEQ+Rdjt4fsDtZdBjfDZi23AalJ4qk1Gb3u7E&#10;dqxhoPuVqb5IvVMOR/bNIDMWZhrob7D9Yp3ZL0h/A+DkRVNjjDHGGGOMMcYYY4wxxhizT+4+UEAf&#10;9AY1a80+gb4EERxYa5YRB6YirpOH4Sk7dJdALhel5tCwb0b5Yw0D3e7/xzqy+U/YtKwjG3UpJC5v&#10;xOcn8ezss38ubTmNLYC+BLHJt/ghI65kz7bfrHkU0BdzKtYpErZbxVzVrZZ1W5BKG10/ri4RBtHG&#10;Iz7SltOg9FRcG9Yx4VfYVawjm+GFt7k2B2EzRuRLxall3wwy4mfmAX3pqGad2S+i/C6Mzg2MMcYY&#10;Y4wxxhhjjDHGGGPMfrn7QAF9qBwcWWv2C/SB/SbfkPRJJNpHwzpmyg7dZYm4xHAhLg+pyxA1+2aE&#10;zeQ3Jwmb78GzuMByDD8YfNMIMi5dQH8b3t1FtwSt+KzhNLYAGe+6BpHWN2tSsN0S29JA1/uKdYqE&#10;7SbfdIMHXgxkIh4i7WgTc9qF0rScBqX3S9g0g+eH8IHuImc1+FyNKdfnivArbCbHIWETRL4iVheu&#10;31wGfVm6Zb9M+BB2f1lnloH05T9fOHoRoPul4MRaY4wxxhhjjDHGGGOMMcYY8zrcfaCAPlT2YeqL&#10;AX1Bx2W4EnQXqDiuNesY6AsUo3bQF6Uq1pGNOuxtWccIm/NlM3T9AV9OiQskcTFgcVrQcVhDw2ls&#10;AfTFlMkLebmItL5Zk4LttsznFNDlXbFOscZ2Kci8pFmCeCeR9hpaTmNGeudLcuhizu09YhP1X5VH&#10;zf4prd/CpmEdA/3tg6OXjoR+Vr0Xdt+sMcuALvcv1pn9At3egyNrjTHGGGOMMcYYY4wxxhhjzOtw&#10;94EC+oLEhdGDW7MfRsrxwFozH2Rc5urtcr6tJ+fyRCVsjqwjG/mtO9DveiEulxzF5w37p7RSh9G5&#10;tJzGVkCXx4F1JRDpzLoEk7BtWfMooMv7F+sUa2yXEjESaVWs24JIR6S9hpbTmJFe1O1o8/z58LmK&#10;UcP+Z6Q1eYEokVbFOrJh/TdrFHhgu/4UoOtSzTqzX6DbYPCbtcYYY4wxxhhjjDHGGGOMMeZ1uPsg&#10;BfRBarDJob3ZBujLSj70WwHuv40nGL3M1dupQ9iKdWTD+m/WMNDf9NKwjmwqYZPLVFqNsFlDy2ls&#10;BXR7Kt4nQl/ka1mXYo1taaDLu2GdYo3tUkQ636zZCpRtf8FfTmPD9M7fVJYCmXU5/Aq70bYWftmG&#10;NQplh4m+2aSBf03lWwA91wn+Y60xxhhjjDHGGGOMMcYYY4x5He4+SAH9TUJBw1qzX+BfV1kcEc9v&#10;1iggLiewhvTq8L0dPI9vlGtCR3bxGduNXhZE+tfT5tCw/xn5W0PLaWwFdN4b1q0Fut0eWadA5kWd&#10;rYj4iPw0rFNA18uWdWuBjtnD+kno8l4Fp0HpVaxfQcv+GWFzoufRl8WF1+uFFGTUm8iLsKlYx0Bf&#10;UqtZZ+YBfXl58lvmzH6A7hODf6w1xhhjjDHGGGOMMcYYY4wxr8XdByni0FQcGAUta81+gX9dZVGg&#10;D1Nb1imE3TdrSK8ud5wP39GV69/B50f0ZQp9CaJi/5RWI2xyadj/hmkFLaexFdBl0rJuLdDfbDZ6&#10;+W9g+5A8zgX68lfDOgXS/VfRby6Cvugy+k1aJYl4iPRXwWlQeqqO5NKyf0bYnPOHn8uv//rP4+/z&#10;5THoPB7ZN6Wj2k3FOgY6/g3rzDzgX1P58kD3iYEvABpjjDHGGGOMMcYYY4wxxrw4dx+kgP62ozOs&#10;NfsmDvq4DPHASxHvBPRlhpZ1CmH3zRrSq4PbuODAl8aGHBPPKvZPaamLE7k07D8jrXiP//q/+RnT&#10;chpbItL/Zs0akL4sdWCtArqOPq29J/Iz+/IBdH2uWbeGyM/WaYyBeW3ihC6WNdK/Qu4Kp8Gwfg3s&#10;m4Euw3hn9R7x2S/oetOyb0pHxfEX65g+PbabXUfND9CXq4Oilz3NtkT9F2UYNKw1xhhjjDHGGGOM&#10;McYYY4wxr8XdB2NAH+oGFWvNfoH+9rgT68w0SFzmYp1C2LWsIb26BBGfqUsYUxzYP6XVCptcGvY/&#10;470uRD6uv66u11f956y98NBfnZXIy+TllLlAx+cv61Ik7BvWPQroiyQt61Ik3md2POYAPdYdWLcV&#10;iXe8EHmrSf8/6G8WvMJpMKxfA/tmoNvMFLX47MS+KR0Vx4Z1DDIuqRkNdL30JbwXA7pPDCrWGmOM&#10;McYYY4wxxhhjjDHGmNfi7oMx4rBPHBoFDWvNfkH6G4xuLuiYaaLuizg2rGOQcTEBuv2lDnNHYd8M&#10;5l/sOInPmIb9U1oqhuG3Zi3Z/ep1bPvN2i1J5P/IuhzQtVVVxr9ZmwL64kbNukci8jP7sh/S335Z&#10;sTYH6G+bKnoxbQroMguiriW/qQldbFph981asvuP9YKoh6ouKkbHEiTymAP7pnRq1mOiP+rt1Bh5&#10;Yp2ZJuImYlmzzuwXjPQPrDXGGGOMMcYYY4wxxhhjjDGvx90HY0B/u1LQstbsG+hf+XdknRkH+jJX&#10;xTomNMJu9FtY8KDLFn1aUxdE/qI7TI4LFo14PqRh/5SWsq9YlwLiYgJrtgT6UD3il7zgMxfo2Czy&#10;DV1vKtY9kv4dOE9L3km1uxPrcoDuG/+wbkugy2z2t9gJ2xNrSF8JmyGRnwNmfLNZT8VpUHoqxrkk&#10;L6lBv9eRdQph980aM04i/ov6L/N84Lm/McYYY4wxxhhjjDHGGGPMW3P3wRjQFyR8oPqCQH+rzuxv&#10;/TEdcXAq4lixjknEv2Ed2ajLNlmwb4b1xF0+0fUNf4VW6sm2WWpD9ndlwJqtgbi8hu5y06oLEtBl&#10;vugSU8LHqnytBaLMMKPdDOxV+wlmX65SQH9DVZC8nLQFWB8ftm1ZQ/pK2ARRd34n9KrOz8ordJvP&#10;JZlWPBP6lnUK6P7sqe3m1YC+IHhkndk30Bd1g4a1xhhjjDHGGGOMMcYYY4wx5vW4+2AK6EsIQcVa&#10;s28SZVmzzqSBvjwxebkA+uJEwzqyYX0uJ/bNCJug/X8OrCW7P8KuYR3ZLI4F2Ue+2L5i3ZYk3iGI&#10;+lGzfg4Yuagb6bFekfBxYt2jifyLfM26EIfxS0t3l5zmgC5OqcsRf1m/NRB1mjVjsG34Yw3pI6Zs&#10;EzEe7cugyzGoWDvTLoea/Q/SOQh9yzpF6IRtxTqjQfrX7K663GkeT6Ic3R6MMcYYY4wxxhhjjDHG&#10;GGPehLsPpkD6cH3Wob/ZD1Fmohy/WGfSiPh9s0YBfXEieekF+gJELi37Z4TNN2sU0BdQGtaRjYrF&#10;qA3ZP/2CB9KXJC7Es8hnvKvi2D//i+5br84XdvrP2NeFEybeE7qNH1n3aKC/MezEOrI5ID3+XDgM&#10;/EdMI0YRw0ucmYuG/Qx5+EUXlSfWpEBXF/kdWtaRTbXUZmAbcWTbinUzbHJp2D+lxfoTaxTQ35ZV&#10;sc5ooL+978Q6s2+gLx+fYa0xxhhjjDHGGGOMMcYYY4x5Te4+mCJxGBg8/FtZzDpGDgQPrDUaEbsT&#10;axTQF3oq1g30ldAr4oJStNFWPLvQsn9G2HyzRgGdz9FLpdCXiBrWpQitsK9YtzWJ98jlhO4CULTR&#10;sQtpQZR1LfIT9sr24RehFCJfQS10EYOj0DJnW+i2lcuR8/MIRD6+WZMCug22rJthM9puB7aL21/C&#10;5kLU/Rr6V0UqGvZPabH+mzWK8Mt2U2mZH6DHoFl1yuyH/y+z36Icg5a1xhhjjDHGGGOMMcYYY4wx&#10;5jW5+2AKjH/z0eivtTL7A/pwPvnNV+YH6MsWLesUoRO2Fesm0mLiktB/A5toq0ehm8yjsPlmjQI6&#10;n6PpJWwa1qUIrbCvWfcIIl3oy1o5HHufUY6qnSrasEP3zVwn8fwf5/lZ9Pnk/A3fIf6eE8vQnC/D&#10;xd/ieS5HzvOjEHk5sSYFdHtqWTfDpmGdInTCtmLdDJuor/VAExcf59T7lv1TWuH3xoY1Cug8Nqwz&#10;9yA9Tzyw1uwb6LlK4HmiMcYYY4wxxhhjjDHGGGPMm3D3wRwgDmJ7dvFNNmY+cfgnyvHEOnMP9GWL&#10;lnWK0Anb66UvBulv+rtwc2mMbFnbsoYRNt+sUSAjJgmbL9alwM4ueKC7NKHKN4d64Fe951Iazu+z&#10;gC73pUScD72/iPuci2ZTnPDEsQwZv2qS7FVcR7/pKd5X2DSsU4RO2Fasm2Fzlx7+j717LZNU2boF&#10;/GMcAZ8EJLQEJLQEJLQEJLQEJLQEJLSElLAc1NmzIKupwYjgmplAjh/vs/dKZlwIgvssel7yWMvl&#10;qI6YI1xmMskdehwbjrMx6O37l+Ps+MR2vJPXG2ZmZmZmZmZmZmZmZnY+ox/miJen4iWSX6qeEHSS&#10;Qig51r7DRLJFvzwSWSJxoaSyo2QGrp/i1Yv4u2TSWF+W41uOYX2ds/s3KFdwuan2oBM0smWofHY7&#10;vEq/Xg3EWC4QZYtBnT8g5s5MUddkwswzYf0/K3kDJXdh/bjc/cGLvlQ3hBfsD7F8aZlB2Rg3Llty&#10;3Nr2MJ081nIZKq/mRTlYXuDfNU3Mx899JGJEuWxb1oH+44KK4+zYEvtAOMyXK83MzMzMzMzMzMzM&#10;zGy70Q9zxAtA8SIp3DjWjg86EbDhOPsOieQHdIkOakxb9AkLYtkH1z+jrZBNGku01XIMixguxzEp&#10;XG6qPaxINqPypSjfcNwr9esY/YztyH71y+J/eT3C6Es9fXwrYlMm58krYDopiN3QjdO3BDik949I&#10;aoqxqvoYFklWJffrlfr+8no0HJfSrxeXrzlua5lB2VaULTluRnvJMsjPk5bjqWwjysQYR52RKMbL&#10;op0fPV6Wbcs+xzv2KR63OP4cKmnVpkHvH2H2F0HNzMzMzMzMzMzMzMzs+EY/zBEvAMWLpLuC4+3Y&#10;oBMVgl/0ZkAnP0Siyk38PqQSLT64/hltxcv4yWQgUS7bVl9m1EeOSeFyc8pyPESyVAr0/G057gyQ&#10;flH/m2P7+EhuiTKppJqYIw0OflxGN79T+819Hb59YWxQViX4hKjvdMewWE+xLjXHpUSsKP+L42aU&#10;kePNII4VyCSBZdqbKhPXHWqetxw7o604Tse84t+Hfonfbly/fdePLY9bw3F2fND7W6g41szMzMzM&#10;zMzMzMzMzM5r9MNcmRdK2RfUdkzQSRvelhlIJ/ms0XL91JZKfqg5ThHlPjiGRX+4DCYSOwZludwH&#10;xzCOn1NmUDYSSrh8y3HPgu9fZIxxnEzuG5RNJceEkuNZxAzMbvco+vUfrkPBMSL+JsYqzF7/vp5m&#10;UNfLvqiDDft6pnzJcVQm1n1RmUHZlstyDMOKPvblFu/ribZW4/rtH+ivR4bZ+6IdQ2ZbhoLjzczM&#10;zMzMzMzMzMzM7LxGP8yF9MvYl71wt/Xgr6ssBpEwsUHL9VNban+rOU4R5T44hkV/uAxmJHb0ZUeJ&#10;TxzDIJJ/OCaHy0Z9HPMM0IlM8WWjimNT0H1BK8rwOsVvp/uC1iNBf90o1Byb0o/3aM5i5nzfW/Rd&#10;9KXiuBSs2HfXlBmU5fn+wTEMeh3ntsflWo6Z0dZqXL/9Az3Ws78eaccB/5P0ZmZmZmZmZmZmZmZm&#10;b2P0w1zovgbDL5T8YvWkoL/kEmb9c2XvCDrZYq2W66e21Av5muMUrEvs+M1lMD+xQ41L9osziTIF&#10;x6WIsh8c8wzIHBeR+OcmFehEzuDE3B7SiQ0tx6ag+2chVZJeaDj+GaJd0ZeS41Ji/UX5guO2lhmU&#10;5XIfHMMS7ZUcx6JPolzLcVSmFGW2cPJmAvS+VHGcHR/SSbmzz2NmZmZmZmZmZmZmZmZ2DqMflki8&#10;JAxONjoh6IQFJ6okQCc/rJUdZ3QJLlym5jgFop8cw6JuLoOZCQCqPUwkhawpM1WeY54h+sz9INHP&#10;WYknSL+4/8Wx7wZdApE6/8z+Khv0HB+qucwzQMxlLNsXblyeYxjEWHJMCpeL9jmGYeU6Rowo13Lc&#10;jDJbTPbzHUEncs7eH+1Y+m3H2zP4+t7MzMzMzMzMzMzMzOxiRj8sgXRig79IcEJIv2AvONayL1bX&#10;qLl+akttm2yZQdlRkgbHsKibyyxoT5XNvmyG/sJZtgyVH60jXpDgEW2KfrCYNyWXZei+AqjmWPyW&#10;/YLb1UH/05Jhcs7046rmC6u57DMk+jY7+UaU/eAYxvFzyvTlYiy5bMtxLGJEuZLjWMSIctn2EmW2&#10;mOznO4LeJxuOs+OLOS625SeONTMzMzMzMzMzMzMzs/Mb/bAE9Bcmwo1j7RygX/46EVAQ46REkk8q&#10;wXKo5vqpLfUiN1tmUFYlaWQTj6D37bnt1UvLrilD5dUYlxz3aP9r84foR0rN5VmsgygX/nLsu4hx&#10;E+MRJo9T/XiqZDyl5vLPoPrHMSlYkci1psygrJqfk2UjhstxjLKmvUQZFv1R5z6l5DbeXYyJGKdQ&#10;cKwdH3Qid8h+GdXMzMzMzMzMzMzMzMzOafTDEtAvnO+yiSl2TNAJQ5HIMPuLN+9CjBOLRISijy2g&#10;/ynQu5rrp7bUi/mW45SIE2VLjpvRXsNxCvQcqjluRpkYv1nHkahflJ/8+tQjiH7kTK4j0i/xJxOl&#10;rgZ6Xt7HMXmMimWZcUypuZ5nEP34j2MUdOvYiPItx1I5NabZMhNlG45jUT+X4xgl0V7NcVSmEGXu&#10;oh/lIHbOHPmKtw5WzDs7Loh/7rZXcayZmZmZmZmZmZmZmZmd3+iHpZD+SscvjrXjQ/qfx/P2JGKM&#10;hmqO78tEEsMoaSIVPyinEiZajlMS7ZUct2N7i8smyoSYixXHM+jEsZrjnkH0I9bhJn7/1lfkE59S&#10;x9mSY68qxgfpcUwm36FLSkyVu1Pj+/TEQ+hk7JbjWF9OrUPIJhjGei4tMygbY8tla45jEOcYjlGg&#10;jxNz2uMyMR9Kjhu0MerfkvbeCdKJeU/ff2y7zPYMBcebmZmZmZmZmZmZmZnZ+Y1+WCpeooqXS+Ev&#10;x9o5JLbpjePenRijz3FCIiFhUE6Nb81xVOaHKNNynJJor+Q4KrMqgaUvu6qvSCe+hGwSQiwXZWqO&#10;ewbRjxDj+Uf8PhTJKjJBE92YqmSW+C2ZcHYlSI9fasxK6KTJodhfY2wX7yOPEG2KfrQcR2VibuX2&#10;nWRSXV9erfvcxDFVtuY4Jsp8cIyyY3stx1B8bn+dbO+dxHiIMbpxnJ3D/7bdL7E9g6/pzczMzMzM&#10;zMzMzMzMLmr0w1LQSSJ3b5HQcDVIf3Gi4th3lRijSN6YnPPQL9prjmOiTMsxSqK9bCJWX47LfHCM&#10;Ap3EcuM4hm5MVXJUiN+TCTDQCTd/OO4ZRD8+BstSL+WHYvxKUW+q7EvW85mgEwNDK2Ij6acRsSwS&#10;gz7316hHLC+57keLNkU/sklcib7fyaQ6Kp+aV8n9bVC2FuXWHFv+4xgl0V7NcUyUaTlGgf6nK2uO&#10;e1fwF0ovJ/YNsT1D9jhkZmZmZmZmZmZmZmZm5zX6YQ2k/xmwimPtHKATL1qOe1fQCR4txynYL/nh&#10;0ckWo4QAjmGJtkLFsQryX/pJfvEEOoG15bhniHa5L7Q8+hrJYdxfFkkr3xIRkR6bivtxFUgnFMZv&#10;PD6RBKViudy35CaIbYbXJI5F/7kfNccN4lP7221u/5FO/rlxLMPKcRNlWo5RoNd3TaLa3PYWbY93&#10;kxif0X5p5xDbTWzPu8lEUjMzMzMzMzMzMzMzMzun0Q9rQH+VI/zhWDuHeEkotmcoOfYdxTiIsWk5&#10;ToFOfqg5jokyHxyjbGivFeUKjhvEFyI+NIOYeDEd/fk7WH6LmGHd/X9zPaHidgdlOPbGMc+AmeOG&#10;eUlOMTbloEwqySd+G7VxBdDjGb4ShmLdM3FDMa9GSS2JsqO4R4PeV+XXm6J/0HMh9q2vvkf5/rf7&#10;8ijzB9/nVSXqCTW3S31Q45ZNMIE+TrQcp0Bfa5QcR2XUuWxue6UoW3Pcu4L+owF/meqkkD4O3DjW&#10;zMzMzMzMzMzMzMzMrmP0wxpI/zNi4ekv320f0EkBLce9I+iEgpbjlETZmuMYxEt6jlE2tKe2f8lx&#10;g/hGxH8lsaA7TqhEl7tYVk20f+N2B/Ec+8Exz5Dod8lxfWwk/6hkGPaVjBF1ieWh5frPDvqLRqEZ&#10;xEzNq8+xQWIb9HUME6s+ccwzQO9DJcf1sbWIjXH4TNyK/4VYLzKcV6n6kudwrDgmQc/fluOUiBNl&#10;S47bsT1Vtua4d4R0klHBsXYOSH/RsuFYMzMzMzMzMzMzMzMzu47RD2sh/eK+4lg7B+iX5n4x/JEc&#10;m5bjlETZmuNY1C/KJZM6JtprOI5BJzR9feWJYiMBimND2S+PJJbUMYJ9tgH9ZaIgv2iEleOzN+iX&#10;7yXHUZlYV9X/oUgCKvp4tW1CzXWfFfSXosIN/5IRU+MwjJVzltrich8c8wzQc6DkuD421o1j635Z&#10;7I9quTJMHlNlKm57EM+xHxzDsPJ41JdV4yOPBxPttRynJMrWHPeOoOdKw3F2HmJ73k0eQ83MzMzM&#10;zMzMzMzMzOy8Rj+sFS8Mxcsmv0g8OfjlsASdUNBynJIo23Aci/pFuZLjWKK9luMY9BeIao7rY3+K&#10;2K82MP3lo6GvrxxBH1dSfVg1PnuL/q3tB7qv+OQS7GJZJFRFYlBqTLOJNGeRWb+Yz7H+ansPRVLZ&#10;rMRBUfY/jnkGiHXmmD6u4LjoM/L7TU7Zl4v5x8v+cPt9bGwDjm05jkVbolzNcUrUz2U5hiXa+0qW&#10;y0mUrTnu3STGJRQca+cAfQ4PLzkWmpmZmZmZmZmZmZmZ2fOMfljLL52uCTqR4O1fEEO/OG85Tllb&#10;FjoZpOQ4Bp1kMqc9te1rjutjaxH7q18WiU68bErVl1XHFdl36K9PlRz3aNBjUXNcCrqEnD+ijrtI&#10;EIpxSY3rX67zbKDH8HMckU+aCzcs3O6ijpZjnkH044Nj+ji1X3wmeEEndE1pMmXlORzrj2Nq29Yc&#10;p4hyHxzDoPs5t73VZa8MIoEvfuM4Ow/o64vQcKyZmZmZmZmZmZmZmZldy+iHtaBfON/5n7k5Mfir&#10;YyPQCQUtxynQCT+TZaETLmbtW6LcZHIRFqxj/C5iy36Z6veUpi+rjiupPqh2ao57tL36gemvj8X2&#10;UW2tau8ooPePEMliU0ljTcRwnTlYMM8fTfRD7qfQ273ul6n1mfLVDsTxntvPtDP5JS9k+j5FlJNJ&#10;bVRmS3tqHWeVvarEmISSY+08kD7XzLrGMDMzMzMzMzMzMzMzs/Ma/bAF0l/JaTjWzgP6y1Oh4Nh3&#10;Af3yvOW4lDVlsS0Bgst9cAzDgi+Vxe8ituyXqX5P+Wont4z6oOZpzXGPBj03ao6bA10SVSpRKl70&#10;55b/4PrOILc+mWWh4rrmgN5eLcc92pJ+QO9TdaaeSYO629SyuX3ISZQrOU4R5VqOYYn2ao5Tol9r&#10;y15VjLkYk5bj7Dygv2B4tygR18zMzMzMzMzMzMzMzM5n9MMW0IkbYfKrIHZssQ3Fdm047l1AJxS0&#10;HJciyk7uI9D7V81xStTPZTlG4TK90VeFoJMJyn5ZLZZN+fxn9xJ9aLn9Pk5tk696niXRj5bj5kL+&#10;K1vxewGxfWMZ13V0SM+VX5llnwl0XNdc0Nur5rhHS/RjtK/1sWos6kw9U26DukdzTbQfbag5V3Es&#10;Q+ZYkdO3yeVajmPQYzXrK0qJNmuOexeJ8Qglx9p5IP3PVD79/GlmZmZmZmZmZmZmZmbPN/phC+h/&#10;Vu5u1otaOybol++h4Nh3AP0CveW4FFH2g2NYos2G45Tomyg7+SURiH+2TrUb/y1iqn5Z7msmKb/6&#10;smqdW+5nH1vMjX0k6H9qseW4JZBPHqvQJVbx76Hmuo4Ketw+xw5624ZNSWN9u7Wot+a4R1vSD+gk&#10;0qZflhqrnFyi5seMtu8mtwX0sajkOBYxotxkYgv0sWmyvb6sarPmuHcBve1ajrNzgU4CDRXHmpmZ&#10;mZmZmZmZmZmZ2fWMftgK/ucqLwld4op6udhw7DuATihoOS4lYrk8x7Atbar2oj6OY8gnfTWDOJW4&#10;NFyu5k5O0Zf7LZbJrzD18Rz7H8c8g+jH5q9/IZ08duuXq20c4z6ZIHgEmf4X0PNgc9JY324t6v5M&#10;XHymRD8qjutjVZLdbbBcjWXOZzvQ+3s7qFctv5tM4sr0bXKOJtquOY4l2is5ToFOkqs57h3EmImx&#10;CBXH2nlA71d3k/ulmZmZmZmZmZmZmZmZnd/oh63iJaJ4+RReksBh+4FObAgFx15dvFAV49ByXErE&#10;ivLZJJi1bSL9wj/b3qC8Stq5+0ywibrEslD0y1PHBaXuy8T6RnIQL//JfRz0dRTPMc/AfdirH0h/&#10;TSrGP7Ws5nqOBuk5WvfLb2LZLsld2PBFqj1BJ12XHDeIH811/EsAi/mglivtoM5WLP9M1ET6n0QN&#10;f2M591GB3pbJZNBBuVqUqzmOQa9TwXHK2javKDGON46zc4E+/oVZiaBmZmZmZmZmZmZmZmZ2fqMf&#10;toJObrmrON7Oo9+2KnGg4dh3IMah5ZiUiBXlS45josxkQiZ0osaNYmLb/kSXKBHi/399bQRdYo/a&#10;9vHbZ1zUKZZ/vXxGPgHtrhnERz94eXZ9oce14LhHg/gyGMesBf2iv+6XLR6zI0is099+WSRB8bLd&#10;1gl6zpQc92iJfhQcN4hXY3bDv/2xgt5nh2Ke3uNjn+fl4Ue//I9YFhrqV2yvX+jmYvTh2zr0v3Md&#10;oeR1nFGu4jgGcVzimJREmzXHXR3SiZ0Vx9p5IH1N521rZmZmZmZmZmZmZmb2RkY/7AHpF8z+gsHJ&#10;Qb9IDwXHXp0Yg9nJLIlxLDmOiTIfHEPxFcdzW+j6ol4ex2/1IE4l8ITPGOh/rjJUgzoiAWGUVIUu&#10;uWMYl+r3V38U6GPP17o+C3QSUMlxa0An+HweW5FOBPjJ9RxJos9lvyzmDC9ruI61sCGxaE8QY8Ax&#10;FJ/aH5tBTAG9T6h9e9Q++mTYfjkv47ZiXo7G8l4P/n19MOaoOgZ8tpUCnShXchwTZT44JgX6OH3o&#10;fekRoI9nN46zc0H6PBvHgq/EcTMzMzMzMzMzMzMzM7u20Q97iBer4kXUnV9GnVhsv/6lIm/XhmOv&#10;TozBB8ekQCck1BzHoF/gJ/cp6ESOr3YS9bFI8rh/lUj1+zNhLmKg2wu/qF8FuoSgUNCySpT/bAeZ&#10;dc3071vbzwCd5LJLwgl0Ek87WP5bLG+4nqOIcRH9vQ2Wq21acz1ribo/OOYZuA/DMUiBTgoLMf++&#10;9pX4//i3v31+QWywLOaTOqaHso9R8/nvoI5KLGfRxmfb8b9iefjWN+pnK+I/+5cjynz1ewr0vlRy&#10;3JXF+ooxCLscz+x1kDl+cKyZmZmZmZmZmZmZmZld1+iHvSD9IrriWDsX6ESOUHDslUEkSXFMCvTX&#10;uWqOY1iQPAGdnPGVfAWdFJHye1DvaL3RJxHE/4pld9F32ddBf1MvskPFZRhWjuveos1H9kPU3Q6W&#10;ye3OdRwF9DwczreHjSX0WLUc92hr+4F0Im+I/bTiMoOyBfTY3/0ZxKo2yn5ZKZalRJ/ux59GLP/a&#10;7gzi2McxDLpvLcelqDajTo67ssQYtBxn54Lu2MHb9c5JgWZmZmZmZmZmZmZmZm9k9MNeoF8K+4Xj&#10;BfQvHCMBgLftV6LBO4i5LMag4DgFOqGh4TgWMaJcyXF9bC1iPxMz0CWN8LIpRV9WJZvUg3bV8qGY&#10;O7Ee0b8Q8X9F3NDk2PRtq3F9+ryETqDbpR/QL/xbiokx5piC6zoC6G3/9eUp6Hlccz1r4IHbaQno&#10;edtwnJIoOxRJX3/wb38LrYgbim1yT/D6IZbfBu1P1cV+Zer9y+s3aIdjPziGQY/N7O0LvW4Fx10V&#10;0l+SKznWziWzbQ+bZGxmZmZmZmZmZmZmZmaPMfphL9Av5N/uxetVZV46lhx7VdBJBSXHKREnyrYc&#10;x6CTaD4TMRj017s+vyQSZcSyKfXcvkMnuG1R8vop0Mko3/r2DIl+3DhujRgLUXdLMWr8K67rCEQ/&#10;vyUuRL9FTM31rAGd5Fhz3KNFm1v6AZ0ouNZX0lhftzqXN/2yQiyb0g7qjqS2b8t53QaxXM+NYxg2&#10;zp1og8tzzJWp9ccLjqe2P+iE3dBwrJmZmZmZmZmZmZmZmV3b6Ic9JV46BpnoYueS2L4tx10VdLLH&#10;Z2LWFMz4apSSaLPmuD62FbGfX3JK1DPl80s9mNl3rEtOS5l9zBBlX/IFlWhX9OVz/LeATob5TTFq&#10;7Guu69UwLwluMmYt6GNYyXGPBr0/VhyXIsqu1WKQNJbpW90vU9tm0qDuaE8uoz6oRMyW4xgyfZ9D&#10;lP3gmKuCPs6EkmPtXJBP+Cw53szMzMzMzMzMzMzMzK5t9MOeoL/mEm4ca+eDN3+xjBckJcTYchlQ&#10;0tAgthWxRb9M9X1KO6g7uYz6sKYdRa6jApEMxDHPAP3Vr4bjlkrU+y2xDnqefCb+HQn016w4CU4l&#10;Km5OBoQeow+OewbofbXkOCW1Hiv85br7+msRW29pe1D3aL25/Uw7Lccx6L4/NLn3Cvp1V4mvLcfa&#10;+UDvF+HGsWZmZmZmZmZmZmZmZnZ9ox/2BP2VkLvNX96x14P+545uHHdF0EkvNcelxDhxeY5hWJBA&#10;Eb+L2LJflnpxnFP3ZdV+neqD+vJVzh/ovsn6lYgV5UuOezTo+REKjl0CYt6Ajqfx3yKm5bpeDXpb&#10;1yJucp2Xgj52NRz3DIm+fPvyVwp0Am+DLnFbjVtKy3X39at9uO6XqXk25Taoe9Q/br+PU/vSZx9y&#10;sOFYEHGibMtxVxRjK9Y9FBxr5wOx3/VmJ2ibmZmZmZmZmZmZmZnZdYx+2FvmBVXDsXY+0C/XQ8Wx&#10;V5NY95bjUiJWlM8mw2DBV3Cgv/j3+WWqaEcsm/L5pR4kElW4/T5WjVEkh8XvUU8d9cZ/T6zjjetO&#10;gf4i11f9zxT9Fn2RX3aaI9ZD1Ce/viXiWo55NegElUrEqW26Oskh0W4oOfYZRD8+OCYlsS6f+3m/&#10;vIj16uMiCSz+v0oGa7nuvnzEJ2Ohv0yV0/Tl1H6emstqHWuOY9DH2ILjFOhktdVz7ixifKC3acOx&#10;dj7Q+/OifcPMzMzMzMzMzMzMzMyuZfTD3qBfUAf5gtjOB/rlfLx4nvXFnLOK9RPr3XJcCroEKi5f&#10;chwTZT44po+rOA6DpCXo7ZYyVe4rUYX6oF5StxzHIBIXOCYFK5NMHgHp41/DsXNEubl1ibjDHXOh&#10;t1Up4lQSz6r1gd4vQsuxz4AuUYf7Mju5MPotypccR2XUeNYc18eq41wo+uVqG+bcy6l9o+X2M218&#10;JrLm4CLHkWeCPsbEOBYca+eT2L5h9jHHzMzMzMzMzMzMzMzMrmX0w97iZaN4QXVXcbydT2Yb1xx7&#10;NWKdPzgmJcaHy2LGPgH9FatIQvuWqIf0dikHy0eJFULE/OjLlGJ5KLifmT60HMciRpT77PcU6KSY&#10;l30pCHp7hdE2mwI9LjXH9bEc98ExrxZ95z5CbGfoeRQKjs1JtHf3OcefLdZX9KXluBTo+VVwHJVR&#10;41Bz3CD+r4hvJpYrVR8fyWiq36ME1CgDfZwqOZaJMrOTDaG/2Fhy3JUg/SXKmmPtfNDtd2pfChXH&#10;m5mZmZmZmZmZmZmZ2XsY/fAI0F9WCn841s4J6a9YFBx7JdAJE7OSgbAweWNQrhXlQvTlW/IL9L4X&#10;CRuffYz4vhzHDGPvSWOpZI+W+0h94PjJ5A3opI2K4xRsTMRZom8rVEhsd6STMT7HAt08kGUZ9H4W&#10;dYySnkRcyzGv1q879/OniFNzdHIeDcr/TNRxV3OZQdnYvlE+/rfg5VtBf3mr5rgUUfaDY1jUz2WQ&#10;2b9imYgPZb88jg1qbt7FHP2qPxNbULupuFEsi+WiTMtxKRErypccdyWJdY5tN+v4ZMeG9H4cvI3N&#10;zMzMzMzMzMzMzMze1OiHR5h4WVVwvJ1PvHSE/pLFpZMDoV+0lxynRJwo23AcS5S7i21QzIiNJJqv&#10;F8Xo9tE/6NYnxP+vBstj+6YSb0ruI/WX4z84hmH/ZJobx2wl+hhj/xvimIb8MfAuxr3uY2O7hZ/9&#10;b5/JVNDJMJ/rh+/b84eIablfr9avG/ezpphGxHzFoVtXHrcQv0VZdVwaGh2j0M33qC/GdRjbcuxW&#10;0GPwi+MUrNzO0AmlJcdRGR6LEGP7lbQYdaDbB9qB2E/4WMP1hIbaa0TM3W/uH4M+9rUclwKxvhxz&#10;JdBfagwVx9o5xfwX2zc0HGtmZmZmZmZmZmZmZmbvY/TDoyD98r7mWDun2JZi+4aSY68isc4Vxykx&#10;LqJsy3FKot27v/ieqKGSRO5xJdfNkP8q2SjphkG/rC44jsqsHpu+/Oh4wzFbRP9VGwMx5iWVqUTc&#10;EtFeJHektv0N/74Op9pqeD1eDXo7f84pdMlbubkby1Pzcq6of7ivxHb9jfy2rXg9toDeP0qOU6CT&#10;fRqOY4k2vxLAlERbIcZqMtEN+a+SRR3D7VCLmLvo+1dsCvQ+MJlwNijPZf/jmKuI8YRIlPufvxxr&#10;54R00nH4yfFmZmZmZmZmZmZmZmb2PkY/PAr0Pz0Xbhxr5xXb8522McZfnQo1xynQyRuTiViD8j+Q&#10;Tpz5SpBA+mtwX22iSwoZJm5EmfitEfF335I9UqDXs+Q4KqNect84LmVNm0tEXaJ+JfaHmCOf44Ru&#10;THPbYkqUzW33EOse7fLvk8k9z4ZunnE/7+uQGqc5YzBHPehHbJc/Ikb5KrcH6PUoOE6JvoiyNccx&#10;iLHlGAX540HMuQrjf24yttVviDYHvhJX+nheHqL87DkMnTgWdXzrn5LoQ8txVwE9j0LJsXZO8DW4&#10;mZmZmZmZmZmZmZmZJYx+eBToF7F3/trBRcS2FNs31Bx7BdAJRJPJX9BJDaEaxBToEjVug+WRZPIL&#10;/xKR/q//jesJxaCu2P9yiRtrzPp6D3RSwmQCiCjzwTEp0Tcuix2PM9DbfUpsy9gOsc1U/+aK+RBz&#10;Y+n2LHg9jgDp+ZtSIZ/ANKVFtx1iDGNuxnhyTE7N67CFqP+DY1Kgk91KjmOizH8co0TdouxWNbUR&#10;24djYq7/oH7Eut/3gfjf+O9yEBP7mdpHWl4vBn0eazjuCqCTdMPkeczOA3pfCDXHmpmZmZmZmZmZ&#10;mZmZ2XsZ/fBISCcINBxr54X0i/+CY88O+otJfzmOQSerfL2oRzqx7C7KfyZSIJ0g0VCbkSyj4tZq&#10;eb0UrPwqW9Qvyn0lj+RE/aLsZJtzYVsCTRwHY/sW6MYmdVzMiSSZ2J5qHikNr8NRQCfppMS4Te0b&#10;SoxTg27MYtvF/+eYuWpeh7Wgk3ZajkuBnjvZfQR67s5qE8u21RzfEkih+xaqfnkc62Lu8/KhWH5P&#10;rE31d2qMalGm5rgrgD7Oxnmi4Fg7J+SPmQXHm5mZmZmZmZmZmZmZ2XsZ/fBIfnn1HmJbiu0bLvkF&#10;E7GeHxxD8ZG8wmXiRf092SG3n3CZIlNm9BUhdIkXKlFgjZbrV6CTQSbLQif3zPpqWKLN3eZfov5b&#10;j39Pie1Xo9smIeqM/2YqOSj86su1Yhm38zm3jgp6Ww/FuMb4xL4T68PLA49biMShom+jwvRYDUU7&#10;f8TvNfd/Leh5NHueirIfHMOgk6kajlOgE6rW+Nyeov5GxLaD5Wp7KFNlGm57Rj9G/T076LkQao61&#10;80L6uDf7WGNmZmZmZmZmZmZmZmbXNfrhkZD+MpJfVF5MbE+xjUPJsWcH/VI2+UUb6H+m8He/LLeP&#10;KO2g3ptYXnL7fSzHTfkrfvvgehXoRMIbxzHoOVRznJJos+W4taATftrBMpWskhLbO9ZVJnch/89S&#10;fs4zdAkgrVgevxVc5xFB7xc39GPTk/MQg3/ilcWyvh4ukxKxUSbai23Jy2tuY62oa2390HP8L8ex&#10;jW2qbdSK36Z8+9LYoH61ncp+WWwTXpZT9eV+iGU3bpv6odap4LgzQze/1XjfONbOK+at2MZ3Fceb&#10;mZmZmZmZmZmZmZnZ+xn98GjQX/Lwy8qLQealdCzj+DNLzOnkl7GgkxLKftkvsWxK0ZdVSR01t9/H&#10;qkSkYb9iefx3jX/JSaPtyfWmcLk5ZaGTdmZ/IUWU/eCYtRJ9aymmQDd+o3FL+Ewg47b6uiIxjOND&#10;1P21P8X/R9e3UHA9R5frP/T8Dg3X08dHHalEM6WJMqIOjqu5rbX6Nrn+5LGDyqq+Te4fESPKlRyn&#10;IHHsQrfdqr7u4ZjH/1fHmlF7fR0cdxssX7Itw1cSXdQjlhfch0E8x35wzNlBJxCGkmPtvJA+bv7H&#10;sWZmZmZmZmZmZmZmZvaeRj88GvTXP+5mvTC3c4jtKbZxqDn2zKCTvWqOG8SPEikGy1RixpSqL6vG&#10;W/YDup3kV9IyZUqOU9aUjf6IMpNfVBqUV4kmBcetEX0XdbccN4iPbaPGQLlBjA3SCQC/OfZqYjzE&#10;eofYxt8SUdEl7P0RsUqMdey/MpkVut2a49aCnhPZ/XBQthZla45j2LBfJMrKsRuUmbWO0GPdDpbz&#10;skmDsmo+lNyHPlYdd776cQWJdQyTiYd2LhDXG72aY83MzMzMzMzMzMzMzOw9jX54BuiXz35peUHQ&#10;SQNhlDhwVtAJD8m5LGI/BstS45VTZ/rxuYxhQSLFoEyztMxE2YrjmCjzwTEpWLGOc0U9ou6W4xi6&#10;pKYYi9TL/KFIFOOkqNSxs+S2riLGAPqLUTGG344j6BL05oxtG7HcFoPezjXHrSXq/uCYFOh9as46&#10;cZkPjknhcnPKcnyqDPRYfyVFimVzlH3ZOrWMQSfgNhx3ZtDnmdhvCo6180L+n3ctON7MzMzMzMzM&#10;zMzMzMze0+iHZ/DLrPcR2xM6kaPl2LPCxD+xxkTsx2CZeqE/pe7LlqllLH4Xsb84bkYZWT+LukXZ&#10;yS9lQSdKFRynRN9E2Zrj1oAe65bjUtDNmeif2jeGYv2LQbkiUeaGiS8/nRXSX1r7Nl+hE6lYi0TC&#10;kBKxoo6a49ZAty257r8cl9KvC5fPJuRCr0/LcQr0cW6yv6LMjWP6ONW3rwRcsWyOoi+r5kbJfehj&#10;axGbPTaeSayLWL9LraN1oM+fIZnYbmZmZmZmZmZmZmZmZu9n9MOzQCc/hMlkEjsX6Bfxl3pRreYz&#10;xwxi1cvcol+WSpLJKfuyapxrbr+PVckDMnZQphJlZu2v0EkhLccxbPhqGPSXg3Z5YR59EHW3HDcF&#10;/xLIuK6hmFtfCUHQ2y7UXP/ZxXqL9QztICbGUM2Tb/GYOW+ofbWda45bI1H37Pkpyn5wDIPehxuO&#10;U6D723Lc2jLQ2/orMQ36q3M5/w3Kxvbn5SX3oY9Vc0nGng3SiaeTCYB2LjFnxXa++8nxZmZmZmZm&#10;ZmZmZmZm9r5GPzwL0gky8VLz/zjezg06WSq2dcGxZ4TtiQlVv0wlT+TcBvWqMZYviKFfKrcct7XM&#10;oGwk93DZD45j0ElVNccp2PhFpxxsGAul72sr6rz7tq8kYi+zP93NWU/or0nd3ZDYB+aA3s41x60R&#10;9aytG3pu3ziOQZ93ZyXwQiedZRNHoZM3G44bxHNsKPplarxyPvuGhcce6AS1S1yTQO9P4Ssx1a4B&#10;6ePijWPNzMzMzMzsHNA9m4nnIwUvs3NA95wqtuMvb8fniudf/f6z+lmxmb2P/nhdkjh2x3FkCpcL&#10;BbdhZnY0ox+eJQ6SGL/Quqs43s4N6YSolmPPCDqpQSZkxO8i9jZY3ojlKZ83OkjvTzLhIRGfTaqK&#10;ukSZr35PiVhRPpuwAJ148ofjUkTZD45ZAzqhqOW4pdCtbyRGcd3ha/sg/eWghus8K+gxDl/7FfR+&#10;9zUWSMz/uRJ9qDluDegE0lkPLiJOlJ3cL6CTS0uOU6DHuua4LWWgx+QzHt3x5yaWK7FvfG77KC+W&#10;y2NdlBGxN447I+g5E35zrJ1bYh7fyesSMzMzmwfd/UH2HtbM7JH66/04FhW8zK4N42c6FcfYsfX7&#10;7/DZVjy/KjjO9ofxc7GGY8zsvaC7nopjQ7w/aND90TWfax8p2gvxTiT6EKJPJffVzGwvmLifHP3w&#10;TP0BkQ+W4caxdn7QX7sJp3+RifHNR2g4ro8tROzXOKDbaeOCgZezalCnim+5beoHx39wDOP4OWUG&#10;ZRsui4mHHNBjdeO4FOhxKTluqahD1Nty3BrokixTF6j1IK4Wy8OmZKmjgD4/cPIcL7+ruL41oLdz&#10;zXFrQCdBFRynRB9E2ZrjmCjzwTEp0Nuj5Dgq04gyyeQ46K+afT1EQ7dvxH9zDMd/vsyLcol4ec6B&#10;3t6TCXlHh+6cosYh5uAlPB1BwQAAgABJREFUjhf2D/Tx4c7b28zMbAF015Nxrx/XtcPrqZJjzcwe&#10;Bd29cByLhvflX/fKdn2YeF5i5wD9nNp/0PdgSD8XKznWzK6nPwbEc/94ZhrXUvFMnI8HRxXnjbgX&#10;jb7HOvjZrpkthu5+Mu4n+H5ydEwZFX6m/kDHB8K7kuPt3GICQp+UT3+jG/0X6/WV5MKgEypiHL7+&#10;ehndl8nUeMXFQjmIi4sGjgkVt0t9+CvKFBxHZaJtLjPrL66hv7TWcByDvrEbHcwU6GRFmTSyBPSx&#10;q+W4tWL9oLfP14G8j1Fjs3n9Xg16fwrlIKYRy0PF9a0FvW/VHLeGqPeDY1Kg98OS46jMpjmbaDO7&#10;7y8tg/Scjn1hOO9T2z5+H8Zl9yGGB27vV4JO+gslx9r59XOct3VoONbMzg/dS+Q4397Efh+/T4lz&#10;RJz/lAr//vo2pcG4zhR1Xl7jhnHdd/XAL3TXP6HgsbN/0D1AirkQY8vjzXjMh1Lz6b4d1pqah3v5&#10;jX/rcsN43YdqHse99X2KvvC5Pf773s+cBuN1vJsa09iW93pSbvjer9jHG5x8f4v+9+uhjlmxzjwO&#10;SsylOmFq7If1pHC/4rea1+Vs8C8x6ibWkdc3p8F4XIfnhD1EffWDLDkW/eRxtGtC+r6+4Vg7JnTH&#10;Dt5+4caxti/odxKh5VhLw/Q9w/3clbPlGinc68n5D+O+5frY4HsfSiSeHds5xPbrt2XMt7/9tr+S&#10;mOMxd2POVsi8b3kmdMfa6Ndt0NcYf97nUmJ9lKi3xL9/rlu515Fz71P8/ziWHWLctkI3LrFOfOyb&#10;O/YNxuN5VyJ93xP717AeZdinG7pxL3kd9oL8M1Lef3IajNe3wviecIvUuO6hgd4GSsnjOBrYZ0N6&#10;A/7hWDu/mIRiW4eWY88GYgfkmEFswbG9qKOk2B/xW6+gZXEQ4DpmjSf0Q4dvbbNEmVkPqtCtB5e9&#10;cRxDd3DjcnPbjIMvl/3NcUtBz+OW47ZA+utK1SBGbf+W6zob6O32l2J4edg1aQ56fGuOWwob5w/0&#10;vMje0Ea/RZnZ+4Io+8ExjONnllHbPvwFrSO+X2h9LYv/38dzHaHmNgfl1PGt5LgzQXexzOsUZm97&#10;Ow/ov0K/u8TNsJn9E/u12NdtWtuLa6O47vh2HfFuYt2hry0tr+ax3BPS18RncOP1OROk7yPOoOb1&#10;OQv4nLbWrs9A7Lign43eFRxvx5Pbhhxr+0L6/WMoOd60iXG8qthvG3TX5n6udmDo3rfGdjrztfxW&#10;se7xfqPGvySXpzzrwDnvX+M5SMHrcibIvws4soLXZSvod642reSxHA3usyE/sQuOt/OD/gpUOPUD&#10;D+gbwJLjBvFxAuf4uwaZ+R/1Jtq7m7yQhW6/5ritZai8eilRcByVWd0m9MniWwLSGtAPNVuO2wr6&#10;y0pfCR/QCYj/cT1nE+so1uvr+AC9XT+4nq2wYe7lxLqIemcl8kDPvRvHMejjxU+OU6DnWXY/QvcS&#10;ksvcOE6JukXZEMePGLvkDQ+6awp1nJnT55sok2zr6KLvibGI9TztellazHGxvUPLsWZ2ftDXKbZe&#10;nDPjeinG9Scm7lGuAonrapv00GcX0H/QcBq8PmfC63IyLa/PWcDHorVKHku7JrHthxqOt2OBfpbn&#10;ffkJkP6DSu8/C4mxe0dxzxjX6fF8uuAxsueKbdBvi9TzUPsnxiied9yfeYTJd8hz9fVym2dQ8rqc&#10;Cc77XLDkddkK5x2LVxsdB0aD+2xIv9gMDcfb+fXb/Ca2d8yDguPPAvrAlH2gjOkT6vBEHn5Dj93Q&#10;jdtRoJM2G46jMupm6w/HpUSsKF9xHJVRbbYclyLKfnDMGlznkj7NBb2NWooZHT+5nrOJdeR1wuBi&#10;AjrxquV6toLep2uOWwor9oNBWTUnGo5jokyYlTwE/RA/u98nyrQcp0CP+1DM+RjDiLuL/x7tC1Rm&#10;dBE0aDPOS1zmxnFnAr0fhZJj7fxiu4ptfTcrSdTMzgU6sdv2dUP3hxwVTnyfOgX5ayjTSh7HPUFf&#10;859F9o81jg7pa+gzqHl9zgI+p63C42jXxduexHl81vMdew3oPwweKrmM7WPG2AfvPzPAyTlKjEm8&#10;p/AceiJ090rq/Yot95vHdw2c8/719NdP0O/Ojy7GveB12Qr5dyOm/cfjGEY/vAL012U+O42T77im&#10;Ib0Ttxx7FtAH6YbjqEwkKzziontyv4HeBi3HUZkfoszsB8PQCT8Nx1GZGCMu88FxKdAPfkuOW0rU&#10;2XLMVtHPqXbiv0VMMkHmDBLr9DWnoROLaq5nq0e1A538WXCcAv3A4xfHURk1j5bst4vHIfq0tMyg&#10;rNr+W8S1RHafgB6jPxx3FtDjH3a5GbTjifkqtne4cayZXQe6a/M4T9/FOTQ84v7Cumu4eHbxk7fF&#10;maFL2BjOozin3OcSj4H9v/n3oluguz69b5OYd/dtEvNw1KcXiH7c+3TvZ1yDTj6LOLLof78e93Vq&#10;BuvJY/Aq9/7EvnrvZ8Xrcjb4fk4bznmf07TZ9/R2btDPYlnN5ewYMC8xNvtcz9ZB4p2C4PGfoR/P&#10;o18jvVKMR8HjZvtAN/9i3t3E2NsGPNZroUseux8fhs8U/uM2X+Ten3sfC16HM8LxnxtEX4b3rQWv&#10;w15w/LE4mpbHMIx+eAXkL6BrjrdrQDph8JQX64l5POtBDnQyyBazXmaIch8cwzh+TplBWfWw48Zx&#10;LGJEuWwiyKCsmmc1xy0l6mw5ZivoZJaWYuKkyzEl13UmYn0+aHnNy+M3rmerR7QDfZz4j+NSoB+a&#10;Z/eF6LMoMzuBCHqOZY8xUb8oU3GcIsptEeOVHZ++TTVGNcedAbo5pm7Ibjj5izzT+m3O2/vulNdU&#10;ZrYPdNeScU6OcwAfH2ybONc2mLgmugJ093C/oK9D31HLY/Rs6F6c/EQ3B9V13yPE9o95MHltfWXo&#10;rrsq6HukR/k81uCBD9nPAD6nsYbHyK4J+tkgi3OB7/cPKPZVsb1YzeVsO8z/As6Ny9py+HeN1Iox&#10;fiex/gWPj62Dfwljz7rneTs85o+A19y/xr4Yx6SC+/Mu8G/c4x7q7ccdvp9kNY9RGP3wKkhfRM9+&#10;oW7ngu6gldpBT/kwMuarWJdZN+7oDuCq/BRVZlZSCPT4FxxHZeLAz2VKjkuB7m/BcVRGHR9mvQyH&#10;/hJcy3FLiTr/csxW0De4DcXUIqbkus5ErM+380Csn4j5w/VshQeMLfQ2ndV3JP5SjuMY9D47+yUn&#10;9HEie4xOtFlyHIt6Rbk4ZqjjxpTYfnOPv39E+cn+HhHSL3VLjrVrgD5HhthvZu0DZnZ96BI+1pxP&#10;bVpcK/3GxD3NFaC7DlfXhu9k1r32s+DfyxTu555m3Xu/G3QvSNV9z17iuj573/Wu0N1Xv/s5zfvl&#10;m4B+jqTUXNZeC4nneELDZW07LDtHl1ze1ovxRPr55Lto4Gdyq8XY4XUJYzF34/gR4j4/+jEUz1Zi&#10;jt/Ff3PMvfwN4/oPhcf+0dBt2xjXUV92EnOm4nbfHZ7z3KDido8KfkYa5Dvi0Q+vAp0IcFdxvF0D&#10;dJJAiJPz6S6ssDH5APMP3HFAa6LuHi9vuW4FK/oLfVKf/cAq0WbFcVSmEmXmJtsUouwHxy3F9e1R&#10;J4t15DZAYw09Z2qu60zE+rS0XG5T7HzMiHEUbZQctwR0gses/QcrkyBFmTBrrCJOlP3gOMbxc8r0&#10;5eKCjcvGmN0vbG9iuXLjunOgLxJnjdGRQM/ZcKgXnLafmKdie9/VHG9m7w3dvZc659l+4vq95LG/&#10;EnTnnr9i3d9FzWNyBND3zHuYda/yzqDv27eKY3XBbdk/8Dmt5DGxa0L6Pp/F/nC65xhXtmDbtVzW&#10;tkH62XFKw3XYNnjNPcMN/xJ2hjjuWeK4LF/MWxqe8wcCMVfiGj6O09FeiQeeQ9Edk6KNaK/B8/eN&#10;lP+4r8+Cx92/VtyW/RPjI8ZsD6d7bgDfT/7gMQmjH14J6ZP4jWPtOpC+iTrdi+7EutQclwKdBHbr&#10;6w0/IXZmUeaDY5S+Ti5bcxyVqUSZhuNSkEgM4TgqEwdwLnPjuBToC7HROC4h6vvgmC2QvsH91m+s&#10;2IZHlljvVsTdRFzFcVtAvwAoOW4JbJiL0EmbNcdRmVKU+ctxKViRrAa9DW8cp0An1lWi/livuqe2&#10;U8N1p/T1cfnZY3QU/ZjwenyuCx5442uvBX0OuCs43swM+lp+LzeM/yo3zk9LVYPyocGJ/mK3F/2s&#10;ePyvAvr+7F2UPB5HAX0tvcXprolfAd2L0b0fONfcjo3hsee0oyt4POyaoJ8FpdRc3l4Dy84NPt/u&#10;LPYFMc45sa387GxnMab92PJ4rxX3g7Ft4/xfYuYz9UF/ir5c1BHPk2+ijUdo4Pk1Cd09ZmxjHr89&#10;xPPx2O7xruMw2wL/5uOj1ntKy316Juj3Olu03IaNYfk5csqN2zgL6HyFt8BjcTf64ZWgX1DfVRxv&#10;1wGdTBF+cuyRoTvR8zq0HJeC9JdDshcz0ONXchyD3uf+cByViQs4LnPjuJS15aFvMgqOU6AfoG+a&#10;W9AXc9nttESizzcRV4u4muPOAjP3ocR63zhui2hXtFFy3BKivg+OSVnTH+hx+s1xKYnyNcdRmcXH&#10;lUHZmyibfQgQdYsyFcelRKwo33DckaE7d6ixmxw/O69+u6tz4+nmsJk9V+acsUbch2y6rl4D3TGw&#10;xL8ks7geUPdErxZjXXH/rwD6GmwN+bIU/17sLFWhmxNDDfZLPCy5r0cB/QcRW1TchmnQ901b7PZs&#10;4eqwz34dGlH3/VyzRi3EcbNF+hp+Nu6rXRf0s6CUmFs+fhwAFp4XuLxtg3Xnhorrse2wLPk1p+a6&#10;94DuXVX0cc2cWSLuVX18TsDCY+YMcT5s0N0bnmbc0b1XiX4/ej7ezXpn8yjw/etLIJ2HsNYvbuNM&#10;sMO9WW/03hXHvZ/8j/t6N/rh1ZA+ILYca9eB7gShJnr8VnD8UUEfcJM7oAL9wiP7Mgb6ArzmOAZ9&#10;Yr5xHIPeVgXHpawpD/1iouI4BfrCs+a4JaAf3GS301zQyXVhdAKO9RBxNcedBboTIq9PK+LU3N11&#10;3SHmKccsAb1dW45LEWVD9sYn6hdlZs9TrDserZqT0Nt08vgZMaJcwXEp0MfPiuOODPr4GEbHDLsO&#10;6H1t8T5gZu8H+ty3RpyDs9cir4DuevIXnvvAdUpck5Xc1zODTr5fo+W6Hw3/5khcQ6lrySSu62ig&#10;r9/XKrh+06Dv9dZquX5Lw37ntJrrfiT8e4kQ1/RxjuD+5Ny4PruuFfOj5jrs+WI/Fdsmicvbelh/&#10;Tv7Lddl20M/613j4fSe6vi495i4R9x0/uN13FuOBfe9fYvtV3M4ZoZuPDRbery5Uc7vPhn23f8H1&#10;m4Z9j3WnPq5Bf8RljZrrfiRsu59sub670Q+vhvzDx5Lj7Toy277l2CODPtHNPnBCP/T6zXFU5qco&#10;84fjFFEuZC/Eo25RZnaCQqJ8xXFU5pco03CcAn2Dkh3TKdAv7BuOWwN6DsUF4mi7JPpRc9yZiPVp&#10;OaaPa0TsLjdg0PvUjeOWgJ6HLccpibKTDzREmTCaR0rEibKT5aEvUn5yHIsYUS57HIN+GHTjuBzo&#10;/W3zHHoW6GNjaDnWriXmutju3vZmNgn6nLtGy3UfEbrk9AqPf+g6R/Qhey11FtBJ/2u0XPezoZsf&#10;qfPqN1z2aKDvkdb4j+u2PDGGa216VvFusN85rea6nwnd/Xfc2805FrVc3q5LbP8p8vmhPQ/S7zhy&#10;Sq7H1sG2a6GC67PtxDgvxnU+Eh6bQLbLu4srQHes3OP+POr4jYvuv+iuEWOs5lwjLlVze8+Gbcfs&#10;Id+/LgD9XnkVrvtskH6/tlTNdT8TumNFbNc5x9WWy9+NfjgCpA+ALcfatUAnFIWaY48KOvFrSVKV&#10;euiVTRCBfmg/60QJfRFcchyVUQfSbILHjPINx1GZH6LMjeMU6KSbluOWSNS5+eEM9NgEOYegT/AV&#10;x52JWB85l5H+UmHLsUtFHaLehuOWgJ4zNccpESfKZl8oJNrLHkuofCXKtxzHoLdJwXEM+thZcxyV&#10;UftLw3Ep0Mlxcr4dEfRx8XMdYt043q4Dev+8KznezGwojhPi2LFGy3WfAbr1j+uOm1inZ4jztLy2&#10;Pxuxbmu0XO+rQF9bfsNljgb6vmGNluu2vBgzMY5r1Fy3pWG/c1rNdb8CunvURvRvqOVydl1i+89R&#10;cT32PFh3jVlyPbYO9HPJubLPWm0drNsnvuE6nwHdvcGW+ZTyF2/+3BbT1zpzxLaJe5+3GUvsn9RY&#10;cRvPBt+/vgR0HsIas983HhWueT/5R/RvqOVyd6MfjiAGV6zEXcnxdh3oJvRNbPfTbHvol7kNx6X0&#10;Y8DlQ/YCCHrcfnAcw7pkjUKU+eC4lOgXl8WMJDBRJhQcx6AP/C3HLQV947DpBhN6O944bhDfiviS&#10;484Eelzl/Ieev6Hg2Lli/ER9m8cV+thQc5wCvZ1/chyVqUWZ2fMT+gau5jgqU4gysxKxoL/8VXIc&#10;lVEXQBXHpUBfIP/huCNCd65QYxayc8POD/pcEVqONTNj/TmEjx9rzL6uOCp01wLqmucZ4vpOXuOe&#10;BdLnoyVarveVkE8eu3H80SB9L7NUy3VbXoyZGMc1Sq7b8sQYrlFzva+E/Lmp5Xi7Jujnp3PcuC57&#10;Duhnf3Nc4o8KXg36Od8Ss55h2jLY4RqJ63wW7P9PKd6dPtliDeSfZy8R10mnvpfeAt093x7jWHLd&#10;z4btx+27luu2NPi5wResv95mNdf9StDvTu+Sz3NHPxwBupPHf2JFQsvxdi1I76QxJw5/MQCdOHHj&#10;uBzok342EQD6IFBxHIsYUW4ycQL6JUHJcSnQ+3jBcVSmFWUqjmPRL1Gu5biloBNzQsmxORjMa+ht&#10;H0YPEKKciAuH309yMHM7oztWqHkUil7J5XKQTl69cexS0POl5jhFlAvZ7Qw9jtnjCJVXY/uD46iM&#10;utCfPJ70ZbncB8cw6D4WHJeCDdvk1ZB+kZC86LNrgD5v383ex83svYnjxxo113tW6K4B47pAXVs8&#10;UrR32mM39PXmUi3X+2rQ9wOH7CuDvvddo+a6LQ/pP2paquS6LU+M4Ro11/tKyD8bbzjergnbjukV&#10;12ePh/Rz3Sk112XLQb8fWeq01+ZHhR3uGbjOZ0J3Tt5jbrG3eoaL7l1O6j5rrjjGZt9PvBNs/ype&#10;yXU+W/RB9GuNmuu2NOw37i3XfUZivdaoud5Xgs5Vmezr6IejiE6LFbkrON6uBem/8v3LsUcEfQFU&#10;cFwK9APH7IUk9Jg1HMeiX6LcjeNY9EeUy/aRyquL7YrjqIw6LjQcx6BPgi3HLYX0g7z4bfICNmKi&#10;//f+oBuTuPjl+u5iXlXo1ifcy36L4XbOBno7x7r/7Nc7/lete8rnuHE7DPm/eNn80AB6HtYcxxLl&#10;Jo+FokzIJpsNysbc5LL/cRyDPi7UHMeg17HlOCqj+njjuJxoQ9RRctzRQB/vw+S8sPOLeS62/eL5&#10;b2bvTRxD1qi53itAd72dOtY+yuz7qCOBvpZaquV6Xw3pJO2WY48G+rp6jZrrtrwYMzGOa5Rct+WJ&#10;MVyj5npfDfr++pB9tcdA+nw0x43rs8fCtnNww/XZMkj/gfVSf7hu2ybGVIzzIlznK2DZ+4i5Sm7n&#10;ipD/AMBcNddrn2NbIP1Oa0rJ9T1b9EH0a42a67Y07HfOPOWzLCbWa42a6301pM9bNcfejX44CqQT&#10;MkLD8XY9SF9QHv5AFHNU9LviuBTok2U2IQAbkiig97WC46jMT1Em20cqrxIfGo6jMmpcbhzHEuV2&#10;uQmEXo8QY/pLxEdfaqy/mJtSc5tnAz2X9xDbJPbNmLvfEqiQ/+x0y31cAyvnIfQLiOxxMNHWQ/fP&#10;vlwrypUcx7BuHVf1kerg8h8cczRI7x8xvwuOt2tB/sVBxfFmZiniGLJGzfVeCbpjrrpPepS4jpqV&#10;5H8UfZ95PZZqud5XQ/ohasuxRwN9H7BGzXVbXoyZGMc1fnDdlod9kn1rrvfVkL73qznWrim2tdj+&#10;S1Rcpz0Otl0XtVyfLYP885KlTnVNfnTYfiz74DpfBfq93xZxv3np+YbtSWNRtuR67Tusm5svn3ux&#10;bUW/1qi5bssTY7hGzfWekVivNWqu99Wg8ziyfR39cCTRcbEydwXH27Wge1h7E9s+/OT4I4G+UWk4&#10;LkeUD9kTuYifLNOX+yPKVRzHRJlQcJwC/QDsxnFMlJlsE/pYUnPcWtDj97VO6B4cpObyni5zo4Ft&#10;D1vmivGKdv6KZcOYXcYU6+e8GovsMRB6zmcTsai8arPiOCbKhMnxS7Q3tY6qTMVxKdA3JS3HHQlO&#10;fF60fWS2/41jzcxy4pwnjiVL1Vzv1aA799Zi3R8lrksL7sdRYZ951HK9RwB9jzD7evqVRL/XqLle&#10;y4sxE+O4GNdr07DPsajmeo9A9POwfbX9If3VubluXKc9BvQzpiVartOWgb52W+sX12/rYYdrJK7z&#10;lbDvXAunuMdYA9uTxmKsJ98tWAcLk8e4/Ktwv1aquV7LE2O4Rs31npFYrzVqrvfVkP6jyOS7xNEP&#10;R9KvUOqk0nC8XQ90okWIefGD448i0e8bx+VAP/iqOG5GmeQBYFCuFuUmL1ihE6YqjkuB3r8LjqMy&#10;ah3jt+R6Ql/MJ+OXQnesUm1stbTOivt2Vug+savmR8rSsZpj9+OMaCMUHNfHxhg0Ij5kb5ig95NZ&#10;cz7qFmXntFmKMn85ToHe1lPtcXwoOC4F+rhXc9yRQG/XMHm8tvODTkq/qzjezCwnc05ZouZ6rwrd&#10;ddkeYzbH7tegj4LtL7RDy/UeAfR1eM1xRyT6vUbN9VpejJkYx8W4XpuGfY7PNdd7BNDPOmbd29v5&#10;YZ+5XXG9tj/o64ZFuE6bD921+mhMN7hxG7YedrhG4jpfCfn31msV3M7ZYXvSWJwDs+8HbAz6na3E&#10;ZV+F+7VSzfVanhjDNWqu94yQ/mP9JWqu9wigj8Mlx92Nfjga5C+6C46364H+58hCPDw57IUD9M5Y&#10;cFwK9AV1w3EzykwmFGBlwgf0tvnDcSkRK8pXHEdl1DretaAxhl63sOvcifqgH+htEXPoJ6YfFEVc&#10;xX06O+T/+ci7W6w7psdoqRjT3V/YQc/50T6D/Dyfs29ymTBrzkN/vnROm6rPc44/sZ253I3jqMyq&#10;PlIdas6UHHcUSL+YXbTedl5I38DcONbMbAr0eXCpmuu9OnT3P3GdyGOxt4dci+4N+vpvqZbrPQLo&#10;das57ohEv9eouF7Lg54zi3G9Ng0XPqdBr1vJcXZNie2/1I3rtX1hp6QlrtfmQ/qZ2RaHvxY/C+xw&#10;jcR1vhrS75zWarmNM8P2pLGG67R5kP8XS77hsq/C/Vqp5HotT4zhGjXXe0bY55q75nqPAHrdSo67&#10;G/1wNMhfeDccb9cU21ps/zBKuDiKRJ8rjkvBumSKUpSZlVQgyoWC46iM6uN/HJcCnXjWcByVUW1+&#10;ax/9QS/+t/9vjnnYvMHyG9U/6Pqp5stXX9EdC2O8Iq7tRVsVZiYEnRW6JKF6sN4h/vtnv1zNo/vY&#10;xrjFOKl5kBL1F9yPPSD9xaDPBCvMS0CsuV5qoxRlZh0H+vKNKJ9tsy8X48blPrdRDvT2aziOyqj9&#10;bDJJbVA+xpnLf3DcUSA9b2JeX3r/t05mDoSK483MpkCft5equd53gO76cup6bQ9xnj/0Cyvs8BII&#10;B31JAr1uFccdkej3GiXXa3kxZmIcF+N6bRoufE6D/uOzkuPsmsS2X6vium0/0M/R1jj0dd+RYWaS&#10;xEINt2PrQF9XL8J1HgH22/fvLnEMwILEpYSG67RlMPO+hMu9CvdrpZLrtTwxhmvUXO8Z4dr3k2rd&#10;ku8URz8cEfIn4ILj7XpiEiP9cL7m+COAfsnbcFwOdLJL9gJSxIfkQWBQTh08Ko5j0BeBJccp0Elg&#10;N45j0S9RjuWOGyXXuSf8+ycG1faLcY5lsQ7ftgvSc3wy+eZdoRtrNc4xL3l8S/xLQFNl4oFsxW3s&#10;re8bt31vPzUH7hquj0HfjC9JqlL9KzmOiTJhzrFHPQivOI7KqD7O3k8iVpRvOe4IkP8LrZLj7Zqg&#10;53y4cayZ2Rxx3hPHlKVqrvedQCey7y2uAbL3f68Efd25VMv1HgH0upUcd0Si32uUXK/lxZiJcVyM&#10;67VpuPA5Lfol+jp5n23XILb9Wn+5btsH8h89WKrk+m1ajJsYyz3EdbiPtzuAPpctwnUeAbp3lqln&#10;tms03MbZIP8ed46W67R1oN+5fMNlXoX7tVLJ9VqeGMM1aq73jHDt+8nRunHM0OiHI0L+ArzheLum&#10;fh6kLsQqjn+1xLz9j+NyYn6LOn5xHJUZHQQwI6EC+gK+4TgWMaJczXEp0Nu04DiGLpkiXtao8jl/&#10;uK6j6NdJrY9vVBOg53s48gu2n6K/U2I9J/fjvn41JnPLxhzkspPHrahflJv1YDLqF2ULjhvEFyL+&#10;g+NyoF/01hz3asj/hVb2XGDXgXyydMXxZmZzQF8vLFVzve8G3TFaXcvsKeo/5LUt9D3kUi3XewTQ&#10;17enuCcT/V6j5HotL8ZMjONiXK9Nw4XPadEv6ueNY+yaoJ/PbFFyG7YdxvvoFhXXb9Og303speL2&#10;bDnssJ9wnUeBHdaNnOJ+IwXb9se/OPn6HwkS71CGuMyrcL9WKrleyxNjuEbN9Z4Rrn0/ycfl7Hvb&#10;0Q9HJVZs6JAPUW1/0A9vwyEfpkO/8J/dT+iXxdmdGvpi9TfHseiXKHfjOAa9TbJ9pPJ/RPmK41LQ&#10;JVaoOpTDX3xC/7N9YXIbvhvo/SPUHHs00UfRbyWOISWXzxF1hFnzHnr+/eE4Bp2INTlnseK4g5V9&#10;pDriWMB1lBz3aol+hoZj7bqgryXCjWPNzObChR+KPBvSf/yxp0Pex2D+NW1Oy/UeAcZfEFh0vflK&#10;YozXKLley4sxE+O4GNdr03DhcxrG86rmGLsmse23arkN2wbja4Wtam7DpmHfbcBabs+Www73DFzn&#10;UWD/48AvbuMsou9ifeaKMTzc/e7ZIf/e9MbxryL6tkbJ9Voe0u+elvjJ9Z4R3ut+MnueGf1wVMhn&#10;x7Ycb9cVk1rMgXDDwS4uoBMeszsllY8LTy4fkuuJ8UEgzErkgr7I/cFxVGZxH6l8bDcuW1FMhe4i&#10;px2oMfgqEfRYD8XyWX16tX79uP+h4Nh3FdsSeu7MmutHgHTi29e6xHpSPO8HcTz8Nq9FPaHk9pW+&#10;fi5bcRyDvsicvGiEfnDQcByVUX3celz9j+NeLcZB9DN8mxd2bcgfJyqONzObC+nrzSVqrvddobu+&#10;UNdDezrcdS70tdxSLdd7FOiSAuOa7DdOdP0lxniNkuu1vBgzMY6Lcb02DRc/p6H7g824D655mV1X&#10;v915nm5Vcju2Hva5Dhr6zW1YHvLPTPZScLu2DHbYV7jOI8EO6zfQcv1nAP3H4Utk30HaOsjfn7Qc&#10;/yqib2uUXK/lYZ97qJLrPSPsMxY113sUWHA/OfrhyGKFxIa4KznerguZF+oc+0rQNy9/OC4n1knU&#10;UXEcleH4UHAcgx7XyYQM6INqxXEsYkS5/9A/lI//TdQ9jP1qBzqhJNTc9pEhnSjbcuy7im0qxieU&#10;HHtkSH+hYrgfRIw6Dgxjv5K0oPeDlttWRLlQcByVkfOV45ToF5dD5tgBnfQ12UeqoxLlFx2XHw3p&#10;BOmveWHvATpBNtw41sxsCehz8FI11/vO8JzksYbbfSWkr8mXaLle20aM8Rol12t5MWZiHBfjem0a&#10;fE6zC4o5KebpVi23Y+ugu+5Tz/O2aLkdy4N+Bro3J/RthB0SYbnOI0H6efVap3r2G/1F+vnlHJPv&#10;H229zLZpOfZVRN/WKLley8M+91Al13tG2Gcsaq73jEY/HBnyF+Qtx9t19XMh9VC+4fhX6fvJ/fvg&#10;uBzoBIJskgP0Qa7iOBYxolzLcQy6jw3HMehtWPfLctuYVYMy6hjxlVRzFkg/ICo59t1ktnPDsWeQ&#10;WJeqX5ZaV6XsyxRiWSi4berHT1FmMhkX+riRPUYNynK5kLw5TrQ12UeqoxF1HOYGFXo73P3geLsu&#10;6Pl+V3G8mdkS0PcLS9Vc77vDsnuYtSpu91WQvmdZouV6bRsxxmuUXK/lxZiJcVyM67Vp8DnNLijm&#10;pJineyi5LVsO+fv1tVpux9KQeO/yADdu25bBDtdIXOfRYN8kxlO9y0L3dWZeh7lars/2ldk+Lce+&#10;iujbGiXXa3nY5x6q5HrPCPuMRc31ntHoh6OLgRcb467keHsudDdNyZf+e4p2kE6oqDn+VaBfHMy+&#10;+EM6CSQ5zlifyJW64Uq21Zf7Icr8x3FURq1XbM/PtpC+oFGiXJEp13D7R4f0/G459t1Anwe+5s6Z&#10;QN843wbLW7E85YZ/+08jlmeTo6D3nd8cx6BvjLNt9eV+inLZJLC1bVEdar8qOO4VkP4CXag4fm/w&#10;ddRhIH0OCDeONzNbCsuuMVJqrte+juF/xXjt5eve59Wgr8uXarle20aM8Rol12t5MWZiHBfjem0a&#10;fE6zC8I+81ppuS1bDukvuGzC7Vga9PsPRT1LXGr2uxwbww7XSFzn0UA/516r5vqPCtu27Snf55wN&#10;0nOz5dhXEX1bo+R6LQ/7XGuWXO8ZYZ+xqLneMxr9cHTIv0jLvnC2x0N30/S0B9l48Uv2ObAyGYPq&#10;UC8ekskSWJHINdFWxXEs6hflfnDcIF5dsDT9stjPedmUui+r1v2Uxwak/3qt5Nh3gfQ5oObYM4h+&#10;i3X5PD5AJ1dOqfqyav9quX3qy02UmXwwIsqEguMYFh4bo04RP6utQR3q+HDjuFdAem5nx2UvMY59&#10;Ww0vs+eDPjbcVRxvZrYU/FDkofD45LFD3N8gf76aq+V6bRsxxmuUXK/lxZiJcVyM67Vp8DnNLgj7&#10;zOuUktuz+ZB+XrsZt2VpmH+tXUA/81yi4fZtPuxwjcR1HhH3eYOW6z4idPe8W/at5PtN2w/S71pb&#10;jn0V0bc1Sq7X8rDPtWbJ9Z4R9hmLmus9o9EPZxCDLzbIXcXx9jz491I+Ltyfki0e21zMg7uS458t&#10;+iD6deO4HOi/oMm+LIBOQEgmcg3Kqf3rD8cxLPzCUaKdul+mxmxKO6ibl31w+2cBffHdcNy7gJ43&#10;MdefcrzZG3Ty1GeyFvR+P+VzX4W+IUgeM5BIyuI4Bp2gduM4JfojyiYT1aDHI7lOCvT8aTju2ZB/&#10;uTx5/N1DtDNoM3nstsfr54M6h4eW483M1ojjiTjGLFVzvfYP8uf3PdTc5rNFH0S/lmq5XttGjPEa&#10;JddreTFmYhwX43ptGnxOswtC+p5wDy23Z/NBP6vdy+Sze0s/xxQ+nxtCP1Nc6pTPno8AO1wjcZ1H&#10;hH2+bhduXPcRYdu9YMv12eNAP5doOe5VRN/WKLley8M+91Al13tG2Gcsaq73jEY/nAHyL9RuHG/P&#10;hX8X4i0ve5TYIcVcCDFPXn7D1feD+1ZwXErEivLZOrAwkWtQ7oco9x/HMegEvpbjBvFqm5WZZVO+&#10;Ekji//Nybv8soMc1FBz7DqD3pZrjzgL6gqTsl63ZD9pB3bzsg9sfxKp5NpmwBH2c+c1xDIljGsdR&#10;mdF+jRnHtBl1JJPVngV6HoTo78MfTEE/wKk4zp4D+X2/5HgzszWQPvcsUXO99h3yzy728NJ7XeTP&#10;WXO1XK9tI8Z4jZLrtbwYMzGOi3G9Ng0+p9kFiTm6t5deQ5wVdjrWZ5Tcpo1B/yGu8vncEInnkAst&#10;egZp/2CH/YbrPCLsk6D4ies+Gmzfp0qu0x4HOqmx5bhXEX1bo+R6LQ/73EOVXO8ZYZ+xqLneMxr9&#10;cBbQL7nvfBH3Yvj3lzcNL3uUaEvMhRAP6h/+4j0H+sS8aJ4urQN6H2k5ToH+y6lscgX0F46CHHvo&#10;lwyfbUD3fUo7qHv0cobbPxPo7TGZnHM10PPi5fv3FtD7ddkvU/vIlHZQNy/7j9uf6Efy+DIoN9rX&#10;MOPhI/S2/MNxg/hCxIeCY1Ow8Bj1LHjxuasfF7UdQ8Xx9lhIz/XQcryZ2VpxTBHHmaVqrtfG0P1h&#10;Tupcu1XL7T0T1l2vspbrtW3EGK9Rcr2WF2MmxnExrtemwec0uxjk7wv30nC7Ng37HG9yss/frQP9&#10;rFwpBmX+iuVL/OV+2DzY4RqJ6zwi6A8yrMJ1Hw22HQsbrs8eC/q+veW4VxF9W6Pkei0P2/bjS407&#10;9hmLmus9o9EPZ4L0BeJTXrZaGr7/1UfFyx8F6Z07bgxeNidiDESfkkkSSqKOG8cN4gsRHybHAfqv&#10;dhqOY9A3YPKGF/pipe6XrbnI/hxP6OSQZMLMGUCP1anXaQ3o/bvhuDNJbNuqX/ZTLJvyuy+r9qGW&#10;2x/0Q73MLDiOyqj+zZqXWJioFstEfMtxOdDH0EXH4b1BH2tDbI8fHP8IMY6i/aGKy9jjIJ1IGEqO&#10;NzNbC9PH/zlqrtc06OuQvVTc3rNAX8su1XK9to0Y4zVKrtfyYszEOC7G9do0+JxmF4OdjiczFNy2&#10;peE526Xmdu076OeRyrdEL+hni0s95Vnd1WCHfYfrPCru9waHnWvYvj0LrtMeC/q+veW4VxF9W6Pk&#10;ei0P+9xDlVzvGWGfsai53jMa/XAmyD98rTnengfjF58lxzwCuqQhlbwU4vfJpKlH6PvF/Qmz+5Op&#10;I3kR2a8zx8tELipXinKTCSHQFyANx2Xa+LqhQzoxNKXqy6mbx5bbPxOkt/3ktrwKpBMhC449E+iH&#10;Fp/JTMh/CSrl83iATL0Mel+8cRyDTnpqOE6BXq+lx7KK43KwMFnt0aL/oj93Jcc/Asbn6jvePhWX&#10;tf1BJ3zeNRxvZrYF/FDk6aCvnfYQ5+3Z95V7gr7/W6rlem0bMcZrlFyv5cWYiXFcjOu1afA5zS4G&#10;+tnmIzTctqVBP1faW83t2ndIP8ti3575If1seYmG+2PTsMM1Etd5VNjnmiSUXPdRQD+nn6vh+uzx&#10;oO/bW457FdG3NUqu1/Kwz/Gq5HrPCPuMRc31ntHoh7NBemPGw9OC4+3xYtz78eftkUwK2BPyyRYN&#10;xz8L9AVVxXE50DeovzluEK9eTiTjqawaw2yiEvRNwI3j+tjYThwbin75kock7aBedUyYtc5HBn1T&#10;3HDcVeHgF7drIZ0oUvTLf4llKV+JYdCJlzJJCiuPE4k2sseIvpxa5xvHTcSHRS9IRflQcNwzIJ80&#10;VnH8IyT6EOepchAT+939XDC5bW0b6PPXXcHxZmZbTBxz5qq5XktD/o+ctqq5vWeIdkVflmq5XttG&#10;jPEaJddreTFmYhwX43ptGnxOs4uJ+Sjm6KMU3L6NxTiJsXuEltu2f5B/78MKUV69W1niP67TpmGH&#10;aySu86ig3+GsUXLdRwD9PHmJkuu0x4O+rph8//Msom9rlFyv5WGfe6iS6z0j7DMWNdd7RqMfzgb5&#10;i46G4+2xkH8YHr8vetG/FrpEg9RNRMPxzwCdAPKV6DEH9IXZjeMG8Wr/SMZT2UaUbTiOQY+7TBqE&#10;Phi3g+VqfdnXvIJe3yDbPxPoRLq3uVmFTlKqOO6MEuvWDJarfZEN9wN1rAkFt93Hq2N2NkkIOplr&#10;1nyEvlFpOG4Q/1vELz12qv3nL8c9Q6Ivd784/hGgt1/DcX3s/6HbZjUvs/0gPy8OcyNvZtcBfR2+&#10;VM31Wh70OXgPcQ/2lHvtIejruqVarte2EWO8Rsn1Wl6MmRjHxbhemwaf0+xiYj6KOfooDbdvYzFO&#10;YuweoeW27R/Me1cQ5DO/BeVzKq7X8rDDNRLXeVTY7/j99Hu7OaDfY8zVcn32HNDHvprjXkX0bY2S&#10;67U87HMPVXK9Z4R9xqLmes9o9MMZIb9BS463x0A+aezuK7nh0XCw5DHov0yalWgxqCPGWK1TMjEq&#10;EV9wHIN+iT3ZX+i/3Il9tBKxlYgNX8kT6PpxEzGhwb9kmdTYyBvFM0qsXzbB5wqQfsH2lGPJoyGd&#10;6FUNYmJfUftBzIn6PhZIH/f+iHYLpB98ZccWOpmr4TgF+jyRnMfQ611xXE70TdRRc9yjIb19QsPx&#10;jwD9VdDfHGfPBT3PQ2yr7P5oZrYG8vfQc9Vcr02LcRNjuYea23q0aFP0Y6mW67VtxBivUXK9lhdj&#10;JsZxMa7XpkHf7y1Vc71mr4J9rtOWKLgP9k+MjxizlNS9/VyTz97fGfR7B6Xmsn35eH/AsUu1XK/l&#10;YYdrJK7zqKDfqS3G9R4Btq9bxXXac0DvgxXHvYro2xol12t52Od6s+R6zwj7jEXN9Z7R6IczQv7i&#10;veV42x/mJY3dRdxTXoIinZgUvpKTnqVfd+5HMmFCgX4glnzpD31DNWvdMU4umOwv8mN+A51IoMdk&#10;1Ed0CRdRdx11YDCH+mWper61d2bQ277huKuBTqwaJUKdFdJJj6Gi2Jj7MR6p/SBVzw9qT82lu5b7&#10;yKAfhGWPDYO2uVyQ5wTslDQIPS5fY/IM/bqofoSG4x8hxg3jY2XDcfZc0Me4u5rjzcz2AD8UeSmM&#10;z8d7iOuMRddIW8GJY4ckxniNkuu1vBgzMY6Lcb02Dfsci2qu1+xVsM912hIN98H+ifERY5ay+XjE&#10;7VsH+XeALPnMD/pdyVIF12tp2OEaies8KuywroHrPQJsOzc9/V7V/omxF9uk4LhXEX1bo+R6LQ/b&#10;9ulLjTv2GYua6z2j0Q9nhfwF/OTLbFsP+kX0lIh/yoUC8olMFcc/EvTL4YbjcqAz+28cN4hXbc5K&#10;uom+ibINx1GZQpRh9SC+FMvv4mBdcBuDsjH3aqSTMWat51lg4ba/CuiTdsVxZ5bYtl/zGPP2Ay53&#10;93sQ+wPp/eXuF7cxo6//cZwCfTxuOW4Q/1vENxyXA93fG8c9EvLj3nL8o8TYvapt05BPHL3Fci5j&#10;ZraHOAeI485SNddr8yB/D7RFzW09UrQn+rBUy/XaNmKM1yi5XsuLMRPjuBjXa9Owz7Go5nrNXgXp&#10;e0Rlj2u6UHA/bPKenUVcxPPvSxXcD/vcFr/EWCk3Lkv1qOeES9Vcr6Vhh2skrvOosMO6YuZz9mdC&#10;+o+752q4TnsudO9l4jwVKl7+SmK+rFFyvZaHfa4hS673jLDPWNRc7xmNfjgr5C/ib7Gcy9h26C4Y&#10;Ynx5zOdoub5HgU5WuKs4/lGgk6oWXwhGGVGPTJBMtPnBcUrUyeUwo799OdXHoWYQP3Xj9xfdg8Co&#10;t+z/f4N8GzEvL7ffJ9a54LgrEesbrrhtY07zeg61GO8Hf6DnxF3sO59jhfxx8K7hfrGIWVMuU7bm&#10;uEF87MccL491KYk2v5LpHg35pLGv7fNoGL9MeVrblhZzUcyLu4rjzcz2Aj8UeTnoa5StbtzOI2F8&#10;fbFGy/XaNmKM1yi5XsuLMRPjuBjXa9Owz7Go5nrNXkXMz5x4RsS/rdFwP2zx8aXuy2y9zi65H/Y5&#10;rvEci8dKmXzmh/RzurluXKelYYdrJK7zyLjvK7Rc56th+73rouf59l7EfFmj5HotD9uvVy4z7thn&#10;LGqu94xGP5xZbBSxoS61wY4E+ZfhLC7sY/vwBX7D9T5KtCX6dVdx/KOIMQiLLpwS69Jw3CD+JuJn&#10;tbm2LLr5Ef3MzZGvG7k+lpevFW3+4D5dAfTntCuOuwroG8u/HHcV2Hc/+EoMwvTxOubVL+6Pkqhn&#10;8piQKSv31ahTxP7HcVOWtLk35JPav7bPo2GcNBh9KjjOniu2gZgXdy3Hm5ntKY4z4tizVM312nzI&#10;XydsUXFbj4L8M5i5Wq7XthFjvEbJ9VpejJkYx8W4XpuGfY5FNddr9grI3yeO9GVu/PsKcU3ylGcU&#10;ZxHj0Y8Lj5XyNX7Yfp096xnbO8Gyrx1NPvPDPs9fS67XtBgrMX6LcJ1Hxn1f4Q/X+Ur/n727O3cU&#10;Z9oFfPAk8IXgEN4QFMKEQAgdgkLoEBxCh0AIHYJDmAxm72pwL9ZDoT8ESLgO7mumjVQIIYQQshf2&#10;/5Ji9ny++SxKmynhOK4Jw/7xym3qHXXqwnPcHq0+6B22H5TsJWlFSPtFqbdhkU8GGXwBPjn+UWRf&#10;SvlW5TwS9F/XyhoMInNBBfRfNPnJ6TQbeZPLi+mceyXGm1uk1eom12/c+FqHXkdPTncX0NtOUtvt&#10;lRyfcsy5pJ99T1jJNfhS0rzTPbgMW6D3PS9Op4E+yRPqt55K+ienC8GO8u6Fqd6lP+L9C/n8lAlZ&#10;rBcNyv9HJ9HM8bAeDy05Tm+MMTVF+qBUnuOaPFKHSr3uNfJ+joI65R85rtlHqeMSjuOaMKkzpR6z&#10;cVwThzp9kee4xlwBeX3JOOcZlG0lPJfnk0Gfg93yXOT7pWzP4bksnw7pc6UvzquBPl+Y68lxjQ55&#10;/ZqKY7aMy17Ac8wrIa8v1CS/SzSfSWkzJRzHNWGoMy/oOG6PUKcuPMft0eqD3iE86LMbVAVIfxiV&#10;l9PqN2SwXhDwg9McRdn30sDpa8P2N8eyFhFAXwiyVd/adfHidBroA/vfSjpZnOAXZED5oDjLxQtq&#10;OeZ0W4stYjyX627m+uHjXp2Pu4B+w1bb+Z3IMUK/xmPkGvvWn2J7Ev2p7HN5Da/qeSPWtzhbcvNC&#10;7y9WZQqBPll3+P0G4UVjcl6z+vtSczm4HWXVoTmGnAelbbw9Ob0xxtQGfYyVy3Nckwd5v2SR48H7&#10;OgL08V2ukeOafZQ6LuE4rgmTOlPqMRvHNXGo0xd5jmvMFRB+VmTjnKfWeEJinDJf0QOs51NCHot8&#10;e/skz2X5dEhv3z857xbknd8tdr0kQIUxEsdsGZe9QFNzt9ie4041cExjlpQ2U8JxXBOGOvOCjuP2&#10;CHXqwnPcHq0+uAOET7Dj9CadNHylTjUymP8f56dY/EJ/4DRHwfWLx7Q2OnC6EOjftHlyukV6Tvsn&#10;PSIPOHMazvdrsf0B/Xje/CLt1uTHoOyX28eWF6a6eHCMu1Lq4D9OcxfQJwaCbfZOMC3UzXk4+1Y3&#10;8m/odfhcpJHrUq4jTiPk878Pq3NaThOdWMS0kFQrx8BpQ/vhdCFSJiWGeHDamub9bp0zqYPgvbEm&#10;pRwDpzHnm9vI1jUnbeTBeYwxpjaEx++pPMc1+aQelbrd6/CF8gJ1yj5yXLOPUsclHMc1YVJnSj1m&#10;47gmDnX6Is9xjbmCtEWlfW4ZC/OFeC7TJ0L6F+fFk/LuPRcjl+eTQZ8j3JI85wb93UqugeOaNVQY&#10;I3HMlnHZCzw45lWkLEr5cj04rjFLSpsp4TiuCUOdeUHHcXuEOnXhOW6PVh/cAcI3s9+c3qSBvoBI&#10;Iy+qH5yfQX+5ftpqeoSPZ+D0NUl8ZZ9ZbRP5f/btl5JevCQWp5/zbF1LblEGecnN29lzEVN7KPt2&#10;7AgsdsH08C2kDtVy353Ul1I3jtP1DvrCn802fmeYrkWZKHm3f6FdIwPl+6GkeWFe6CXple2av3Hn&#10;/LxdfTmJ6Rw+lfRv6oKzjTw/OV2IlEmJMXK6muR4oF+fQs7XaX0W1nX45DRHwdReTzvW3iA8iew5&#10;vTHGHAE2KdIMbD/77PHi/RwB4XtaqpHjmn2UOi7hOK4JkzpT6jEbxzVxqNMXeY5rzBWkLSrtc4tf&#10;5Ks1npAY6lzNJ4E+97XlQXkHJU2OkcvzybCe39ry4rwh0N+t5Mp6n/OpUGGMxDFbxmXP9OJ4V4L+&#10;Li/Hi2Maw5R2U8JxXBOGOvOCjuP2CHXqwnPcHq0+uAuEb2jqC26jw/Tg+UupR428ME9+uJxjvxb5&#10;r36xvjRw+lrm49Ye5pOPXcqn5BeO087p/1HSvqn1jsjCC2wvkND4OY8cO28Tj0Vc7fr9yAVDGujt&#10;9h9O1zvoD5Ujp/tUG+3ghUUfLPWlpBnmbQ9lW8ifPkLyK9tWEyUIL6ISvzhPpNy59xepC44xcLpa&#10;pGxzGXmfQu1jjwK9796s79rwtbDxtGPuBcLX3YvTG2PMUaDfa3N5jmvKSF0q9bvXg/dTG+qUe+S4&#10;Zh+ljks4jmvCpM6UeszGcU0c6vRFnuMacwXkjdE85X0qaUp8i/tpoM97bVnNtWD//eDFMT8Vtt8j&#10;aH5y/hipayVOLpv7isD+a+I/jtkyLnumJ8e7ErbnulOt+khjmNJuSjiOa8KQN+bc4jhuj1CnLjzH&#10;7dHqg7vA9sIcIZ8nv3z+ZHM9pg4OniX1ivWvVsn/PzjdUeZy87G8DZy+lo39PjmdRsql5BUjp6V8&#10;Xsnztqp36AsG/yxQwnYZtvy97qAfeyyu5+P5VFIXn1A/G23Bc7pPhe0FKNJnv6813iZC12HI3wc9&#10;KPdXpXyh+H/LqIG+8OlbGUKgT0j8y+lqwXQfeyn7/LNf2c55jgL9uvlbfwjUey346qNW95VPh/BD&#10;yJ/7oDHGnCHSH6XyHNeUwfa4bo8fvJ/aoD+X5Bo5rtlHqeMSjuOaMKkzpR6zcVwThzp9kee4xlwB&#10;eWO0b/d61BtP/J3D/UTIOwdOyb/7fsAxPxXCc1wse+4N+pfXc/3kuOY7fNg1wWXP1MzcIOrcUzzH&#10;NYYp7aaE47gmDHnjnS2O4/YIderCc9werT64E4QHlk9Ob77DNDCQl/tcd5on58+B9a9hBRcV1Cbl&#10;V47pbeD0NWD755AfnFbJt1q0MX/mOD2TNNg+ryOl1dKVLjoRfwa+0BeFyIOaLGrgz8VHT1gwqUel&#10;jm73kAp98tdzuk+G7evwBf06Gxd5tX4kaJF35G1Y9D/Q9y1kn0kvMaH3P8JzWga9fIdcI9juk9/H&#10;mz1xVQppEzFSrw/OWxO+t0vZn/Xf/2323W8jpzfGmCNJv6P0Rbk8xzXlsP0sVGrkfdQGfbyea+S4&#10;Zh+ljks4jmvCpM6UeszGcU0c6vRFnuMacwVszy9onJJ/+Ty+h+fYnwB5ffnI+RdxOG0um0f5L+uZ&#10;5cV5U6DOwph/Oa75DnnXlYpjtgr7j7WZax/b8/s5HMc1hintpoTjuCYM6ffYEMdxe4Q6deE5bo9W&#10;H9wNwifbcXozQfhFOEtaBBCD9Tc8Rk5zJIQfrAdOX4Mco7KvJ6dLyPNtcYL8P6aJM0kr5NiGxfb/&#10;mz/jON+OVdn2X6QcMX7O65RtIc1806IFG/U3crreYd0nCMfpPhmmazm1rxbPRV7eluIx5908N9gu&#10;U0k/9UuJ87ccGujXRzBPKYTvld+O92iRsrDDyjaXg/f3Gw1NfFxBjh/bv0onHpzHGGOOhLKxPPMc&#10;15RDeIFxqUPvv6izWGPkuGYfpY5LOI5rwqTOlHrMxnFNHOr0RZ7jGnMFpW2GOCV/lb4IH/olXuSN&#10;kR3nX8ThtLk2Y38K5C3qenL+VNj+4mqOgeOaL6jQL3HMVmHfsf7ieFeS8ihlzPVx9xGTT2k3JRzH&#10;NWHIG/NscRy3R6hTF57j9mj1wd1Af4H59uL05u/gJvXl88D598B6oP6T0xwJ24uphOf0e2F7IKm+&#10;0I+lR3ihhXhRWq7vP2kW++Nt/y22lXSkPnIcmifXw6eD/uA8crreyTEpx+k43adD+D7H/vapyrYU&#10;7/7DK9tcYNsyb41+6sn1sDgurd1spi8lZcT2vVI+V/vxI2DqE7bKEjJwrL2gny8hn59WJ63B9nUh&#10;PKc3xpijQb9f5vIc1+yD8CLjEv/wPmpC+P6WauS4Zh+ljks4jmvCpM6UeszGcU0c6vRFnuMaczbo&#10;830h6jM26ozzxMCx7wx582u/OT/FKpmjWXIc89Mg79eOise8mfvZ0tSCn9agwhiJY7YK4b+CFTNw&#10;vCsp5cv1L8c0RqO0nRKO45ow1BkvOo7bI9SpC89xe7T64I6g/zLKrU5kLUgf2MjDj+P8e0F/+V08&#10;8C+B8OKxJ6ffC/pLdvnsoaT9paT1kVjs74IGbE9IuHn7S9n2f4GyxPw5l0hvZ0+uAzNR6io4YdEj&#10;6DfrB6czf68p7js14yIPb4ta5NXOjZu3af2Gn7f9H/L7qf8p28Wfvojq4amkEw9Ou8dcpq36/lv2&#10;MyC9Trf85JilEH9hc2rdtEKOWamLN7leVm3ZGGOOBv1enstzXLMPwnMXJTzvoyaJr+wz18hxzT5K&#10;HZdwHNeESZ0p9ZiN45o41OmLPMc15mzI7Ec4f2mcgBfHvjNszylpBs5PsfaOtT3H/DTQ5xc1uxan&#10;YPv9SK4HxzYTVOiTOGarUD4m2dWOa0OFcwZ7zjOJlLZTwnFcE4b9Y5Xb1Dvq1IXnuD1afXBH2P6z&#10;WUI+f3CeT4T0b1cc+uJXKcfp5wjhB8Unp98D24MwOe4fi3TSjrU074VcXtm+5bXIpx3rn4UE0DvL&#10;3MVfS6F9Ln07drOm1Nl/nKZ3UNofpzFfMC1OiS0g+vsQivzFn78WebV7qvRRUgb+fNlP/VS2b3kt&#10;9qf1GcNiu8P2sT+5rvaQ/Sr7eJMyPDjPkfB1HuW/j/mzx+LzFJJ21+Il6H9eS869nHOPr3Monx02&#10;hmgRlL5s4c891Rhjzhbpm1J5jmv2gT6W2mPkfdSEvGfQLSPHNfsodVzCcVwTJnWm1GM2jmviUKcv&#10;8hzXmLNBf67exPkp1ovTFxo49h0hb/HQi/Mz7B9re475SZA3Jn5y/lzYf76E57hmggpjJI7ZKuTN&#10;xy79eR/XCtQZWz05rjEape2UcBzXhKHOvc9x3B6hTl14jtuj1Qd3hfCL3pHTfxroL+U1p7wUn/dz&#10;6TlCuE52v2RfmuPxPt5emF68/1C2Pef8/wd9IUfIMOfVJiXGeZtXtv3Z57xdysbbt7wXo4XKKp9L&#10;vT+4jsx3St39x2l6B+VmzWnMGqb7XejaHOZ0TtkW4uZ8Wp/xmrfF+ineFvMuq7ZP6TflWFftZEH6&#10;lAfXUal5f7yPt9+oeF9Iga8++snb5u1Sb1v9LZPyFy3oknzKflb1ganNvXDBPf0q0K+Jt7+LMY0x&#10;5mzSFyv9Ui7Pcc1+CI/jsnH8mqA/L+YaOa7ZR6njEo7jmjCpM6Ues3FcE4c6fZHnuMacTdqh0ja3&#10;vDg/xRqUPCWC+7kLhN8DsIHzs8x4mo+eL0DeF093fyEPda6XF8c1E1QYI3HMVmH9XjPVg2NdCTZf&#10;YE6ktJ0SjuOaMNS5zh3H7RHq1IXnuD1afXBnCJ/4gdN/Akwv8p9KfWhWL4GPAn0w+YPTHQ3hh5Rq&#10;9SFxsH7pnuJPnUBfVBHz9wFU2fbv/LksBuBt4s/ignl7Srn/1hX0SZAXbnKDOYtSh/9xmt5BaVuc&#10;xmzDdH1qfdhrkWZQtmv8Io/2APyct2nX95C5r6U//RTKFp2JP/uuAeEFQNXuBznm/T75c0rzmNNx&#10;mTVyzTmOESLHrcTfrI85fdY+ejUf66ofm8nnD85jjDFnQfjZOJXnuGY/pD+fpypaGJ4C+tgv18hx&#10;zT5KHZdwHNeESZ0p9ZiN45o41OmLPMc15mzSDpW2uWXk/Az1FqMPHPtOkDfn9OL8GuSdS83IMT8J&#10;tudS2J93GHshrw2EOI5t6oyROGaLUN6Onhzraki/BkNOf59r+qS0nRKO45ow1JkXdBy3R6hTF57j&#10;9mj1wZ0h/JPDciNUX3LelRwv1i97tzzPrh+sL9RLXrIivNhB6u/BeUog7c/MMTfn9cq2mHGxb972&#10;32Lbi7fh+0KwWLn/tp05LW8XnuvDhCl1+B+n6R0f3x2P8WjYvu/9XKSRPm7rYVA+HxZpt/qa92JS&#10;bbsLbIsZF/vmbSHfyr0Xwi9w//aHZ0Pi/UfKFzkGNnCMLVj/YuZl9dEapW6WPKc3xpgzYf2sVcJz&#10;XLMfyr4UFPIP76MWlI3v2MhxzT5KHZdwHNeESZ0p9ZiN45o41OmLPMc15mzIG5+NnJ8h/AW4HC+O&#10;fSfI60M859dkxtS8OOanQN5Y+Mn5SyE8h5PqyXFNnTESx2wRyo/zwbGuJOVRyljCcWxjNErbKeE4&#10;rglD3rhzi+O4PUKduvAct0erD+5OTpxyMt/+/LLJJ0DeL5A8Of8ZoA+0LjlHCC8ekwUKVb7Fjenl&#10;/k9lH1vcnC/UrreMi/3ytv8W27aO/dviAEwPdVJ26WCFlOmx2P4/6ItT5DNbZJBJqcf/OE3voPRR&#10;nMbEYXvB0LBII32PXOuSVq5f+a9MMC6v8a2+YFykkeuet7vAtphlbN62Rcpfs0/eqj8h27rpv5A3&#10;afzk/Azr+9W3+8InQ3ii8zenN8aYs8EmRZqFafzBdb2H533UIrGV/eUaOW4rMM2byDH+4G0tU+q4&#10;hOO4JkzqTKnHbBzXxKFOX+Q5biswtS05xsMWAps2IG989uT8DNOYQpuLLTFw/DtAXh0lz2EjPCeQ&#10;hGN+CuQt4KrWL2J73jNXUhv5JKgwRuKYLcJ6njTFk+NcDRX6r5nj2MZolLZTwnFcE4a8cecWx3F7&#10;hDp14TluK5DxPLn64BNA/wWlN8fp7wbbC3g0l06QQr9YHac7A+K/yuM4TylME9RPZT/Mz+nloudt&#10;MX8W4UF/MfEvlUc7D+I3Eo4b02KFrbq7tI31SqnH/zhN76C0O05j4jD1J1vXn0zGBCc0ZPucjvO+&#10;PRZpvbL9zzWOsofO56IMvI1Je4kOfFLN+5Q+jvfzrWy9wXS/2GoPTOpUbR9YT6hJzAen+0RSZwiP&#10;Nf/HeYwx5mxQxlkFPMc1daDO+Xn789x3BOhjv1wjx20B1vMm3Ty3KnVcwnFcEyZ1ptRjNo5r4lCn&#10;L/IctwVYP3c5TmPuA+nP6sltVtIpeUu8OPYdIK9+POffgjr3BHU+5s7kmJV62PLt/UUNElPZT66B&#10;4346VLgeOGaLEJ5H3vLgOFdDXr8YYvOfJonSdko4jmvCUGfeyXHcHqFOXXiO2wKsnyeDffPqg0+A&#10;8EDlhRsPyudjTx0AD5z/bFIGpVwjpzsL1pPHbOA8e2B6WPoH02BNG3j+fQmAcLk0w5xP4vM26SSl&#10;rfyY/5+3M0kj5+qxKM87/0tJ/3bYS4y7U+ryP07TOyhtj9OYNND70jfpO56Y+oI/9z/57/xv+TzW&#10;t8g1/nNOL9c8b38uYsZisT8LwaCX/11u2eeDj3kPxP8E70/O05OE41uSdN8Gk3P+5bmU/w8OOD8J&#10;wt8w7LrtGGPuA8o4q4DnuKYOhO8luUaOXwvqvFQYOe7VsB7rNFnOLUodl3Ac14RJnSn1mI3jmjjU&#10;6Ys8x70a9Odgz+nMfSjnO8Rzfg3yFuLEDBy/d1jf77dIuuR3RpjGEhwjl+O4dwe939vy5Px7SUxl&#10;P7l+c9xPhwpjJI7ZGpT9eccm5whR5zr4j+Mas4XbTiFpt95keWFdj7kcn88e4aZzpNDHVT843dLq&#10;g0+B8ERskzfsvTYaiEYehBznvwK2H24dpz0Lpge/UId6SPvB9uDzMW//oWzb8vcBBpUGggV+I+OB&#10;23yn1OfIaXonx6Qcpy1OKYTwfe9o7wVpXtm2ZVyUXWsLno+xBugvCpcGztMjTPdXrV41Uh/vRXyS&#10;j+vHcfza8PVLnE33AVIXSv29vWD3PWNMI5B+DwjxHNfUAf3LPcU4fi3IG9ttGTnulbA9FvzFaVul&#10;lL2E47gmTOpMqcdsHNfEoU5f5DnulTDdB7S+yHNacw/YnvfdMnCMLag393urBTFIf1cisuf7lRi5&#10;HMe8O6R/yVH8maeqSWIq+ynx4NifDBXGSByzNch7NyfkHt/kHCHqzBX8x3GN2cJtx3TF8fnsEer0&#10;e57jXgnb49yB0y6tPvgU0F98LjnO0zOkD1ykTpp6KQv9T6SNnO5MmNpP6EHmKWk4314b+3wutst+&#10;eTv7e45RYdBeSI6jev18CujfWhs5Xe/kmJTjdJzOpEOdCfUSfyfYkN5PPeb0W/1U9XsVtgdT7zIN&#10;nKd3yFtQKGn5PjRwzKNgWnjV3DjlDdPYQMrI9fbmOI8xxlwF+jgrl+e4pg7kvzwO4vi1oM7YcuS4&#10;Z8NU3/8gPE71nK9VStlLOI5rwqTOlHrMxnFNHOr0RZ7jng1TXzQgfI92nM/cg5xb5XyHOI6xBXXH&#10;Fcn7bR3Cz+/swfljlBi5fnDMO0N+Oz3k3QLC7wxTZS80vDPk928rHLM1yOtPRPWFj7WgzjXwH8c1&#10;Zgu3HdMVx+ezRwg/f6XyHPdsmNYO/ED4eBznW1p98EkQ/gaB3OgPGXyeDeHJzyV5Gdzcy1hsL3p7&#10;cNozIf5rLVKfVdsQtutiWKTx2B7cSXkfczopPy8ASFWaT3g+LpMH+sPWyOl6J21FOc5mH6p6Mbef&#10;l1K3KaRvKc3799wh3k/96Tvlv9D395uPay+EF1BJWZu7P9aC8IK5kFMnwuQczPtt8nxIfSh19PaL&#10;0xtjzJUQfo5J5TmuqQfbY6USD45fA/Txei55tnSVDJjKFPML0zWQ81zbzXOIUvYSjuOaMKkzpR6z&#10;cVwThzp90RPrPmUPn2Cc5fRFDz5+cw+Y2g2f7xDHMUKQ/n4gZuTYPULePMiT86eAPp+Vw3PMO5Pj&#10;Vepgy2FzLKhzrfzLcT8Z8vu3FY7ZEuQf32HttwalvEU4rjFbuO2Yrjg+nz1CnTlSGT/I/aAWn2Cc&#10;vbAuj4qPna0++DTQf83q7dQXorVheuEeOr4lmaSousipFkwXCJe3mfOD8MNE1Zfb2P6lPPlsuShD&#10;0g346jx+LMsxb8+ZmBKSXuK8F3T8kxlD6unBx2TyQZ/c8Jyud3JMn3CcV8DUB0j9vpQ61kgfI+mX&#10;1/+v+XNOu0XSOioD91MP2r7Vx1R7cTfvR46F9/EmZXhwvrvB9p9l2jJyjDPgq1+Qsla7v+6F7bHK&#10;u6xNjrGMMZ9L+nGlv8rlOa6pB3XO0Zvj+DVAH6/f1YOPv1VK2Us4jmvCpM6UeszGcU0cPqgv4mM3&#10;94H8dpz1jAn9rxeUchy/N9ieb9I8OH8K7B/LPTnmnSF9jlIMnL8W1LtWqs1d9g4VxkgcsyXIu9ab&#10;niNE/i//bbHFkyaZ0n5MPxyfzx4hrx/v2YuPna0++DTYXojz5jhPD+bjSn0AkhfmzQ5WhFJm8eJ0&#10;V8H2L4EJaV8D5ymF8C/l/UTkXM75Q23+XWbpKCXegMADsmzDdPzSjiTP0jt/sEwmD/TJJM/pege9&#10;rTexYPRO8LV6na9fIZ8HJzoo/2txrrZI2mCfgKnf2OqnRk5fClP/FbpXyjEFy3oU2S+mPvS0Np9Q&#10;H0tyfi5ZuIWvdiZlveT8LEkZFmXSBK8hY4y5AupMiniOa+pB+JcsczmOXwP055Jb4mNvGZe9kOO4&#10;JkzqTKnHbBzXxOFz+qKRj93cBzLbMedPIW2I4xQaOXZPkNdfPzl/KqknJV6OkWPeFfIXax06F4Tw&#10;HE+qXxz3UyHvmlNxzFYg/9ianiMsOJ4tI8c2ZovSfkw/HJ/PHmH/mK0XIx87W33wiaAvTniTQeKh&#10;A9HaMA20Uwe3T87fosDxXPLSWoP4gqxqL/8R/5Uz2S7lkYHem8d2Pb7zNVOfZhv0X0dynK53ckzK&#10;cY6czrQH0wKko/qpKvfkeX+hPvvJec6C7/fxUycUpH6h9zEaqb9Tyyfw/UX6b1RqE6WoPMwmCo0x&#10;TUKdSRHPcU09Ur9KnZdyHL8G1C1jy0Y+9pYp5S/hOK4JkzpT6jEbxzVx+Jy+6MnHbu4D6c/hf3D+&#10;FKjUT80cx+8F8sbBjvOnQniuIMVvjnlXCM8hssPnWbD/3L09OPYnQoW+h2O2Ann9SbX3g0dBhXM1&#10;Gzm2MVuU9mP64fh89gh5fXnPPB87W33wqRB+OGv+hv6G+IvwXo9r66L9wWmvhPif+pLjqPKCG+m/&#10;CpNCymyLxjoB/dw/ON0dKMf5L6cx7dpoq6Wq9VMI/0qkuOzeIsc4H6uUY+DtZ0HeJJnn/EeS/dH+&#10;LxvPIDyhIuexyj3fGGNqw/bzVQ7PcU09CN9jch0ytsH6nnxXh7+grEkpfwnHcU2Y1JlSj9k4ronD&#10;5/RFno/d3AfyxmbFC4okrxKvxMixe4C8vnrk/DlQoW/imHeF8PsUNnD+2pD/C2hbDhmD9wZ5152K&#10;Y7YA01/MWJV1Q3G/fSZUOFezkWMbs0VpP6Yfjs9nj5A3Du/ZwMfOVh98Kky/sBEaoDrO0xo54Uq5&#10;twycv2XYvmibm8DF1JZCD+EvVFj8MO/nqcTPVaU85jzKOfyP09zF3D75eB+czrQLDfVTiPebMg74&#10;h/OdBd//ROeTt5+NyhMj9XrKIinoi9oenO5ocrzQ+6i3y9qSMcbEYPv5KofnuKYe1Ju0F57j1yBx&#10;lX3dkedjb5lS/hKO45owqTOlHrNxXBOHz+mL7PnixhB+tmQj50+FvPcHMY7jtw7hOSHmOH8OVOib&#10;OOYdIb9NnjX3FHq/k+rFcT8RKoyROObVMP21jdQ5U0n34BgtQvivc+UYObYxW5T2Y/rh+Hz2CHXm&#10;SHvg+NjZ6oNPhvBN8YWTBqUlkPfQM3D+1mH7on1x2lYgfE5ksDhwnhKYfjkndZDKpIzNtmuzBv1B&#10;a+R0dwH91yAHTmfahgb6KUzfFgxN+si23YvTSmE9UdbEtxLneks9d1KHu89VDPQJ9QenOxrC9/nm&#10;FrYbY8wStp+vcniOa+rBtECZ67yU5/g1SFxlX3fUxLgslVL+Eo7jmjCpM6Ues3FcE4fP6YscH7u5&#10;D+V8h4ycPwf0Z+oSu8pxNkwLPfgYtoycPxfq3Bccx70b6HO/W06ba0H8rxWkchz700gdKPWShWNe&#10;CfEfjmCOY7QK9cZUI8c2ZovSfkpIny19jUn3wroeczk+nz1CnTnSHkTff64++HQID1RPG5guYbpZ&#10;qy9iMT3wpA5S5MWv4xg9QOCi5bQtQfwB48l5SmAarEo7Se3on+i0LXy6+Tzz+fzJ6e4C+jV02+O9&#10;M1zYT2FaGB5a/CT3GPU+ewY03s6lbpA31ogOQEthvcBOPDnd0RD+soHUwWXtyRhjUiDwfJXBc1xT&#10;l1LnpTzHrkHiKvu6I8fH3jKl/CUcxzVhUmdKPWbjuCYOn9MXPfjYzT0gf7H4rvkC6M/VpQ57/q8N&#10;4S9/sYHz50Kd+4LjuHeC/LY/cIyjIG+hYciTY38aVLgWOOaVcHJfcibUG1ONHNuYLUr7KeE4rglD&#10;nXlBx3F7hDp10Tw+bs3qg0+HabAaern8D+c5GqaXteLbgxjyfsHl0Be5R0P4om365SymgXHoPMm5&#10;fXC+Uph+HUYGeE9M9SZ+zZ/Ji+6m68uEzeeT29Dp/dJZoD9Yvjid6QtO7Keg/1nDpV0TrnvIcc7H&#10;zWUSct+oVg97zWWV88Xl1EjZB46x11wGvp/KPfTUetoox9Jt+2RjzH1AH1Pm8hzX1KXUeSnPsWuQ&#10;uMq+7sjxsbdMKX8Jx3FNmNSZUo/ZOK6Jw4f0RXzc5j6Q3394jpEL4WfaHE+O3SLkLQJ6cf4Smfvc&#10;8oPj3okcn3LMIWfP/8icE5chV1Pze1dAfh+3wjGvgvS5UXHZnHMp1BtTvTi2MVuU9lPCcVwThjrz&#10;go7j9gh16qJ5fNya1QfmTwORl9arCp3JQO/BeY6Er28Byb7lxi1eStm2SL5uF40JhC9ax+lbg/gv&#10;w8k5shfNJgjb38K69cOncrziwemMWZI2gob7XcT/dKb4xfmuhrwJBM/595D6oPinj8mEUo6l5s6Z&#10;McZoEH6+SuU5rqlLqfNSnmPXIHGVfeV6YXqZlELmamSfW+QePRIZL/A+c3X1vKWUv4TjuCZM6kyp&#10;x2wc18ShTl8k/YecwxQD1v3P0qjY3RfxcZv7QH7/4TlGLomhxC314PitQfxLhUsD5y+lxM7lOead&#10;ID4vtnT6fAvq/TrfwLE/CfL7OI3juGfC9F4mp70+OUYPpJ6VYynCsY3Zwm2nkOO4Jgx15gUdx+0R&#10;6tTF0c+TvL9cv/m4NasPzAThleMjpz8aygepMjHR9aIxoRzXkuP0rUK4XYnuvoVgzgN9UWtSZ98z&#10;6Is0bv2NO7PPfK2EJublQf+yeyOme3qofEsD579aZvnlvrf7Zeu8T459+jlE+NuwrxrHaowxZ0Cd&#10;SQfPcU1dqHOehOfYNUhcZV+5Ro57FEwL92WcKC+P5b7NZVFxnNZx+Qs5jmvCpM6UeszGcU0c6vRF&#10;nuMeBV8vC55I74tuP/fzyaT9Kec8xHGMXIj/knaOJ8dvCfKO9cX591Di53pyzLtA/i+ynT4XjO0v&#10;cef66D4cdcZIcr98cOwzIG8eVDw5Ri9Q51z9wbGN2cJtp5DjuCYMdeabHMftEerUhee4R8H358nU&#10;+9PIcTSrD8wE06BQBiNcsW9XDFSlEXA5QqSxnP5StTbEB+iO87QM8YHmb1w0CDZtg77w8PaLDaEv&#10;1Dj9W2amD3JNKO1lSa6jyxb3JJSPNXkvlzIhPE5akvtacZ3P++KYA6c72lyO0P3bcR5jjGkVOpsU&#10;+VSoc56E49g1IP9Ft2bkuGfBNNkWrWPO1zoufyHHcU2Y1JlSj9k4rolDnb7Ic9yzYJonfCllWho5&#10;n7kPaX/KOQ9xHKNEwX5DHhy/Fcg7zqrvfJD3C0WakWPeBfLnxx4c4wzQv9Bcorm5vbOg0hhpJudD&#10;7psP3k9t835GpQwhu+ZAr4aK54pjG7OF204hx3FNGPL7N43juD1CnbrwHPcsqPg8ufrAfEH8Jnn6&#10;YA/pi8eafNFcAvqvLC05zhMi6TE9MD5421nk3CB8Ecv5+4fzmc82twtuK7e4zkOw/Q20bh/CTH1z&#10;O4lNyFWdAMwh7RVfA1C5lp8z7bpmcr9orr1LmRCv87eiccm8D66jSxbMInysl5TJGGNKofNJkU+B&#10;OudJOI5dA/JexG4ZOe7ZoH9B5+1fTt865RhKOI5rwqTOlHrMxnFNHOr0RZ7jngnTc88vpVxvI+cx&#10;9xE59xrHMUpge76txJPjtwD6nMIWSVd17gX7x3K/OeZdIPxuhF1WD0h/HxfzsfNGqDRGUsg1K9eY&#10;jAN+YNrPg/efSvIi/xdclmTesGofcjbUPVcPjm+MRmk7JRzHNWHYP0a5Tb2jTl14jnsmxN/VPTmP&#10;ZvWB+U5OtFK5b5cMBJA2WHWcr1eIfPuE08dgGgDKwE9kv8SuBfFJIfGUdJzXfB7o1/2L090V9Bve&#10;ZYuATFvm6yP0QP/Chf29WLRhuaf97dfl/xfbQi6bJItB+GXrkpyjgfNvgV43T053BoTHIs2eG2OM&#10;2YIbTIp8AtQ5T8Jx7BoQni9JNXLcK2D72XzktK1TjqGE47gmTOpMqcdsHNfEoU5f5Dnu2aA//7z9&#10;4vTmPpB5v+f8eyD9eT7Fg+NfDfp86hbP+fdC5rnVcMw7QP4987I5YEx9M5enRHdfRqgF+ee7Frn+&#10;mJ89F59t3XtzSIzu3+Oh7rlyHN8YjdJ2SjiOa8JQYYyCm9Q76tSF57hnwzRmeSllSy7f6gOzhvDA&#10;4cnpzyD7VcpyaZmOEqn//zh9Cnz/c1MDbz8T9D/DtyQX+aULHsz1oL/I+JhvKm1cJ7ZY48MhbQGu&#10;bL/0wR3TgmUZfDreNm8PvSBYenLeVkC/Rrck9V1YD9gvmYRBfNLE7tHGmO4ofWwJz3FNXahznsQh&#10;9yrUWawxctwrYPtXV0ZO2zrlGEo4jmvCpM6UeszGcU0c6vRFnuNeAdt/dcFzWnMf2H7Bo+L8e2D7&#10;/lfiyfGvhvS6lfcE1ecbUKF/4ph3gPC7Lc2DY5ypoLxbBo79CVBpjNSwS+Yrj4DpvSkfX6l/OL4x&#10;GqXtlHAc14ShznyT47g9Qp268Bz3Ctj+0oTntJrVB2YNX79QxZX8dskNENsN2XPaXs11z8e3NHKe&#10;VPg+CEp6iX2UuSyxRQOe85nPgO3r4JAXQC0K1IHjtOYzyLlH+N4sfnC+ViF98Vizx4TpJUfsnLzJ&#10;GEadVJHPsZ6Ue22lP9JcltAxNXs+jDEmBNvPkjk8xzV1oc55+o/j1oIKL0Ox45m+NuhfSBg5XeuU&#10;YyjhOK4JkzpT6jEbxzVxqNMXeY57FegLXTynM/ehnO+Qfzn/Xlg/f+/x4PhXwfaLM80h7wZQp3+6&#10;3fwvwvMs7DfnPxu2F/Xm+sWxPwEqjZEa9eLj7Z1yjKU8xzZGo7SdEo7jmjDUmW9yHLdHqFMXnuNe&#10;Bfo4y3M6zeoDo0P4QUNOwIPzHA3bPzl3yIPOFRB/uNp1rJJ/EevJ288E/UU5k0UFt3tYNGHUTv+2&#10;BU53d9Bf5Dw5nbk3TH2ldk1031fOx6bd15njvK2Qek88BiHjp4HyP7BeQCfpLjmfCD80fOSEnzHm&#10;HiL9WyrPcU1dWN8Ti3DcWhB/Xk8xctyrQP8F1ZHTtU45hhKO45owqTOlHrNxXBOHOn2R57hXgT43&#10;6DmduQdM8wB8vkNGjrEXKvVfsyfHvwrS5ybEg/PXAH1skctx3J4h/J5N08QX9qC/hC3x4Nh3h7p9&#10;TIsGPuaeKcdX6smxjdEobaeE47gmDHXmBR3H7RHq1IXnuFeB/i49aTy1+sBs26jot0sWcUD/6dAX&#10;p+uVHItyfEv/cJ4cWA9aZWL+/zjdmeSYEH4QkW1JF7jpn7THjfYwcNq7w/a3ux6c1twT0hYl/cTF&#10;/fge8zFq1/ySbL9kIVUKqX/kveiWcypjrK0B+iXHivALKDkH3bYzY4wJ9Lk5PMc1dSl1XuKwuQqE&#10;75WpRo57FaznB4TndK1TjqGE47gmTOpMqcdsHNfEoU5f5DnuVaAvqvCcztwD8vuOkWPUIHGVfZVo&#10;4lkZefX65Py1ZJZjy8Bxe4bwO7ZP4LlO7g51roPWXTJ3eQTE595TjRzbGI3Sdko4jmvCUGfs5zhu&#10;j1CnLjzHvYqURSmf43Sa1QdmG+K/BPKT85wB+jdXHKfrDfSJErbrQXRjH/Kye1fcvTD94kqso5Lt&#10;D85r7gV6B9/EJMwVoPfBT05n7mfjWuDrYtdi4lYgbULl8ntVDPRvyucaOO4ZED8HjvMYY0xPEH/W&#10;SOE5rqlLqfMSI8etBfHxWYqR415JKZ/nNK1TjqGE47gmTOpMqcdsHNfEoU5f5DnuVaC3pYHTmXvY&#10;ON8hvzhGDQXlCPEc/2zIG+s+OH8tqFOvnuP2CtM7Dz6+T/Pierk71LkOWvdC4/O0qZDXfwZxbGM0&#10;3G4KOY5rwlDnWncct0eoUxee414F+n3XcTrN6gMTBv0XvpYueWmN9Tc1Rk7TG+gLRJZ2PyhLPSlx&#10;RRO/5oL45JeU8wfnM/eA7V8b85z2U0Bf7CkenNbcA6b7riyS4nO+JH35LR7O37Dd1pcO+wWRWhD/&#10;s6IhA8c7A7b73jfPeYwxpjfYfg7K4TmuqUup8xKHfcEN8efVFCPHvZJSPs9pWqccQwnHcU2Y1JlS&#10;j9k4rolDnb7Ic9yrQG9LjtOZe5C2p5zvEM8xakGd8aG49Auv0K+hLU/OX5PUg7LPXIeN5c4G/QcQ&#10;PpHjurkzOV6lDu5o5GPvEep8EfjtwfGNYUq7KeE4rglDnXGf47g9Qp268Bz3KtDvu47TaVYfmDg5&#10;+UqFv8mD0YPzHA36n4W6ZBFbDUh7iBg4X44z9lED0hdNPDiv6Rv0vubSyZerybHPdcD18uS0pm/z&#10;uf6pnGu+Hm67eDbh+Lto+0hbBMeeHOcsCD8oNL9YzxhjUkT6ulSe45p6UO8XGQ4bK0F/Xsk1ctwr&#10;KeXznKZ1yjGUcBzXhEmdKfWYjeOaONTpizzHvQr0/t9xOnMP0vaU8x3iOUYtKHt23+I5/lmQN849&#10;/Ivjyj5zjRyzV4i/4/gUT66bO0OdMdIvTP3lm1znpbR3C7V4Pv7eyDEox1Wq23fU5jxKuynhOK4J&#10;w9Qfcj3mchy3R6hTF57jXgX6fddxOs3qA5MG4UZ0yUtFTAuMloOeLheYSJnpODT/cr4cSl2FNPGt&#10;HqQN2DznM33CNFGotVHPaT+N1IFSL+LBaU2fMA1sXso5XpL78IPz3g3WvyiqOeyFcC2YJqC1Pk3z&#10;5PxnwXb/IqT8D85jjDE9Qvh5NpXnuKYe6BM9JRzHrgXh+2aqkeNeSSmf5zStU46hhOO4JkzqTKnH&#10;bBzXxKFOX+Q57pWU8jlOY+4Bac/8S4c+/yM+F5PqkvcS0Bdebhk5/xGU/eYaOWaPEP9LPp/m9Ovj&#10;KqgwRuKYNSFvzjJF14ulpPzKMZVq4t2qaZvSbko4jmvCUGde0HHcHqFOXXiOexXo992kL0usPjBp&#10;EF/cdMkNEetvBv3iNK2TMiv1yTznSwX919lipNO4fDCPtMUUcmxJHYBpF/SfBL5k0qU1UgdzXXD9&#10;jJzW9GU+t1rb5+vg0InSlsx1knLPan5SAmmLti8bt0AfUHdVx8YYkwo3mxS5I8TvS6kOe35AncUa&#10;I8e9Etbjru6erZU6LuE4rgmTOlPqMRvHNXGo0xd5jnslrJ+bDuvLzbWQPyZzHKMmrN8t7OE5/tEQ&#10;n1Nacpz/CMg/xyscs0dI+1X9T/JJc5u7x0gcszbUXdgo9/AH76MXqFsXvzm+MUxpNyUcxzVhqDA+&#10;wU3qHXXqwnPcq2B6p7gs27+cZsvqA5MO8QHPwHnOgPUgvJtBqJRVqUcmA6/iCROkLUyTNDxJIxPI&#10;l08aI+3PtwlJU1xP5jrY7ls8p/1U2J7IsoUdnZrPKfe7TAZwD857d3LMCXUj2y+/R8Vgu38Tcp+9&#10;5L4l+53rkMv09pPzGGNMz3CzSZE7kvpV6jzXi+PWhDplHDnulTC9KHnNZXvy9h4odVzCcVwTJnWm&#10;1GM2jmviUKcv8hz3Svj+fDzwdnMfiH9BmDmOUVtBmbbsmsPPhQZ/bUzIvpT9Z+GYPUK9dnUXH7Og&#10;BhXGSBzzCEh7N5nqsjnOGpTj2aPbejDnUNpMCcdxTRgqjE9wk3pHnbrwHPdK+HqeFANv37L6wOSR&#10;hqA0jrfLXuJi3cgdp2mN1JVSh5rihXCSV4nHnnNaeYksA7zlNjmnTSxMwVRfXD72aqW8Jg2mdifn&#10;TTuXNshegN7+T52UMvthmtjjexaT81rc998B0u6RXfQT0Bd+yjl+cNqzQO9P3j5mMs8Y8zkQv/em&#10;8BzX1IO0LwvF/OK4NSE8H5Jq5LhmH6WOSziOa8KkzpR6zMZxTRzq9EWe4xpzBqUtxjw4Rm1Imz9P&#10;5Tn+UZD3a2OnzZcj7UvsMZe8Y6oFdf/03Z10fV5TocIYiWMeBXWu17cnx+8FwvOkuU7rb02flDZT&#10;wnFcE4Y684KO4/YIderCc9werT4w+RAeTMgN9vSXuLLPed/vcsgL2WYHolK2uYxcf6z45S3SHlC+&#10;xcdUj9r59Rz/KlIWpXxMOr0H5zXtwfYLIhtgE2w/dB76gszUgal/tf4rA/QFV6z4Pnmm+bwuy+04&#10;zVmw3e8KGZs8OI8xxvRO6YdLeI5r6kGdc3TownukjeViRo5r9lHquITjuCZM6kypx2wc18ShTl/k&#10;Oa4xR8M0L8JtMYhjHGEuV8o8fQqJc/i7EdnHvC/ev+bF+Y+EOn2U47g9Qd6iPvEbU721KrWtxTy5&#10;ru4IFcZIHPMo2P5Sf6lDn8eOgvxrNuTJ8Y1ZUtpMCcdxTRjqzDk5jtsj1KkLz3F7tPrA5EN8MHHJ&#10;IgasF2PJgPvwB7VcSjm3SJqixW+J+9h8kIU+UJLP1PRnw3R8KR2bb6XMZg3bD1EjpzUT6NemGDit&#10;aQemhbyh+6aQPnngvJ8O4UVOb0/O1xp8X8x92SSKtDGl/pZs0a4x5paQ9uwQ4zmuqQfxsVKKoufn&#10;VJieL3mfuUaOa/ZR6riE47gmTOpMqcdsHNfEoU5f5DmuMUdDQb/BMY4i1wTve4eB49eGvPIOnP9I&#10;mWXbMnDcXiBvUZ/YfEfTCqT9QEGKfzn2HaGgr2Mc80hI+6sPOQ59JjsC6v7y5IvjG7OktJkSjuOa&#10;MNSZF3Qct0eoUxee4/Zo9YEpg/hgwnOeMyjl+o2GBt5z+VIfHAbOn0KOdz5ujrckZQgO4GT/Sj6J&#10;++C0V8E0oIvV5wv2Irw52H6Ils8enN5MrN76IucEaYOwJxq6V7UG+i9hsssWY6XA18TpL952FsTH&#10;IJ7zGGPMXSDtfhzjOa6pA9MYl+s71+EvolDnRejIcc0+Sh2XcBzXhEmdKfWYjeOaONTpizzHNeZo&#10;yO83XhzjKNiebyvx4vg1Ia+sL85/NOjvFHJ5jtsL5B//k2O0COltLmbg2HeD/L5uhWMeDXXGFm/S&#10;Vrqa58b6vfJewXev5rMp7aWE47gmDHXmBR3H7RHq1IXnuD1afWDKIT4IdpznDEq5fqOBgYrUB9IH&#10;2E/OnwppL9gHzqeBXmb5t+O0V8H0sJxyzNIR2oCtEfP54HMkml780QJsf8urib7O/O2XfirniL3Q&#10;UH8qWiuPmOtT2jfXH2tykTCmBYRy75Tzfck1Oteh7J/r7G3kPMYYcyfSzyl9Xy7PcU0dqPByBScs&#10;zkadFyojxzX7KHVcwnFcEyZ1ptRjNo5r4lCnL/Ic15ijSbtT2mLIyDGOVFC+kIHj14K8X8YZOP/R&#10;UOf+4DluL5D/3NHkXBZD2jxnipFj3w0qXAMc8wzIb7shI8dvHdbvQff4yfGNeVPaSwnHcU0Y6vRx&#10;juP2CHXqwnPcHq0+MPtg+8+mCbnRPjjPGaAvHntwurMg74HuyflTIW0AnzVowbTa/qXEaWqBD6YB&#10;uVZOJm32khf3ZoLtdnr4y567CNThk9Oac2G6/8QeNGW757xXwtevUR3+ax25kL5wTMrf3AJhfC1u&#10;vqxsCD8MyL3T7ovGmFuL9IOpPMc1dSDveXnL4c+nqPNCeeS4Zh+ljks4jmvCpM6UeszGcU0c6vRF&#10;nuMaczRpd0pbDBk5xpGQ90teMS+OX4vEVvankWM5/Vkfde4PI8ftAaYvDvKxhDQ3B7cFdX+R6cHx&#10;7wQVrgGOeQZ8ffF1VZ5CWe8hr4a0H6dI1c21bc6ntJcSjuOaMNSZF3Qct0eoUxee4/Zo9YHZB/GX&#10;ubLt9AcUgfXiMRn0OE53pLl+cgYcvzlGKqyPV1O0MAfb51mO7ZLzuwXTJERsgCvbPec1x8N2O71k&#10;MqNXUlfQr0nhOb05HtIXr0q/+eD8V8LXdSnX4WWLmzRSnrlcXI9b5Bw01Zdgehl+Wb1ie6Hp22Vl&#10;M8aYs8AmRZqGvGfmLQ+OWxvyX3hrRo5r9lHquITjuCZM6kypx2wc18ShTl/kOa4xR0P+/f70RQdy&#10;bSjlKDVw/L0kprKfLZ7zn0UpS66RY/YA+V+GeHKMlmF7LjrX6df2mVBhjMQxz4Ltv3RS6h/eR6uQ&#10;f/3GdHPs5lxKWynhOK4JQ515Qcdxe4Q6deE5bo9WH5j9EF+JXrRYqQboD1PyAvXwl8qYBlmhemFP&#10;jpEKad/4kIF98XFLXuiLIuQYB05/JUxtMmUyQo5n4PzmGFLXyjl4s4ULmaTOsN3HDJzeHGM+DykD&#10;LelvHOe/mrSVRRkdb7/SXDZu4/xvTfEi7LuZ65DrZ2ngPMYYc0dIu1fHeI5r6oD+nJnjlHs/6rxM&#10;Hjmu2Uep4xKO45owqTOlHrNxXBOHOn2R57jGHA354zHPMY6Gxn91TGIq+9HIMRS/B9hLKU+ufzlm&#10;D5B+ft66mg9HvYU1L459J6gwRuKYZ0L8C6g5pC/qop0j/xcDYy57L27aprSVEo7jmjDkj0M1juP2&#10;CHXqwnPcHq0+MHUgPhjynOcs0F+ayiD+kBXfmAYYuRfdk+OkQtoDbZUBmsRQYv/dB6e/GqZ2+Vsp&#10;K5M0jvObemCLnA6B8LeABk5v6sHU1z+VemfS7j3nbwG+TwSc8sI1ldSZUpe/MN3ztG3syTE/DcL9&#10;rtWRMeajIP/5TOM5rtkPdSbof3DcIyBtDBIzclyzj1LHJRzHNWFSZ0o9ZuO4Jg51+iLPcY05GvIX&#10;1XiOcQbZr1KWUgPHLyWxlPhbPOc/E8JzEUk4ZusQfm+ieXGM1mGak+PjKHXIu7kWoMIYiWOeCeG/&#10;dFJCYl22kDXHXFYu/x4P3ocxSjsp4TiuCUOdeUHHcXuEOnXhOW6PVh+YehD/xsHAec6C7ZencnFU&#10;GaQifRHBkpRp4FipkD6Ic5y3FLYfnp+cthXQf7VGI+3BcX6zD7avv6bbTS8Q7nsHTm/2wdTv/lTq&#10;WiP3hCYfjOeyLcs6cporSH0pZRM/KZ2Whp3yErlFiC8qb2qhoDHGHA02KdIs5L0E3fLguEfA9rNw&#10;jpHjmn2UOi7hOK4JkzpT6jEbxzVxqNMXeY5rzNGUdhhTZc4+F+LP0zleHL8U8sazD85/psyybnlw&#10;3JYhfa7w7ds8Vy+Q9ldeUtz215hQYYzEMc+G8PucEl2cb+RfxzFP3ocxSjsp4TiuCUOdsYnjuD1C&#10;nbrwHLdHqw9MXQi/yJWBxu5fvSqF6aFv62J4YVp88eB8IXPMIRA35Dd21gfC9f1W9cU59G+EV93H&#10;EZD+KzVCHoAeHMPkQ/gh48npTRmpS6V+3wZOb/Lhqw/Zas9Lck/Y1b8fZT6OrXvWg9OfaS6b3Bu5&#10;XENGWnbJRPOVEupG2nCTCxqNMeYo2L735fAc1+yH8Dg2xWmLoZH+PBkyclyzj1LHJRzHNWFSZ0o9&#10;ZuO4Jg51Xtp7jmvMkTA9p3I7jHEc5yxyjSjlKTVw/FzI63OfnP9sqDP2dhy3ZUibL1xqct4wBuG/&#10;fpHrwfHvAHnXq4pjXgHhL6uX6OEd4kMp9x42B2tWlHZSwnFcE4YPHJtsQZ268By3R6sPTF3o4GUl&#10;pgFPaCD/wjR5LelkkPd3EC//P3/msW+ixnO5ciFt4PbkfHthPXgaOE3L5vLL+eW60ki6B8cwaaRt&#10;KHX6Jv3EpX3B3cztlev5beD0Jo20U6QvGHuh4cEjpnuYlJHL/XbZt7/msnEdy783J9KQ9i3gYIw7&#10;Qrgv+Lj6MMYYAZsUaRbi9/KY015AoM5L5JHjmn2UOi7hOK4JkzpT6jEbxzVxsHua6RDK+gzHcc6C&#10;tPmGVLsXuSPvun9w/rMhPC+RqpsvAkpZlfKHvDhGT6T8yjGVOG0cfyaU9XffcMyrYN87UI3jfbQG&#10;4ffbJTzvw3w2pY2UcBzXhCFvLLXFcdweoU5deI7bo9UHpj7EH6zkxnvpghFMi4dqD3pSyEPTg8uT&#10;C2kPI7sfSjX4/nOtA2/vBaYBfGrnWOW8fRKEFzZe3gfc1dxWub7ffnJ6s03aKPIWjA0coyVSPqXc&#10;moHzHm0uG9ez9BMPTsugLzhjcn4+os9B/IX2wHmMMeYTIH3cH+I5rtkH032c6znXafd4xO+zKUaO&#10;a/ZR6riE47gmTOpMqcdsHNfEwe5ppkMo6zNOu8dr5DpRylTKcfxUyBsvPTn/FVCn7jzHbRXC87Ga&#10;rudopfzKMZV4cew7QFl/9w3HvAqm+fEXl28HmcN98H5agvB7rRJyzJfez0xblDZSwnFcE4Y6z1CO&#10;4/YIderCc9werT4wx0D8gebJea6AvMVDe8jDw4P3XwJpL8kPGYzIMSz2MfD2HmFqA7JAgetQU+08&#10;3tlcT1x3b1LX1dum+RKp/19W/2FSP0hfMCZpJG2zdTofT6hNMDmm/3Gco8z1x2XIaqdIWxR3+74n&#10;oR66npg0xpg9UOeZz3Ncsw/2v3R6cswjQR+35Bo5rtlHqeMSjuOaMKkzpR6zcVwTB7unmQ5Jm1Pa&#10;YRDHOBum+ZSUuaEUI8dPhbw5ndPmc0JQcL4VnuO2CFM74bLHNHGeSmH9F2n2cBy/d3JMynFm4ZhX&#10;QoXjIU3P0UrZlDLv5Xk/5nMp7aOE47gmDHWeoRzH7RHq1IXnuD1afWCOg/gLTM95roKvP19Y62FQ&#10;yADoByouNMI0aJG4vK+lw1764+tX2gbeFiLpMT0wPnhbK+YyvpT61EhbeXCMTyd1gnD7bPqh4E7m&#10;Nsr1vzwPh/QRPZO2iRstGBOIX5NbDr9WJT70dlq0uAlpk5JPzncXiC8q/8V5jDHmk8AmRZqE9Oev&#10;LY5jHglp442YkeOafZQ6LuE4rgmTOlPqMRvHNXGwe5rpkLQ5pR0GcYwrlJQ7wHH8GOQt0Bk5/1WQ&#10;9tdSYkaO2yLE34GxF8foEcrmGzVPjt07VBgjccyroW5fKJ68j5ZI+ZQy7/Xg/ZjPpLSNEo7jmjDU&#10;eYZyHLdHqFMXnuP2aPWBORbi3yAeOM/VMD3YSLlzB78vTAurfuCgQQDSLuaB89WCacA08OcxmOpU&#10;XmiLH7y9JXJ8SH+BIefbcYxPhK9zzHX09uQ85lhS58p5eGv+WjwLpkk4P9cJ15NG7g+HLqqqAd8X&#10;Eklb+LNYEOl93GELjbC9CHrgtDkQbvNvnvP1DlMbDrVfqevm26wxxhwJac9RMZ7jmnLY/0LlN8c8&#10;Guq8MBk5rtlHqeMSjuOaMKkzpR6zcVwTB7unmQ4h7Xl9aeQYV8DFvzqGvHpznP8qUhalfLlGjtsi&#10;KadS9pCiL0y2BvkL5kJuNWeFCu2fY7YA+W09ZuB9tAIVzqHisLl20xelbZRwHNeEoU4f5jhuj1Cn&#10;LjzH7dHqA3M8fP1K1Zamf/kG0yBBeMV72+GDW8QX4YlmHzwwLWJ4LxSQ/7Z+3gekLa4QI25yw8iF&#10;aQIldo032y7vDvGHeGm7D873CeS4kTcBJ2kfHKdV87mVPswp27YWbrHq1y70X8aSf+++JyD9uAbO&#10;26uEY5a6fXA+Y4z5NLBJkeYgbxymGTjm0WALx5qk1HEJx3FNmNSZUo/ZOK6Jg93TTIeQ325HjnEV&#10;uV6U8pVyHH8LOv21MYFp7ofLmOtfjtsa5J2jt93zXy3ANB/Fx1bqB8fvGSqMkThmC1B3Ie1bs9cD&#10;8u9bKRzvx3wepV2UcBzXhKHONe04bo9Qpy7+4bg9Wn1gjoe0l5rNDhBagPjij7emB9lYtwXPaVoz&#10;1/1LqWuNpBs4xl3NdRN6WJBtA+cz58L0sBo7T033HTXN9fFLqYctT3S48GY+zs1FzbIN4Xvz28B5&#10;S0ksrNuilKHaGADpkxjV9nklhAf5Nr4yxphZpL9M5TmuKYP0+/WWF8c8A+q8OB45rtlHqeMSjuOa&#10;MKkzpR6zcVwTB7unmQ4hbf5haeQYV8H+ccvSyPG3IG/c4Tj/1ZQyZuOYrUHeORIvjtEz7P8iyNtv&#10;jt0zVBgjccxWoM6foV2SvnVz/vpKqH+s4oVGj9ecR2kXJRzHNWGo8wzlOG6PYHXx1+oDcw7EH7Ds&#10;hrkB+d/QeXKMlijHU3XRwFGQt4BM2rrHTds0poef2I2li/P6KTB9Ay42SSfbHee9C0zXcKwO3uQa&#10;/okOF4zlgP7rX5rd1zL0yTTpR6r3k1JexI9Ltu8+rishPkE3cB5jjPlUiI9dU/ziuKbM/6/LH0r9&#10;5hg45hmgj2dy/eS4Zh+ljkv84LgmDBVeigqOa+JQ557mOa4xR1LaYIznGFeS8ihlLOU4PkP8XcrS&#10;i/O3QClniepzRjUh/V3B263Ggai7sKbrObol1BkjNdv2kfaXkXLIfH2Tx4v8azzFrfoBk09pEyUc&#10;xzVhqPMM5Thuj2B18dfqA3MexF/kNjtAuIrUR6TOtshF32xdQh9w+ZbL/Ia8BWTiiZs8+CD9T/tJ&#10;mubP5SdC2oOd9B+O8/ZI2iGmviX1mpX+tou+qBbE783venlw3lTQ+40np6sJab/UKe2iy3ON+KS1&#10;vfw0xpgF1JkUGTmuKYP0sZnmxfHOgvj9N4XnuGYfpY5LeI5rwlDnpeh/HNfEoc49zXNcY46ktMEY&#10;zzGuhPI5es3I8RnyxhwD528B9o333hzHbQXWX45PcYt3BEuoc57Fk2P3CnUW1DmO2xKkfzk71ZP3&#10;0QJUGu8qHO/LfA6lPZRwHNeEoc4zlOO4PYLVxV+rD8y5EB80/eI8nwrTA2nKAEwGL/KgwoN0+XeT&#10;DyPKMSzLPHD6FmFqyzmdq6QdOE4PMLWvp3JMTCZQ/uH8pi2Y+gzuLzTSZh3n7wHS2+yb1IdHZ4uI&#10;MC3mlHLLuSr+thLSFlnJ/SirfiT9nI9jDZz2CEhbKJl9XFeT+lOOY+nJeYwx5tMhb9y+ZeS4Jh/i&#10;97GYgWOeBXkvcbd4jmv2Ueq4hOe4JgyVXqRxXBOHOvc0z3GNOQrK+ovmvgwl141SzlIPjk/7kjlW&#10;zqN5cd5WoE5f5ThuK5A37yheHOMOUO+6kDbf1fzcFtSpE8dxW4JpTjq1n0rVXL8vUKcvYy/cpL23&#10;DtN7IjmHYuDtV1DaQwnHcU0Y6lzLjuP2CFYXf60+MOdDfKL4yXk+kdSDUjdsWKTXXtDL4O1vmhZI&#10;eZTjYNJpNbnojWGa/PilHMOWFzpZoIK8xXGyQKP5YzITOVdzO+TzqJE2MHCMFkk55/LyMWyR63Hg&#10;OC3DdO7kOLV+p7jfRNqfjEpe3C1lwXqBotyTHKc9kpRZOQ4m984u+i/EF+CPnMcYY0y1SZGR45p8&#10;Uo9K3ab6zfHOhPTxc4jnuGYfpY5LeI5rwlC2EGSF45o47OtH3zzHNeYoKOsvHMe5Gur+6tiT4y/2&#10;MyjptwycvxW4eV+F/LbgOcYdYFpAxMdaauD4PUKdZwbHcVuD+BxlCcf7uZqUSSlnDcnz7KYM9Pv2&#10;5e8AlLZQwnFcE4Y645KB4/YIderCcdwerT4w10B8UVTxL6fcAdJe4D+VfHIj1Oq2mfrEeiFBiBzL&#10;5TfyFPj6M448EAmRBQ1DS8eIabHHT6SfJ7nBOI5j+jCfbzmHfF410raljRcvTjrCfAzSZnOuPTnm&#10;fzhWqxBeLLb05Lw5JL8Sk0XvJ5gmDvh8/MYFbQf6omqNpFH74jmG1P2Lt51J6g/rek06BmOM+XRI&#10;H++EjBzX5EHei1CN45hnQp2XQJ7jmn2UOi7hOa4JQ72XaI5jmzDUuad5jmvMUZA2z80cx2mBXDtK&#10;WUs9OP68j5eSVvMv520J0n4FPsZz3BagbMHMg+PcBercl8SlXxKpBXX6CcdxW4Q61/mSzHuePn8c&#10;g7Q58xI/eF+mHujzD5e/E1LKVMJxXBOG9PFViOe4PUKd+7bjuD1afWCug/jNduA8nwBpDx7BQTT0&#10;AZt0BJe+UIZ+o9ZIWd+duAwWuxlASR1jejjIvQnJogSZSHlwzKNhmvCVNpNTZkk7cCzTp7kN5J5/&#10;aTOXDLRlv/P+c8osnmjw4XML0haLsV39PNIWWQ2cb5Ff+jFOP2JnufZAfMHVmxz7t3JiujbeeS9p&#10;7yLhGGTbZXVsjDGtQ51JkZHjmjzIH7st/eJ4Z0Odl0Ce45p9lDou4TmuCYMtHLsM6tzTPMc15ijS&#10;3pQ2GNPk3A30Xy8p9VTiD0q6LZ7zt0TKp5Q51+XjP42USylrSPBdTu+Q125jmrz2c6BO23cct1VI&#10;m0vOsZqfvZqUB/X6fuZ4f6YO6Nei53RnU8pUwnFcE6bUYQnPcXuEOs+TjuP2aPWBuRbig4qB89wZ&#10;4i+GxQsJAyepu428lwy+pcyIH5u0h7/lwzQR+e7AHMdsHaZzUNIBy3l6YlqA4TjuHph+Ge0fTIOm&#10;0rINHNfcg5zb+RzzeY+RtiRtStrWg+PuIfHmuD/n/fC+Y+R4pGzRfrMFmI5XjjXWX27xHDMHpr46&#10;pQ2s7iXQF4Q/Od0VkLYoW0i9S/1L+vfxyGdXLhqL3T9l2+p8GGOM+YKyMQQbOa5JB31xeSq51z04&#10;5tmgTzzn8hzX7KPUcQnPcU0YbOHYZVDnnuY5rjFHgT5XEMQxWiLXD5d3hwfF/q2k0cjYqOl5LtSp&#10;p5HjXg3THA2XM+YHx7mTuU5C81Y5nhy/N6jT9h3HbRWmuexa5/+tuUWj2Pc8G2LzugeBPma+vD9W&#10;ylTCcVwTptRhCc9xewT92sjlOG6PVh+Ya2EaVMYeiBznu6PEusgaRGBaBKIN2jynPRr0X0HjY1Mf&#10;eDEtqHvw572Yy/9UjjnHC1NnLvXoMS8qC/hnTid+zXk5Zg5pmwMfm7knTO1nb5uR/NL23u1QYnI7&#10;XRoWaWu0Wck/8LG1ClMdyHHzceTa7EtTIW0Rs2x/zOn/D/r9a+DYV0L8PqSR40q+79aG7bpduqx8&#10;xhjTC+wfV4iR45o02P8y6fLJXYE6L4E8xzX7KHVc4slxTRj0LyuWcBzbhKHOPc1zXGOOgoI2yzFa&#10;gv3jmqXnIq5Ttm/xXK7WZB7Plhek5Y58AABIBklEQVTHvRrK7n8PjnM32P/u4+1fjt0b1HlmcBy3&#10;ZVJe5Rj2+sn7uRoK7meJXtg5n2/WlHoWjtOdTSlTCcdxTZhShyU8x+0R6vRljuP2aPWBuR7iD1uy&#10;7fYvRZF2oQ6cL0bqbq5DjiWDkQFfizYOG5jMZeD9M8f57kbqGNOCr9gigFZIu3niA64/o8P+X786&#10;W3dtFlP/m9L/5/C8n1xI+4Uu6cskndxPlp/LeXAcswVzmfk4tvzCgffGGNl3QnkHzmeMMWYNde61&#10;I8c1abBvcfzI8a6COi+BPMc1+yh1XGLkuCYMda4H4Ti2CUOde5rnuMYcBfHnWtb8whG5hpRyl3rM&#10;MXOu7cvmKlKh0kISjns15Lfn3xzjjlDpfM8Gjt8T1OkfHMdtHeocNxt4P1fCMb+u9iZ9S/N9ey+w&#10;3Sdd/t5IKVOJJr5c1xOlDkt4jtsj5I05tziO26PVB6YN2F7c9CbbLu/Qj4K0b2R4zpdK6m6uQ465&#10;dFj9It4JNfftgaNJfctxY73gogXyYmfgMpvPhq8/3RfrS84m5ZFy/cNlbhmmPiDWN8oDo/QTA5SB&#10;GL7+jCfHkTrZ/aCJsp/gljIfdj/ZS8qGtDbsOe/Z5rrkci0NnMcYY4wO63tliZHjmjiU/SrDm9yz&#10;HxzzKqjzMsRzXLOPUsclRo7bM0xjXsef14Q614MYOHbPML2kOvR5CHXuaZ7jGnMUpf3FjByjNYh/&#10;ET7HE9svuDVPLk+LMM1ZcdlL7J7fqgVlx/QxL/dR7z3HyLF7gjpjJMdxe4A6YxR26LgqF/Y938bI&#10;XHAzfV7PsPGXRzjdFbhMhTzHNWFKHZbwHLdHqHO/dhy3R6sPTDsQf5kr25oaJNSAtIHGk/Plwvav&#10;x0i9HrbgAvHjkw7qowdDmB46ZYHGr/l8cB0dTQakMpA6rB2Ye5G2MrcZaTvcns7wbrOOy9Y6TJOL&#10;T+WYlscm/cGD84ZIXeD7gM9zmhKRsrIRHfTnUjdK2d+kD3ac52yI1/vHLbg2xpg9UGcCe+S4Jgzx&#10;Z/yYgWNeCXXa0S+O2wNMz6wyhpJxalPjPaWOS4wct1f4/pJk5O21IDymzuE5do+w/rXgw+ZXUKcv&#10;8hy3B5juK9L2Bt5m2qW0v5iRY7Robotc9lI582sPLkurlLKXcBz3KthYiBDx4Dh3hbrXxIPj9wJ1&#10;6sFx3B6g7qLaN4nX1HthxOdt95D7QVPPWz2CvjDmX053BaVcJTzHNWFKHZbwHLdHynGVcBy3B1Ju&#10;LJ4nVwlMW7C9uOntVjfNhOOtesxYTy4dOuiScs/74GNacpzv08k5wbTgTh5G+ZztJQMmiSkdo7S/&#10;Km3LfC5pQ/i62f6a2xi3uz2kD5S4El/2022bxfSiTesT5bMndk6KSN3M9fWOWaWuFjFDfnO+Vs31&#10;pJ0HOc4Hpz8b4pMPT85jjDEmbO7juT/N1cQkYy+wXkSR68kxr4Y6z2Yjx20d1mOnZhawz2XjOi7x&#10;4tg9gv5LKA9OVwPqvBQVnmP3COtfax45TS0SW6nHXJ7jtg7r9j1wGtMe5P2S1tuT47QI6/vjGZ5c&#10;jpYp5S/hOO5VkD/n2c1cWQ1Y99N7NDPezIU6YyTHcXshZVeOZy95rqwyz12DlGUuE5ezlqaOtzeY&#10;3q9ynYqR054N9fpJz7FNmFKHJTzH7ZFyXCV+cNzWYX1/cqtEpj2I/0LVLW6aSPv2tWyvdqz4PmiV&#10;2IctGhOIv/z+xXmMTtoBpk5NyHl8kzoeyXK7TF5KnkPPtTFM2tzc9gZqk7+ovcq/l9slveR7cMxe&#10;ybHMx8p9oJBjrtnPLx9cPW8vMcd8KWVn3fQzWH9LVM5PtfNQCvH75pPzGGOMiVP60yIc12zDvon0&#10;Jp/5sT2eyzFy3NZhPUfTzEtQrCf+inHsHkH/cqLjdDXg+/zSHp5j9wjr/uFfTlML0p7NYjzHbR3W&#10;z3A2p9gBlPXTnuO0SsqqlP9IDy5Dy7BvPPjmOe4VUNaWu3upuhfW98NSVd+LnQl1+gXHcXuCOnXA&#10;mnkGEZjm+6Wdcjlrkf7zwfs1cViPGd+enPZsKLuXaDzHNmFKHZbwHLdHynGV8By3dVi/e/u5SmTa&#10;hPXEJGtyIjkV0gcVVV/C4+uikH1Xjc0QvwF2O/g3xphUmF7eaP39Lxz08Cd967zPav0s0hc7Pzhv&#10;i/B9AuPJ268g5VDqdKmpCRJjjOmJ0qcW4bhGh/g9LeTwZ9VSqPMibOS4rYNyPjnNVRCfd0jGsXsE&#10;/SWd43Q1bOyrxMixewRlMRenqYX3U8hz3NZh3QePnMa0B+tf40vhOU6r8DX/wsdwhJH33zops3Ic&#10;uTzHvQKU8VCCB8e5O8Tf6+UYOH4PsL1oJcfAcXuDOtc/e/J+roS0+fI9mn02btlcb1yXwnPas6He&#10;86vn2CZMqcMSnuP2SDmuEp7jtg7rZ/Zxlci0Sxqd0hCXfqPSC/EzSZnnsvPxsIHz7oGvn+c8ZbCR&#10;cIwf940bY8xngT5RIIMTx2lrw9evDVTra6XcyvGw5u/N+P5Q/+TtV8BNxzzGGNMKpV8twnHNGspe&#10;qi05jtkK1Hn5MXLc1kmZ+Tg4zVWQNj5N9eD4vYFyrnDQNYX4+DXVyLF7g2mej4/rsC99KPsq4Tlu&#10;65RjGDmNaY+0NeXcxQwcp2WFx1jC8b5bB/2+lOsXx70CthcibDnsPtC6grra8uLYPUCddu85bm+Q&#10;/hcscv3kfV0JdRdLauR6Gni/Rid1pdThm+P0Z5MyKOUq4Tm22YZ6fyK0iTHJXspxlfAct2XQn9lt&#10;4VhvEJ907upF6twwYwuqRPXBz2K/jrfVhvgD88h5jDHmLjD19b+Uvu+nbOP0R8H0oPTkz/eYY/Jx&#10;sWYH0FL/+Jq0GHj7FRLqtKuxjjHGtEjpW0s9OLaZIP1ZN2TguC1BnZdAI8dtXcvHgHoT78Jx/N4o&#10;xyQenK4GxOfrUv3LsXsDfTw/crpalH2V8By3Zfj6MuxSs8+d5gvK+grHcVqGc351bOT99gDxdwQp&#10;Ro57Nuj9fEy1L3L2BmXX/RbH8VuHOs8MnuP2CPr9u4aB93UlKY9SxtqqvzO+I4QXK/6P058N9Z5f&#10;rT1kQL16Hzl2j5TjKuE5bsugtwG/Smjah/hAs6kXqpgGCU75/DGXlcvPRs67l5QH0wPsP7yttvk4&#10;Yw/Ll9+gjTHmCNBfmp7S/54F8fuyaPLhZS67nI+Bt11ByqHU3VJTYxxjjOmV0r+WchzbZD3rhniO&#10;2xrsP0YxctyWQZ9cGzndVTbKV2rg+D3B1y8Of8PpakGdl6J/cOzeQP/S0MjpalH2VWLkuC2D/tzk&#10;OZ1pj7Q15dzFOI7TOmmPynHU5HifPUCderl8gTH0fj7mwXE+BeouFho5fuukzMpx5PIct1co+5PF&#10;KQbe15WkPEoZa5Pn0Qfv20wQOQec/gqo9/w6cmyzDVbvf6Her695jt0yKa92DKuEpg+Iv6T+zXmu&#10;smh8UuY/L3sx3bBii6nE652nJol5RFwN4gNjz3nOhqljdPy5McbsMfe1/EJR+vXbLZZFvK8XA+e7&#10;Gk66F6aQ+lHqjNtOM+U1xpheod6kiHAc/9Ph+5+ALvXkuC1Syl2E47YM+uTak9NdBfHxVA7P8XuC&#10;jZfanK4WpD0PpOr2eQnTMyAfj/CcthZlXyVGjtsy6PPCntOZ9mA9R5Kiu+dgKTP2j4e2vHh/vUC9&#10;BSOXtQmUPUv84jifBuFf/cnlOH7LUGeM5Dluz6Dfx/eSPrepMSTqPptskeP+wfv+dJjuw6F+p4k1&#10;BKjXRkaObbbBFo79hXp10dVYB/q9eVglNP1AfHDx5DxXwHSDUifsEjQ10MmFjW+4LsiN+7IHvTd8&#10;tSUpz8DbjTGmBNaDD5kgvbzPO4Ic13x83M+zru9rR0H8IbG5yQ9jjOkV6k2KCJugXZD6UOoo15Pj&#10;tkopexGO2zLo4z3P6a4iZVHKV6qric8lbL/UHjltLRJb2V+pfzh+L7DdBj2nrQH17mlNvDxLBX1B&#10;Trft5pMo5y2KY/QC2/3BXgPvqxeo12c5jn0WlJ3Xj39mkDpQ6qXUyPFbhvDilVRPjtszpM8j52pu&#10;/hTxOd9aRtivj/31/+vip1JHS00866HsnqIZObbZhnrjka6eoTSoVxcjx24Vtr/s5VaJTV/QyeIx&#10;gWlwrE1sbPEcoyeIr+gWzUzqYBrAvcsr50lu2Ldc4GGMOR7W9yd5GL51n4K0XxiR7Q/O+8kQn0Bo&#10;btLDGGN6hnqTIsJz/E+EfV+WWnpy7JYp5S/VxX0e24uRmnkZinoT7+LF8XuB9bPI28hpa0Hdl3+e&#10;4/cC2/Ngh8x/oeI9jWO3CttfUnWc1rRHOW9RHKMXOOZXx168n56gXp/lOfZZsN3Phzw4zqeROlDq&#10;ZQ/H+2iVUvYSI8ftHaY2UbuPFM3NoyI+91vLn/eavP9Pg7T69pzvClIOpWwlul/AdCbUq/f/OHZv&#10;UG9s9i/HbhW2+4j/rRKb/iA+OfXkPFeRRoe0hwu5wXe9wACdrOhekjrH9wnWPwOt3s+FMeZcWA88&#10;mntgPQrSBppy37Z+9T+1rbCPaTvGGHMWbL9wLjFy/E+DqT5rTPg3s/goBaZnez6GUgPHbxG2J1cd&#10;p70K4vMQuR68j9ZJmZXjePOcvhZlX3uMHL8HCP+aiuP0NUhcZV+lunjuwPZC5QenNW1BYXvlOD3B&#10;9r2z1MD76Am2f+Eh18ixz4Cy5wh7mT/Ddv9dYuT4rVLKXmLkuHeAwvtCgubmU6U8c7m4rEd44aCx&#10;Z+uQXs+HfKkjFyo+v3Jssw0Vx2ccuzcIP8PmenD8FmHj19Jl2yqx6Q/Sftb0Kek47xXm8sYGyc0t&#10;qsqB+CS63LgfnK8VWHcaUl65kTw4rTHGLEk/MfcZyz6kiQeRsyC+GEqMnO/TJNRTc5McxhhzB6g4&#10;QYSOvlFXG6YxDz83lRo4futQ9yXHk+O3BuFfTWlmvIJ6bfJt4H20DuH5psMWaCr72quJObxUUl5s&#10;XyOHHQ/q3tMOax+1IDDfyGlNe1B47+Q4PUG8b8jx4vg9Uo6rCMc9A8rGGT85zqdCfB4sl+N9tAbh&#10;Bf05Xhz7LlC/Xbw1N68q5UH8XXZN0mc5LsddYWpLqffcB+e/wnyOuGxFOLbZhooL9nDQc95ZUPd5&#10;cuD4rcH288if+d1VBtMnpC0ek+3NXMAIX4xdP1DMdc3HtNT0ZBTC3x564oMGW8aYPFi/qOl6IXCp&#10;ua/k/pM9Od+nQHxSpLnJDWOMuQuEn8NKfFR/jenZu1Yddnu/Q/iZMZfUQzNzFRoExnac9kqoOPE+&#10;G3kfLUO8XTrOUwMCi3l2GHg/LcP6OfAbTl8L6vXH4jfHbw22r/EXpzXtQWF75Ti9Qfz5P5Xn2D1S&#10;jqvUPxz7SNh+0Rhzajlbh/RFHSleHL81KG83Kxz7ThB41tipuedNpP2wSG0yfnJcljtB5hiD819l&#10;Pjer8hV6cHyjQ916dxy/J6jb/44cvyUIryUaJc0qk+lX5IS/yfZmJmSxvQL6xWl7gfjPGvYwEeWU&#10;crMXpmNtpj0ZY66l9B3Svz843adA2gB84Hx3J8es1AO3m6YmNYwx5k6Qdn/K8RGLxPG1YEx7fi0h&#10;z+YP3k8vkDkxncDzPlqB8NjlX05/JaV8NTjeT4uQ9mdZHpyvBqkjZV97vXg/rUJ8HmzkPLWg/otH&#10;x/toBcIvNUZOb9qDwl934Dg9wjSPvDq2DNK/32IOGvXG4qeOwVFe7gfH+mQo7AcCPO+jJQiPo3Pd&#10;og/YgvpjmjfpPwfe39VQ/3kyhfRjt1rMirJfQh85zlWUsu3hOL7RIb6WJIfj+D1B/vUT43gfrUD4&#10;efLPuHKVyfQNfS4e25rc85y2dVKvG8ey5Dhfa5D/ACOdjb3kN+bDYT3I+slpPgnS7snCcd67Qvyl&#10;ktxD7X5ijDEHwv4Xd5on7+cuUH/BmOh+jIT6LzaaHAMg/rJr5DxXQb0/BcSkz2hmDkmD7Xmlbzhf&#10;LTjuxdeT99UaxMf3hx4H0p63ckg7aq69IzzJL7q/r3wCrOdMknCcHiF+P43xHLNXKGwHGx4c/wiI&#10;/6LnJo716XDMr5Q2N4Z+Q90xkuP4d4L0eeRSnvd5NUxfvngpZT2a7FPa5oPL1At8zVPwsaVoYtyI&#10;+s+vA+/D6JS628Nz/J4gYR4hk/TjPT5Pekm3ymj6Jw1ybph80pttuNj+29YDp20Z4pPnTdyQYxAf&#10;rElH+hPTwGR5zLdarW+MSQf9W/YPTvdpkPYSS7Y3O8lTC+KD04+oB2OMuZrS/9YizwXNPGPuhWkS&#10;U+5dsft4DonleF89gv78vpfUTxPPlJjOf+z5XvzivFeBPh6vpdm2i/QXJr85by2Ij3P3GNHgc5WU&#10;CWnXiPCcvxZlXzW80MhzCabrWtoAl5F5zmvao5y3JBynV4jPN2+Re9CdxpipfWeKJ8evDWlflN9y&#10;2L23Z1IvSl3tIddWk9cI0u5hqX5w/LtB2rvdPeR8NNVWpDyo2y/mkn0PaKxetmAag3uU98ti4LhX&#10;QP3n1y7ev18N9RcwP3kfvcDU//Dx1CD9eEvPkyn3lUHSrwKYe0DaAEO2N3MzDJR54LQtQvwmJzfy&#10;Zup7S+JxfOvw5LgwDa4cxzPGfAasX5bY5NBM+kalL2UvdHCPKKW0D7a6txhjjKkPafekPaQ/9+j0&#10;niblxvRcoz2X7iX3wi7rhclxKMdX04iLFpDJfhEftyx5jnEVKYtSvtouOzdLmNrgD+QtQvjFcWrJ&#10;LEcJ6VulXV4+XpYyzGWRMnE5tziOU4PEVfZV0yV1jq97kVxvXKYtl1+XJkzOkXLeknCsXqH8V8ee&#10;HKtnqH+/dryPmrBvQcfI8cyfOpUxDNfVXoeNc/ZA3nghpsljrA3b70lrkXPS3LhByoTjx9Qx0t/J&#10;9fng8l0JX2PDPf3x0oP3cQXUvx/a+6gEKB+PbXnxPnqBHePzRE/08zzpJO8qmLmPuWHEGoUMQJqZ&#10;vA6U+QenbQ3ig5qB87QI8UnygfMYYz4b9JeHntN9Muk7lTpiTd2Ta0H8viITFqcPoI0x5hMh/0/S&#10;l5K+XfbVfP+O6Ru7cp+uNQnL5DnR8X57huMn196kHcl58ZgWiDguSylM511iyrmX+KOy/xTNvHTB&#10;sS+YNFJnUnfSHhyXpyZMi5VkP3vOlee4NaD+n1iJeWEaX0tdSBs+tJ+d9zFg6tNl31yeFA+OWwPq&#10;v2za8q7zH6hc5xJrjimxpY5HZf8pqpXJHAPx5+JNHKtnKOtHHhynZ6jfd0mdHjKXhP0LnEaOaf7U&#10;6/8pdVXDk/d1JdT/VRt5NjikrbdGjhPHj+3lOaup+pTy4Lw5ixjpW+XeLf3gqeMsTPXgsO/ZZ8uL&#10;93cVHNPGH7wf8x2Omfs69RqpBef1N8v+RK7tavU1xxMSW46n9Lr6cz9Y7cDcz/9r797O3eTVLgwf&#10;jLXO/xJcQkpwCbMESkgJLiElUEJKcAkpwSWkg/XnjSCTOSR2NmCwn4P7+vJhSQix8YYxhca/mMYB&#10;u9hBuoSePseyXX2QaWn8C9/V6+xRjG+h712/vA4AqByKOnu5d6fye5u7er0jm7DN8aPPrj6DAMAr&#10;03036x4V1/p4P4jPC0+/5iuFPD702A8qU8R2X3z9r0Dj7+9bieP5OtFa+/rs4/MM2j68NCSOfR//&#10;ED9QX3rE+ejlQ7Tl7d/r7OO2BD1+U31JcZz7GIZa+Zi34jUvv+T58tvHbCl6zntaSd+4l6zSZx8b&#10;7Isev0Z/eJtHpXRjy7dvSO1tHJ3G7yPcI65Di943Ufm3vrmu3i4SrXPjPtS+rmfROjfkv/t6XpW2&#10;CY/9/c6qha8fj1IKHcbnJu/vs8X+aL/TxDUy3tPu+o0j6jX1Q7QXYptvts6l1d6XZ9Djn436/PB1&#10;4ZPSdWXJ79it2td1BFr/fJtqN98ns0HCa9L4D7txobjrDW4tKv/4FifPycs+U/Sn0E938np7pPEv&#10;rmevAwAqvMd4GSSa9oW/9npHo/QlJD7I+rZ17e6zBwC8Mm03S9QU8R4Rnx/i+0elB35w7aPPv9KN&#10;9mM9sc5boS9r+KGd/fi+FE37/vs2fHyeRevcmHs1i5+T0aa2u64c1dXHbQmaHz55ZTcfH+yLHg+I&#10;vNQf8mr8t4Kuk9c/Oo3//n6v+L1pkc/TWu5zRfzus/j77yvQMsG8Pk+/h6b1wglv9Vuipv2+uoQY&#10;17g27ep8Vfq8dyv0F/erfJyfQcu9z5S8zTViLq33GSR8+Pr2TOu+Dx/NtR2XbKDwulS4sW9296FL&#10;6cT1D5jx/6MXIKUPVbHNtb+2JI1/cLt4nb3S8Iewm5cHgFC4dvz2Mkg0/eZS7XUL7Vz05B+CSpq+&#10;xY9Uvk1d8fqufowAgFem9Nes/r1qz6Kv8T2rpNbnX+TGj43++k15e1uJvp18/F+Fpr3Hv5Obj9Ez&#10;iB88p7j5uC1B47+zYYXfxJQCrEd6T1vbTx8j7IeWu0781It8h9b04OdLHtvNvvRtXVIcc2df7xRR&#10;T8t/lq59PZh1Htwr3icvetJ1Q+se57FtZ1/nK9O6IRsX15DR+69bUvq+s/S16V095ZrQpfW/v8Y1&#10;YlfH8B5o/d8Fo+3vvt490vpjcTR1OzbZYOG1xc4vHBBdu7ugqv8Ejm0pvsk1dX415VbbHo2/wd28&#10;zl5N2JbK6wCA0g1Ev15cvRw+qf99zdVet6l/burf/LVn07QbyvF68f0bALCs5j3jR/O+4ddjLCPG&#10;9qIXfm9T+uzyXfxY7552Q1vpM9eHxn/jQVL7GN5L6XyI30+uhfUgd/YxvFe0pXS95T3tq4uPFZ5L&#10;KdwY14ml3zfj2I/rfrT9zdd7JJp2DT17vSOLfdbsQ9/OtcS6fip9hovrZ/GzavPa2p/zYn+ffd3v&#10;TOsGq1x7HKx63Yj2tc61r88vpc8FcQyfvT+vRumz/5bXkBDHTjvGJ+/T1pp+xPXE+4lpah/TrSh9&#10;f439Vxf6tZa3ukaU6HPcf2i760e8B8T64poV6y5+/niGpj9bjsVR/Av8ZYOG16dpF+bK6z2T0hfu&#10;uMh7P+PkjpP874W/0d2+yttaitIFd+zicvZ6e6Xy+LZuXh4AQlznCteMq5fDVxoP67bi2nxq6sT7&#10;TrznxfJ4/1n1B5+5oj8a/3Eotmc3XxYA4FUova9clH7YvU64HuNx8Z5W+b44MqUf9rrH0dB3RGyw&#10;/5U+/33X19n1xn6HQG72HxQqfbblfHjMbx/XKcR72ly7+l74LpR+q47jNDzzGh3Xpnbd0Zd4z9j9&#10;d26la6xvS9fV6xydtg0KDWmPF1++hbiet8dq18nH61Xp64QHz9IeA919cfa+9omyTZ29fkbqXhfb&#10;bax8O45I6bvBs68lpfENsz9v30vpPKq1/XvukcVYnXwsl6bP76/da8Te9lP3GI7jKPr6LzhzRCqP&#10;+62w7c8U/WnHPfwdd63wubVpd89jsTenduyywcR70LQb1pXXeybN/1BUeRtL0vj0sE/76+O5VA5+&#10;dB36TRN4Vfr8i4Huh6DuB/H4dyyrla77a3wIK72fXL0ccs1+8bHr092v8eVm8X35CE37y9nd9RsA&#10;XoHSDyJ+zcU6bkrfA0++H45O498JkVv9c43m/QaCstnhJfEoxKXUPrZjxHvaXDcfQ6xP6Rrh+2JP&#10;rt7nPdLwbyJnL390I9v77ma/Vx9VbGth+/fi5P11UaZQ7yhe5h6X0ne3a2Ebn63yvq5J6d5IpX2O&#10;xZ7EdWeTPzTQsb+//vDtOQod+zNG7dvzCKV7pb4O9PvVHb9sQPE+VL7Z72qv92waD2yFyustSeM/&#10;qscb8eo/Ii9Fw2/mT9sWfU6/e1N644v/f0pfgL1Q+oIeP6b/KpyvU8S5dPJ276XyB7Grl0OZ5u/H&#10;2H+7ug4qvSeO/fC1u34DwKsQP5KuLb6LxHfQTX5ofRaVP9OhX+1juIbCejHfxcd1jMZ/88E0Jx/b&#10;MeI9ba6LjyHWpwNcI7zPe6R0w7/0W0LtZV+B0u958bnStxfJS3/WbhW2e0/O3l8XZQr1juKnb8/R&#10;KX8C07NdvY9b0eP3TF5RvMdetOFv8oU+HMnVt+coou+F7TmKm2/PI3TssXiGqjt+2YDivcQBUThI&#10;XO31nm2g3/FG+OHll6bxDx+H+esFjf+VyMXrbEnlvxj42Szf7AMP8Ez6/OJzK5yj94hr5SLXKZVv&#10;Mv72cijTtJm6WpXXf7boU6GfrvZ6AIDliNlZlhbvy/F9I8b15OP9qnTsm0Bbi2Nkk++iGv4jL4y7&#10;+phOIWYcW0Ll4zqFeE+b48tfh2M72v81ovY+75Xyzx/xm/sm77HPovQ7UFzrfij95h1uNg7v5m1+&#10;R9S0SRGeIa5pJ++vizKFukex+n3DZ1EK4n4ohcjiOurbvpVF7jc8Sp8zkcV3qT2/X68ljoHY/s3f&#10;T3Xs768X356j0L4CpHPVvj2PUPl+JcquPn7ZgOL9aNpMIbv70qb0JevW6WP8e/W/TNH4RefqdfZM&#10;419WTl7nGaIfMbaF/sUHkUo7Oz6BR8Ux3RzbpeN+KbWvdy71XBO9HPr1jWFHvEev/v42l6bd1Km9&#10;HgBgefr8zDAk3m/6RP1zQbdMrc+2nvlj9NJiW2LbYgx29367JaWbDfH9qt3PJfH9sXtcdMVng/OA&#10;aN/rhGjzWjD2O8Uz1Nrwu2esS2mMfGxKhvZNqJTvE+d1uvqOjZvycXq26Ffl4zmH0m9OddPWmMuI&#10;OPbPA6pCna5rj72dI9Gf+o+zj+ccmvaeNna8nwdUhfKhVr6eeI/w7Xy2GOfY/s2uRcgp/U5ZOmZK&#10;otyl4NzR9x7Zd+3t810HOzaUxjK29XB9X5Pya1crxqpPrfyYeEQcf5cesb/OjdLxG9cpb6+k1k7u&#10;P2xF6fNdjFvVjFVJjIuP1RK6nx3aZbGvTt7PPkp9n3NtqpVvX+geQ6F0HHVd7xR9fdnQWB/lYzpn&#10;n80VbVfeh73QZ2A3+nlT/tnq6GKbau3gPmmsX9Ov/63YL5cecQyfG7EP/fVWrbzdOSrfliPRvN8N&#10;WnsY91XCptFuYV3uMiDqnwf0jUmM6dX8Un7OPtvvPy4+biFbgPekaTOexMF98rrPpHQxjBM0rP6G&#10;GNs/YZwOc7OhGb+h7am9zrMpXWi9n604RuPifJh9ADilDx61+s/Nm9KH7w91rsn6/NEhzoEo4/X6&#10;1N6HOZr1eZvh7GXRT/37LK55q7+/zRXHTaGvrvJ6AIDXpK8/oMRnlPh80Ir3jHg/a/W9560p1hnr&#10;jr5En6KPfGd4AbEflf+IN0f8lnDpUXXL+roxT2Hs13Dy9b67GJPCOK1hd99ZtlQYjzkq5defrni9&#10;Lct7FwAAwAP09T7KT+0z2NHnqs/fNWIb3vozOPAqmvP5XkO/a4WqU3bw+2S2AO8rDhaNv0FGkGHw&#10;oHplGg4thR9eZ8+ULia+DV2729dKN3m8nyVxrNbaQcoeGKP0hv1D/TdS2+N58jnZtNnXnrv72qX0&#10;wcPbCxcvi35K1yofw9rLPZvSF+v4Qu19dZXXBQCgj/rDP/H+GJ81purWnfy5CQAAAAAAvC99/sFF&#10;G8Ko9fkHcP7b9xradYX2N464Hxp94h4ngNVlC/De4s1H08JjH1731TVv0D4WPi6HevPWcKjk6uX3&#10;QOlDkvd1ijiu44MWN5DwdErX2kopgBPXDj9eW/FaHLd3X1s0bWaocPa6UzT987bC1cuiX4y/jd/F&#10;yzybpn9GOHtdAAAAAAAAAACOTMvN6Hv3PR8AWEO2AIg3K01LUFde91U1YzIU7jjceER/C9vQtctw&#10;oNIHKu9r19h+asvUSmNw8nUAa4hjrTnmIizmx2Sf797OPZr1etvu5vWmiD4W2mrx5WciG8fKX382&#10;TXukdbxOOBcAAAAAAAAAAAA4iGwB0NK0WWpqr/eKNB70uHqdvYs+F7ajdfPye6H+2Y3+9lsp5Dc3&#10;oBMz6PxQmlWOoAsWp6+hm/hvnH9x3Pmx6BYJjgUNnzut2YFRDYc5Ky9/VErXlrhOLH6NUDo+Yrzi&#10;2Kj89WeL46Lpm+/frjieT14XAAAAAAAAAAAAwH5lC4AuTQsaRDhn8Rvpe6HxR1SGs9fbs+hvYRu6&#10;Kq+zFxoOvNVevqkT+7DW8KM5u9pgT7E9YC6lMON32WxMSufiUCDn5m09QuNhytrrjFHaNm+n9cvL&#10;H5U+r5sXf+0RzfjFMRB2N1uXhmeU+7ef9cKfAwAAAAAAAAAAAIBXlS0AnKY94uwlZxqJG+EaDnWE&#10;2uvtXfS5sB2t2N7dBgAK/e0anS1JaWafH5oWIrt6fWBpGg9yLhYm0vg17bfXmWKkzcX6/2zN9tx8&#10;+SNifJTCWSd/7dk0/F7Rqr0eAAAAAAAAAAAAgGPIFgAlGp8VJ+xytpRHaHh2q9bJ6+1Z9LewDV0X&#10;r7MXGg/YzAq8Kc1ENrSPz14Hr0XpfDj58q2NHIc/vPwjND6D1OzruIb7X3v5o+ps59lfeyVKAcMI&#10;hPu+dIsemwAAAAAAAAAAAAC2lS0A+ijNinIr3Dh2ldc9Ik17TOfhbppHnwvb0XXyOnsx0verl59K&#10;aVY9D0be3R6OQykcE/v+5K9tqTkG/Zhu3bz8o6LNwnpalZcfo/Ew2snrHJE+r0G1v/Yq9Gbv9QAA&#10;AAAAAAAAAMA7yxYAQzR9FpLa6x5J3BAvbFPJyevumcYfU1d7nT3R8LH33cvPoRSW6LY3+thLHJu+&#10;zr539de3puFzc/YsYEM0HPS6ePkx0b9CO1211zmiGJtme+56pOfeKc3COHQc/t12LXw8AgAAAAAA&#10;AAAAAHiObAEwRYQACjeT3VUzHx24NaUQQNwEj1lkIkQSwao2GDCm9vb2TsNhkbDbMIDGH7H5cN//&#10;tPGzaeslQyH4Sikk0z2GKi+zJQ3PqLfo7IZK1zpfR+vi5afQ+CxVJ69zNPp6DX2pcGns98I+c7+0&#10;wLUWAAAAAAAAAAAAwD5kC4Cp7AZ6nwgS7PYms1J44lro9xS73a4+Gg52XL38nmh4Fribl7+HPoMT&#10;i4Z0lqQUdtp1IPMoOvu7FSHSp42thmftunn5R+kzKOkuXnYKDQffwk+vczQxNp3tqf31I1J6H+w7&#10;FrrivfJp5wcAAAAAAAAAAACA5WULgDk0/bFWldfdkz/9O2s4VOVu3sbexT4obEfXrmfP0XCwofby&#10;94h2mvZ2GQrU56xrv/y1o4kx1pNDKD3H1MXLbUnD16FFj0v1XxMuXnYKjc8KGM5e70j0NRx3+JkJ&#10;lc7DX4X95GqvCwAAAAAAAAAAAOD4sgXAXM2N56GwQ2u3szi1lGZRGwvChavX3bvoc2E7Wjcvvzca&#10;3i+LhN6UAhS7DWXp6yx/lb9+FNH3Zhueek1Q/3Xr5GW3EmNS6E9r0fGK7SysI1y87FQqh/G6Ysyf&#10;Ghh8RNP/7vYsGubbkqYFv0PldQEAAAAAAAAAAAC8hmwBcA9Nf+RjlNl1aKDZlrrQ966b19szpRnV&#10;fBu6vnudPZnQ/0WOKaXg2CIhtDXo62Pybv76EcS+0mdY5eqvb6lwHLWuXnYr2v5xlbfCeu6+Hmj8&#10;XA211zuCnm27eLkjiH4XtsXFeXrYYBwAAAAAAAAAAACAcdkC4BEani3nUDejo48aDsPdHa7YmoaD&#10;cLE/FglerUXDx9XVy9/rAOPgx+NuQ2599DWwcvXXt6JyCGgXY6tymKu16LVT+TEVzl5ujp42XeX1&#10;9k7lRzr+9HJ7pukh79jWk9cHAAAAAAAAAAAA8FqyBcCjlB5DN+XxV4cIXkU/B7an8vJ7o/7H0bV+&#10;eJ29UTmw0TrEcbSEwjhcvcye6etsY+HmZbYSx03hWOq6RX+93hZG+rbo+aryzFMPbbfGrzmts9fd&#10;K5XHKdRedq80/bHStR48BgAAAAAAAAAAAAAcQ7YAWMKMG9Q/j3CDWikIcS30P+w6uKTh2brCyevs&#10;SfSv0OeuRWdg2rPCtoezl9srFcI3XmYrGj8vwsXrbUHDx/zNyz8ittHa/+Vl7lFotyRChLs/f5XC&#10;0N73w/Q/aDiM2LXr9zMAAAAAAAAAAAAAy8oWAEvR9Edi3XSsm+/dGZNauwzARZ96+tuqvc7eqD+0&#10;8ffY8fKvSmlf+vYfYh+2Yn95/73MVjTt2hROXncLymeX61rseqk84LXYjGYj29DadfhKw9efysvv&#10;jdJ1I96fvO8u9sPZ6wMAAAAAAAAAAAB4bdkCYGmaNrNPOMRMJ+qffSxuvH94+WeKMS30s+vsdfZG&#10;w6GH2su/qthXhe1vnbz83qg/gHPyslso9KPPT6+7BQ2fu0uGu/z6vFiIK9oq9L1P5fWfTXmorhXX&#10;+srL742mz/wZAb/dBZ8BAAAAAAAAAAAArC9bAKxB//nvR3Oz3W9YuwgJHeIGtoZnHzt5+TFKIYXF&#10;AiFBw6GBq5ffI5XHuLWroN6a1B+8CrWX3xv1H4tnL7s25Y+CjHOvr3976WPXzcvfS19DsDd//VEa&#10;DsC5Ra9/91J/ODjE9WixcN1aNH3cdzHmAAAAAAAAAAAAAJ4jWwCsJW62a9qjyyLAsfsb80H9AYMI&#10;F1y8fJ8/Zeum3mKzrmk4aBQqr7M3Gp5lKxwiZLgE9c9+tPux0PCxePbya1MKsn7pw0gfb97GFjR8&#10;vVzkGmltLnb96dLn9W2K2OZFtu0eSudZX1j1qh2fZyH6p+FZGluxjZXXBwAAAAAAAAAAAPBesgXA&#10;mpqb2lNDBKuEGNYQfW1uxPs23DRwc15fg2cRmFgslNBpt+Tm5fdI+WP0uq5e/pVp/Ly5eJ290PBs&#10;Xpuf5zFW1oe/552Gg1oXb2dtMTaFfrQenilKXwN0cf1a7PrjNDy2JbGPVuuPUwoO9h2nMTabH6dz&#10;ad6jKZ8WzgMAAAAAAAAAAACwH9kCYAtKN+lLQSt31YbhgUdEP9U/00vczI8Q1Lmj7rweY7HYjfym&#10;fe9D1+5DEEHDYZNDbMNSNBwEDKsGf+6l4Zm8wsXrrE12nnaWD503Mb4nb2tNsb5CP/71x8vPpa/H&#10;1MNBtCFK18eh87kkxvwSdb29pSiF54bOrXjt5PX2phkn73tJrRXHEwAAAAAAAAAAAMCxZAuArWj6&#10;oysjPHD2+nulFESIPvt2DDl7O49Qf4At7DJg5DQcmgknr/PKmv3mY+Aqr/dsGp8B6eJ11mZ9utpr&#10;QyGin97W2jR8jfzw8lMpn83s5GWWpvvCYyGO/Qg8LRKuVbq2xPYPHZuxzsrr7k2zLUPH7KG2BwAA&#10;AAAAAAAAAMC2sgXAljTv0ZU/ory3sUfNdkV/fRtKKq//CI0Hrmqvs0cxLoW+/+PlX51vf4+b13sm&#10;jezDxjPCWL3r1/j5c/b21qQ84NVVe/kplO+Xu9q5V6yvsC1T3Zr6sQ0nb7tE6Xp8VpqVa0pw7RDv&#10;NZoeUo5tXiR0BwAAAAAAAAAAAOC1ZAuAZ9D0R1ce6ga4UlhhKKiw+OPhNB7KOHmdPdLwrGkhxjWC&#10;IIc5Hu6l4UcousrrP4uGZ3RqXb3empSP5aVQZugc+uXl16ThINtvLz+kaavvvNo0LKXhQNxccS24&#10;9pjyvtKK/X7yvu6N5gWuo9xm+xUAAAAAAAAAAADAsWQLgGeJG/YaDll1fff6e6YUcPIAQ+3lHqXh&#10;kEm4ep29KozXkCgbAYlKBwh+zKU87DTk6vWfodkX3reSq9ddk/LAUlUoE8GcoeNv0+uPhq+Lo4+r&#10;jDKaFjS6acMZ1TT9ccVri7E5ef/2SOlaEPvJt8HF8Tt6bAAAAAAAAAAAAAB4b9kC4Nk0/RGPVx3k&#10;Zn9QCqNEaCX6vcoN/QljV3mdPdK8oFRJhFFiLAbHWQeZrUwpeNjdvjiGhsIjZ29ja4X++f+3Zs2a&#10;9Sjl58jZyzTlfMy/9FkbzuKkPOzW9bNQPgJZUedn01evMybGaMvtq9R/fKwlxqXWsd5Dho7Jrrj+&#10;nbw+AAAAAAAAAAAAALhsAbAHSsGhKYGHKLPp7D97pfFZkjYN6DxCebinK0IRcXxEmfi3v15yVQpd&#10;fDR126DK1de9R8rHI7YngkG+na0sTLSlZny7/Ymx7g29eP01KY1dd/3FgFQsb/qd9bdRe521aHwm&#10;wTgPYrumng9TxLafvS9rURrvOG6GxnwJMUZx7hT3+x5p3sxsF68PAAAAAAAAAAAAAH2yBcBexI19&#10;pRlz/MZ4SYQmDhMEWEMEBgrj0vXD6+yVhkMSX4KCSqGaCIIM1elz8XXvkfKwUwTJ4vz4Xdim1snb&#10;2Yry8E8Egj4KffzL66/J1j0Ypmz6nfW34+x11qL7ju8Qx0itzux7Gr9WdP091rw/a1IKd0afh47v&#10;OWLs4hpx8nXtnabvqzjnzl4fAAAAAAAAAAAAAIZkC4C9aW74TwkQRJl/4Yh3ovEZicI3r7dHE7bl&#10;5HU6dSNMVWla4DCOl00DMfdSHhq6NMsjXOPb1aq9nS0oD1vdmuXnQh9bmxybsR5b79XLOOVj3/XL&#10;y69FwzPMuZtS4Ovs7XTai7GIcl635GnX1qafse1xrF+bvnj/umJ/xfl/UTrmDnGOO82bZSzG5pDb&#10;CQAAAAAAAAAAAOC5sgXAHimFiabeRI/QwFvdRG+22ceh6+Z19kp58Oiu7dDnTGR94ZiL19mrQt+r&#10;Znlso7/Wtfl5oHy8q2b5udC/1tnbWYPyWc9qL+NG+h2+zIC3FqVQpK+7K8Y9wmKTQ3hNm1HH2+rz&#10;dtfWZ9D0WcYiRPeUQB8AAAAAAAAAAACA15AtAPZs5g31yuu/oggOFLbf/fB6e6XhENxd26HybE0n&#10;L7dH0c9C38+d16+F11sXb29NykN/t85r50L/su1ZU4yHrffiZUo0PMZxrdkkTKXhc6Py8lMpXUNi&#10;O7zNEsJKK9G8WcbimNzkuAMAAAAAAAAAAADwurIFwN7dcXP95G28imYspgQ+DhP0GNmeu7dDX8Nj&#10;P/31vVI5cPVvVqkYk8Lrrc1CTUE9s411Xvf+tbaatSuuB931TjqeVA7vddVeZw3Kg3mL9UFp9jEf&#10;nyFR9uTt4D7KQ4194pze5HwBAAAAAAAAAAAA8PqyBcBRvNuNdn2GRiI0F9sehkJWXSdvb49UDkn9&#10;4+Xn0ud4Vf7aXqkwW1qhzM3LdGxy7MeY2npvhTLet9bFy64h+mTrPXuZPhp/pOO/MN9aNPy4yt9e&#10;/h5Kx9vU60qUu3gbmE7pmhfXdB/bkqsOci0HAAAAAAAAAAAAcAzZAuBImpvuHgbpEzfdVw93rEkp&#10;LDZ1e7s2m3XqERoO5zw8S5jSMbDpLFyPUiEgWSiThcs6bl5+DbEeW29VKON9a1287NJUCF15mSFN&#10;/aFA1dXrrEHDj6ucNIPaGM2b1TFE2bO3g35Kx9PQ9a4rjrtNAqAAAAAAAAAAAAAA3ku2ADiamTfg&#10;w8XbOBqlxxMOBUhc5W3skYbDKg8HJ5QCGLUv3zPl+/laKDMWaqq8zpKifVvfzcs05fr6+HAocIzy&#10;2exmz9ClQojPVF5nabGOwnpbtZd/hMa319U6UCjzWZSu37fC+JVcxSxjAAAAAAAAAAAAAFaSLQCO&#10;SvMe+RU37c/extFEoEApNNcXyGnF67ueba3ZFu9318nrzNFp/+yv7ZlScKQ7Dlcv05QbCk/+8vJL&#10;Uh6CqbxMU863ZXCblqR8Vrarl5lC+bZ2xXm2anAq2i+s99/6vfyjNH/2sRiDi7eDf9cgD4L2iXF8&#10;OCwLAAAAAAAAAAAAAEOyBcDRRWihcBO+T62Vgx5bUZqJaCjgEUGERR5lt4am/97n1s3Lz6UUuKl9&#10;+d4VxuKHl2nKRSjFy3advc4SlO+3m5fplL0W+hWuXnZpSud6d521l5lC+fa64v5ZkobDR4uf45o/&#10;q2O4qSdA+I6UgotxDfZxKonz5ORtAAAAAAAAAAAAAMDSsgXAK9C8WXJeamYXpZnX+gI6IUInJ683&#10;l9IYX3z5vZp+eV9bq4dx9qowFhcv0yk7NIZXL78E5TNwVV6mU7bvuFx8pixXWPfFy0yl8WvLqrP7&#10;aTi8Vnv5pShdW3x/j4ny0d+XCOjO1YzZ2PHSeqn3IgAAAAAAAAAAAAD7ly0AXknchG9uxvsN+pK4&#10;ub9q4GNLGg+Q1bozQKY0A1GM69Vfu1ehf12Lz6J0BEr70Mei8nIj5btOXucR0Rdr/+ZlrPyPQp/+&#10;8rJL8/Vp4gxsUU5pOy9K59Ot0Ja7ejtL0vDjKsNqIa1m3b37cUBcL2qlsTz1tPuh1HaM86Gvxc32&#10;xPb6OPT5GXW8HQAAAAAAAAAAAABYU7YAeDVKj/CLIILfqO8TwYWXuYGvaQGys9frE2Ojzxl0Kn/9&#10;HkqBEe9Xa/XZqPaqZ1zOXs7q3Ap1WrWXf0RhXZWXsfKXQp/+8rJLUpodz9f5JZjUlInxjj5GiKc9&#10;xu9VeT+WpOHZ5SovvzTNm0mrTxw/3sZvHfwRwpoXWI4xeMtgLAAAAAAAAAAAAIDnyxYArypuzs+4&#10;mR/lXuqRYUrBmAhk+La2rhoJnDRttEGPq79+Lw3PYPTTy78LlYNWgzMxKZ8FzJ28zj0K67l5Gafy&#10;9rTOXn4pKgfw4piL8JUHl5YS15DVwk/Kx79rs3NGaZ9Ova72acNihw5QaX6YLo7B1Y4RAAAAAAAA&#10;AAAAABiTLQBeWdykb27W+w38PhECOHs7R6Y0A1uENHxbW22II4IpEYSIMYv/+rgNBpjmUD5zVVfl&#10;5d+FCvvJy5RoOMhz8fL3UL7PKi/jYt2F/rTOXn4pI+udIq4DETKLdj7UHPvKzwn3w/uyFD3xcZWu&#10;6UuMzdBx59rrzKHDYqHZ/uxcHXDVgtdPAAAAAAAAAAAAALhXtgB4B5o/M0yERk7ezpHF9igFX+aE&#10;PVoXb+9eKj9GsOvkdd6FCo8Y9TIlsX+8Xkfs74dCRcpnu7p5mRKl88770zp7+aWoMI49bk3ZGL9/&#10;AbE+SoGhqOPtdA228Qg9+XGVTmk84tjo61dcc+Oac/iwWEvzAnNR7ru3AQAAAAAAAAAAAADPki0A&#10;3kncxJ950z9CAg+FbvYmtqfZrqnjEEGZxcZAw7M2/fLy76QZ6+54XL1MiVIo0Mey6+J15ij0q/Iy&#10;JRoOjl28/FIK/Q3XWGf0PfrldaZS+TGYX9bjdZbS9N3X19rFuaNm1kJffnRK+710XPWpX3EcAAAA&#10;AAAAAAAAABxbtgB4N3Ezv7mp7zf6+0RYoPJ2jq4ZhwiijIUhFp1BaWR9qz3q7wgK43H1Mn00fEzf&#10;vPxUysNKk9vSE4JjKj/ScdFZnzQ+o1nldZbQs21dJ6+Dxygdw2P7uytmWTt7OwAAAAAAAAAAAACw&#10;B9kC4F01gYC4ye83/vu8bCBAaTadUjii8rKP0PhjKs9e5130jM3kIF1P/a7K60yhPOg3uZ2RPl28&#10;/BJUDqstHX4c2q7wWyvNNqXha9bk4wXDlGbxqwtj3Cf2+aIBRQAAAAAAAAAAAABYWrYAeHdKMyrF&#10;TX8PAvSJgNXJ23kFsV1Kj/OLwMSHv/4oDT+m8n9e/p2oHHi6eLkhKof/WjcvP0YPzDbWacP70bp6&#10;2SUoPY72y7q8zBI0cizH615nCaXt6/jt5TGP5j/KN8T1cpWgIAAAAAAAAAAAAAAsKVsA4F9YYCwI&#10;4iIscPK20E/DYYyrl38nSmEVH5PKyw1RmjnO2+g6e50hemC2sU4b3ofW1csuQfksUTcvswSla8bQ&#10;8RwWneksKIU7fT1dldfBNEqhvLF92nXVCvsYAAAAAAAAAAAAANaSLQDwSSmUEWEADwj0iZBBBH6Y&#10;bWaE8tmrXO113klzHPmYnL3cGOVhr66rl++jfH/dvMwUhT7M7ssc0e4W6wnKx8hdvc4SNLyPf3l5&#10;DFPaj0Nj6qLs4jMyAgAAAAAAAAAAAMDasgUAckqPDZwTJCBANiDGZcJ4XrzeO1EeeAqzZzPSeJhp&#10;UpvK91flZab4U+9XoQ9/edkl+Dq08nE1tH2N717nUcpnVXOEmibQndd5bwcAAAAAAAAAAAAAjiJb&#10;AKCfUghnzqPLomzl7bwbdWbKUgqNjQVdwtXbeZQmhqT2QIUAkpeZSsNhmNrLO+Xhs5uXmUrlQNxD&#10;29fnT5vffB1a+XxUCh/5OrvimrBooDS2qbCe0XXGMqX+Zq+9k2YMeo/LHvW7jxsAAAAAAAAAAACA&#10;48sWABgWYQGl2cTmBMhuWjmwsld/tvvDxmHOuJ29vXsphWuuvnyvCmPxPy8z1Z+6370tc/I6Vj/2&#10;W7d85WWm0kBAx8s+Kvrp69CCx1QfjQcja6/zCJUDci7Oux9K167oXxtMjP++ZQBK9wXGovzJ2wIA&#10;AAAAAAAAAACAI8oWAJgmwgMaD4i4mx4I3RyVUkAjQivZLFojIuzy8GP2lMJ+0dZPf22Pmv76WFy9&#10;3FSd7fc2Wz+8TqduZWVvXmaO2I7C+ltnL/8IpZCUr2P1kFSsQ8Pjvca2evtj4lz8rg3GY29i7DV8&#10;HJZE+bO3BQAAAAAAAAAAAABHli0AMI9SgOxnIWgw5KY3DJC1lGYhmxMki9BGBJjuCrnoc/9U/toe&#10;qfy4w6uXm0PlEFUrQk7FsdWCs4017Q314+zlH6E8HPTby6xlZDtDjGtxzO9RaL8kzoM4j05e/x3o&#10;vsBY7KfK2wIAAAAAAAAAAACAV5AtAHAfQgn3UZqdKcIstcZnaYrX2/DLpNBNU/bvWPtre9Xpc1fv&#10;rGBTxHg14+ftti6FOt6Pm5eZK9ZTWHfr7OUfoXx7r15mTTFehW3sWmQGPKXwqrcdYvvjvIqg5qTz&#10;5RWJazMAAAAAAAAAAAAAFGULADyGkMJjlEIuEXbx0E9JzFj2o6nzJRij/FGiF1/XXkVfC9t68XJz&#10;NWPl7bay2biUB58qLzNXbEdh3YttY0vlx30+FL6bS+WZ49x3rzdHs444D7ptxnF/9rLvphmba2HM&#10;h8R1J47Rtw3aAQAAAAAAAAAAAHgf2QIAy1CarcmDN2OifNQjtPC/2SGy7hj6snCYMVX50aeVl5tL&#10;/TNTZeuIf9trN2/vHn/a+V5Yb+vi5e+lcmjroZDWPTQtuFR5vTF/6nyztiM8xrXjfwTGAAAAAAAA&#10;AAAAAGCqbAGAZem+ABkhBqMUIosZs+aOZai9vT1TOfRy9nL3iLEotN26dcr5OFfe1j1iOwrrbS02&#10;I5jKM5udvdzaNB7Wa1287hCl8yEChnFOnPz1d6R0rS2dO0O41gIAAAAAAAAAAAB4W9kCAOtoQg0e&#10;xhnThhpO3t47U5ptKcYlZlnyMSs5eRt71ux334ZvXu4eMRaFtrsikBTHanfZzdu5l4aDY1cvfy+V&#10;A3InL7cFlUNsJXF9iLE/der++zfKmjGLsfPxHEJgDAAAAAAAAAAAAMDbyxYAWNedIYcQQZiTt/fu&#10;YkyUxjRmX/IxC4vNYrWVwjb8z8s8ojmWsnU0rsqPz8rbuJe2C45loUIvs5U/6/4/5WM6x8XbfHdK&#10;Y3rR/HElMAYAAAAAAAAAAAAAjWwBgG3o/gBZBHvO3h4SpRmzIhgS43Tx1/cu9m1hn//Pyz2ibx09&#10;bl7/EUqBH19H65eXv1eh7auX2VKsv9CnPlG2VjqOF5lp7lUoBUXj8ZylWfmGEBgDAAAAAAAAAAAA&#10;AJMtALAtpQBZNjvSBFGn8vZwbErBN9/XVy/3qGizsJ6Syus+qrCOf7zsPVQOxl293FZiDAv9iSBT&#10;NyAWfT55XSTN+MRY+TiOITAGAAAAAAAAAAAAAD2yBQCeQykYMTXMQzDiRTX70vfx1cs9SuVwlbt5&#10;vSUU1vOPl73Hn3a+e7taYQyn0ucsePHfs7+Ofkqhu3uuizel44DrIgAAAAAAAAAAAAD0yBYAeC7d&#10;HyALtXi03aEpPYbP9+vVyy0h2i2sq6vyOksorKfr7OXnUnkGv6uXwz4pPc40gnYR/vL9OCbqVN4m&#10;AAAAAAAAAAAAACCXLQCwD/rPf0+679FsgcdYHlSz73x/Xr3cEjQ869jNyy8ltqewvtZ3Lz+H0nnj&#10;bYZfXhb7ovsfRxnimKq8TQAAAAAAAAAAAABAv2wBgH1RCsJclB5J6WGJMVEnZrA6ebvYH6WZlnwf&#10;hh9edinqD3GdvexSBtYZfnr5OaJ+oc3WQ6E0LE/pmK9UDkxOEfv77O0CAAAAAAAAAAAAAMZlCwDs&#10;k1LA4rvue3xbG7D48HaxHyo/pjKsNluWyrOOXb3ckqL9wjq7Tl5nCqUAkrfl4vyJ9f8NVXob2Maf&#10;sf+mNLvYvYHYqHvydgEAAAAAAAAAAAAA02ULAOyf/vPfD42Hb/pEcOYiQhe7oRQKjH3i+6orgjL/&#10;53WXoPxYOnuZJRXW52bNOhbjov7QXVcEjmLdMZYRwlxlPFHW7KdK988u1l672G8AAAAAAAAAAAAA&#10;sIBsAYDj0OesPR6wmCpCNJW3i/UpBZd8f0yxePBJX2cdu/rrS9O04FBsY+/2KT3CNcbgp/JZqyJg&#10;FMsjZBTbdvL62I4em10scJ0CAAAAAAAAAAAAgBVkCwAcjz5nrIrAjIcupohARwQ7vnnbWIc+Hz0a&#10;+21MhKAiPNMVy3uDVXM1bcaxcPbXlqRpM4P5cVl5v5rXosxNn+PxIUJiuxD7QY89WjfEvueaBAAA&#10;AAAAAAAAAAAryRYAODY99hjLEEGPCHycvG28LqUg2+ohnTiumuMrgl7dQNycgNF3bxf7oBTyi/3q&#10;+2yq9vqzWCgSAAAAAAAAAAAAAFCWLQDwGpQCOjG7Uzsz0z0iABJBEEIc2FQcc0qPmXQnL4vnavZL&#10;rcevNWdvGwAAAAAAAAAAAACwnmwBgNejFP66FsIaU0UgJIIhH942gPfz51rwTSmYeitcL6aKuhcR&#10;BgQAAAAAAAAAAACAp8gWAHhdEdDQ47OQESID3pA+HzP6SFgscP0AAAAAAAAAAAAAgB3IFgB4DxHc&#10;UHo8nIc65ogASQTRvnn7AI5Pn2GxX4Xzf464VkQ7PPYWAAAAAAAAAAAAAHYiWwDgvWi5WYTaEBkz&#10;CQEHpuXCYu3shARLAQAAAAAAAAAAAGCHsgUA3lcEPPT4oyy7gRFCZMAB6PPcfzQsFn6Kcx8AAAAA&#10;AAAAAAAAdi9bAAAhgh9K4S8PhcwVIbIIklTiMXXAbiid4xEWe3S2wRCBM85xAAAAAAAAAAAAADiQ&#10;bAEAdEUQpAmERPjLwyL3uCo9Bo/H1wEb0tdzOQKdfm7OFWGxOJdPvi4AAAAAAAAAAAAAwP5lCwCg&#10;j5YPkcVMRzHjEY+1A1ag9AjKi5Z5BGVoz1mCnwAAAAAAAAAAAABwcNkCAJhCy4fIQrTFbGTAnfR5&#10;XtZaZlaxQFgMAAAAAAAAAAAAAF5QtgAA5tI6IbIIq0T4Jdo9+ToBJH/Oj7NSsGupWcVCtEVYDAAA&#10;AAAAAAAAAABeWLYAAB6hryGypWY8Cm2Q5eOP//P1Au9CKSh2+eNaOE8eEefYdxHUBAAAAAAAAAAA&#10;AIC3kC0AgCUpBb1i5rCYQcyDKo8gSIa3oPWCYiECnszqBwAAAAAAAAAAAABvKFsAAGvRf/77TSkA&#10;E6EvD7A8KtqMgBohGByW0ox9EYZcKygWAc44Tz583QAAAAAAAAAAAACA95ItAIAt6PORlhFi+V0I&#10;uDwq2ozZlCKAc/b1A3ugFKZsz4M1ApUhAmjf//jm6wcAAAAAAAAAAAAAvK9sAQA8Q4RatN4sS63u&#10;rGSEaLCpP8fcSevOJta6ice4AgAAAAAAAAAAAABGZAsA4Nki7NKEXiL8stYsTK0I8MR6Ikx29r4A&#10;91AeEosZ8PzYW0q0/VM8phUAAAAAAAAAAAAAMEO2AAD2JsIwTSimVppNyYMzS2tnJovQz1mEcTCg&#10;OUbiUZARQIyQmB9PS2uDYrFOZs4DAAAAAAAAAAAAANwlWwAAe6evQbK1ZyRrRVgnQkERDorAToSF&#10;eAzgG2n2eRx3ESiMY+FWOE7WQFAMAAAAAAAAAAAAALC4bAEAHI2+PtpyixmfXKwzQmwRKIp+nL2P&#10;OIY/++5b7L9mX7bHUwS3fJ+vKcKQcTxFSO3kfQQAAAAAAAAAAAAAYAnZAgB4Bfp8fGDM1LTVzFCu&#10;naUs+hBBpAgCRb9O3l9sQylkGPsgAn7dcNizj5HoS/SJWewAAAAAAAAAAAAAAJvIFgDAK4pAThPM&#10;iYBOBHW2nkWqpA0NtcGhNjwUwSYeSTiT0iNMY+xCO551M7435eP/DNGXCKtVYh8DAAAAAAAAAAAA&#10;AJ4oWwAA70IpaNSGyZ45M9mYX/oMmEXoqA1FtSGz8HIhJH0NgoV2u0M7HsHHay/a/VXpBfcPAAAA&#10;AAAAAAAAAODYsgUA8M70+SjD7/qcrcoDQUfRDVe12uBVSWz3kmIMLz1q5X27Kd+GI4hgXwQPY7si&#10;zHfy4woAAAAAAAAAAAAAgL3JFgAAchEGUgpDdUNPHiDCa+sGxKo/zn6cAAAAAAAAAAAAAABwFNkC&#10;AMB0+jpDWQSKIlAWASMPHeEYYtaz2IftI0Fj3/KYSQAAAAAAAAAAAADAy8kWAACWoc9QWcxO1Z2p&#10;LMJJHljCNn4r7YN25rAI/BEOAwAAAAAAAAAAAAC8nWwBAGAb+gyWhQgxhQg0RbCJWcvmi0BejF1o&#10;x7MSwTAAAAAAAAAAAAAAADLZAgDAvug//z014acQQag2FBWPU2yDUuGmPEx1ZN1tq/W53e0sYYFA&#10;GAAAAAAAAAAAAAAAd8gWAABeg77OaNbVBrD6eCBtjvYRkEM+lPeJABgAAAAAAAAAAAAAABv6f586&#10;VgP2InUcAAAAAElFTkSuQmCCUEsDBAoAAAAAAAAAIQCxZVNSTE4BAExOAQAUAAAAZHJzL21lZGlh&#10;L2ltYWdlMi5wbmeJUE5HDQoaCgAAAA1JSERSAAAJxAAAAasIBgAAAOQ+BtUAAAAEc0JJVAgICAh8&#10;CGSIAAAgAElEQVR4nOzdeXxkZZn28d99aknS2TqpSnezNjuCAoIIKLIoqAgqg4qKG77u4jqgCEkD&#10;KqmAuM3rgDjujuOMyIy7oiPuDjo4viMIirKIbL1l62yV1HLu94/qlga76S3JU1Xn+n4+TXfTnTpX&#10;0nVOTuq5cj+GiIiIiEjzM3hum3/41ylm4yzEHXj8BJwWjAiilUS2O+AAOBU8vhP3UcxHidJ3gVUg&#10;VbT+NXNAGYhDvkMiCZcCMl5Y1gpuGFm82o37ARvP6xai1LFAdbO3ialWf4GRAVtNlLoXvIJHJYzY&#10;+tcVqZ3bIiLNptWHVmSgmsI9g5nhnqNafTwRFcxWYNEBj3qbFHH1lzgVjCJmd2GpCaCCU7WB9UWg&#10;wiOvsyIiIiIiIiIiInXBQgcQEREREVkIXli2J+b7gu+B+0rMjh+f9T1myzx+SdZa4JE3w5v/2h/1&#10;a3eIHVLmv+1q5RacuzH7HW7r7Ld7P8D1v7lvMd4nkQRr9c/stzvrNvQQWw78ROCAddMcDXS0Zmy5&#10;O5g9fC4/+ovdR5zXG38zU3YM7l6SYaqzxX4B/AJsNal4zC4aWQOMoLKHiDSWJbz2yD7f74EezHPA&#10;E4j9mFJs+48Wva8S+35dLREORJtdKLf0AqFv9vOma+zUnE+mI9Yua49uAr8X7C7w+4nYYBcP/x6Y&#10;W+D3T0REREREREREZJtUiBMRERGRhueF3BOx6GScDOCYtwInPTQRn7QkE2Wi6OEb302Lujtj08Lx&#10;pjefKcVTKzpSN2P8FGcGMMwrpOy39p71vwXGdv69EkmsPb2QfxLG/rilMGLc9wWOGivG+5Rj260t&#10;8/CXsrtyThu1gsfmjzU553RlubuzhdswuxNsDZACn/xJ3Pbrp6+6/39RSU5Ewmv1a/c6grGZJ0DU&#10;i+OYZ3D2wTh4rOj7lqrs3ZaxR5b+/ZEF4R21efF40+NMzzktae7vbbOvY6wBK1H7axH4fdY/fB2a&#10;rCsiIiIiIiIiIotIhTgRERERaVjtx+dOnjrdTsfs9OEZf3wmevjPNpVcdrYosz22dIxK7HRm7b5s&#10;mpusv3IljN+ycAlEmosP5VcBp03M+cGV2PKpjefYpuKaA+ximWNbtnQsozZNbkVn9Afcb8f8C9Y/&#10;8u0FjCEisnVH5E72F3MW2HPWz/i+2ZSlN/3RIwprC3y9/OsxNx730cczoBoz1dPGDZj9xvpnboDp&#10;WxchkoiIiIiIiIiIJNzmhbhWYF9q37FpwBFAG4vz2tmOaAWORt+RvzkD1gB3s30lxwgYBv4ApLby&#10;eGvRRBMRERGpTwZdp/pQ5sI4tiNGi57Pps0Wsvi2o8ygGkNPG6txbrKB2Y/B1M9C5xKpU91eyL0G&#10;sxdvKPJkM1LYwpZZd4Zt/E8cQ3erjRn87Npbq18677rR60NnE5FE2NevzJ9DbOfEsS/bMOu5dMpS&#10;i1V621lmtW3n3b3U02brwO4h4jt20fqrQmcTEREREREREZHmZcAHgXdRK8JFPPw6mqbHNb9tvWb6&#10;6G/svR+4i9rzxIAp4GYgC9wCjAAV4H+B4mZvH2/HsUSksfwLsDfJKScbtWvZudSuhSISTqsP9X1q&#10;fNZfYdROznq+ydh08agNrvPbJit20Z5Dw98JGkqkTvg7sytKvV0fmC75Syyylkb7AnTT5LiU+V0d&#10;2egDNrD+C0A5cCwRaT5ZL+RWDc9wSTqyv06Aq+f7ny159Dar7Rl+lE7F77P+UX3DgIiIiIiIiIiI&#10;zDsDPgRcEDqINKUHgFng98AosBr4xcafZ4ESMA1MbPx9HCamiOyEPwP7hA4RwCHAHaFDiCSRX5nf&#10;m6qfMVZkIJ2yPeJGWwUGIoNsiumWyF9NKvMju3jNaOhMImEc3OmFdYdMV1K/iGMy9T7daFsig6rD&#10;0ha+C/FbbGD0LzT2uyQi4WW9kN8L/HUPTfDGzlbracR7n8cSbZym6x7/uafV/oEUN9jFI3eGziUi&#10;IiIiIiIiIs1BhTgJZZJaSe5eaoW51cBD1CbMbWIbfz/Mw4U6TWYSqQ93AgeEDrHInFoh7o+hg4gk&#10;iHkhfyrGytmyv60S2+Ex9beN4o4wg2LZWd5u38XsO+CT1j/8A2BN6GwiC6tnLx9KPZ3adOkT1035&#10;y1vTFjXw6fw3YoclGb+rJWVfwOwB3NfawPCPgLnQ2USkMXghfwLGfjiPXzftb1iSte7adqOhky2c&#10;aOPEu3Ls9/S0Re8FqrjfbgPDt6JysYiIiIiIiIiI7CQV4qQRjAPrgb8Av6VWjPs9tQl0d1PbnlVE&#10;FpcKcSKy0HI+lH9D7Lx7ao4es1rZpBnYpv84lKpOfol9xQaGXxI4lsiC8aFlZ+Dx+cNFf0Y2eniv&#10;vyY5pR/BNtvHsFL16d4ldqkNDH8kaCgRaQA9T/BC6tXAiyfm2GvT/qLNXIR7tGjjvV45hvwSuw38&#10;X61/+LPA2tDZRERERERERESk8agQJ42oAqyjNmXufuBGagW526ht4ygiC0+FOBFZMD607BiIr5qY&#10;9ePAWpKwFtzd6h+x/pHLqX0jgEgT6XicF9q+OlHyQ5JU7IBaOa49w4aU+ftsYOQfeeQ0bBERgA4f&#10;yr8D7JXD0/HB2bQlqgS3NbXtVH1uaZvda/3DRwEzoTOJiIiIiIiIiEhjUSFOmkEFKG38MQb8ELiK&#10;WmFHRBaGCnEisiBufVfvW/fviD48VyWbsuacILUl7rC0jZ9bf9v/gfvvDp1HZD74YO51pdjeW6yw&#10;R+gsIRnEXS32MxtY/zJq065FRPAP9R1DiU+MzfgTUxGWlHue7bVpom5XC/dZ//DZwM2BI4mIiIiI&#10;iIiISANRIU6amVN7wfTHwDeBW4FZoBoylEiTUCFOROaVv699BZklX9gw68/abMfBREkZjMzElZVL&#10;eYMNjH4udB6RneVX5vei4v84MsuZ2ZQ1zXbHuyIVwdrJmP174mfbqvEbgTh0JhEJxryQfxLG1ZNz&#10;HKtr5GMzg3IVcm32Zaqly+zSDX8KnUlEREREREREROpfFDqAyAIy4FjgIuAm4D+AS4DnA4cBuXDR&#10;RERE5BEySz44PuvPgmSW4QCqDr1LovS6afusD+XfHTqPyM7wQu4pqzfEP5+u2JnpSGW4Taox9HVE&#10;jJfS3/dC7jI4c2noTCISQkefF/Lvu39DfJPKcNvHHdIRTJX9pWXL/MALfecCnaFziYiIiIiIiIhI&#10;fdOEOEmqPwG3UJsaV6a23ep9wO82/pmIPDZNiBOR+ZDyQt/rMX98pcrZM2WWa1148y3C7E1ko5/a&#10;u9beETqTyLYtX+ZD1efMlvlgOaZPJY8tM6Bcdc+129fw+AobGP2f0JlEZOH5UP44sBOAkyfn/HSn&#10;VvSSHRMZTM15dbeu6Drwb1r/8HWhM4mIiIiIiIiISH1SIU7kYWPA3dSKPgPAn8PGEalrKsSJyK5q&#10;9UL+yjVT/o4lWQNP7mS4rak69LbxfZZk32rvfOiu0HlEtsbvOXIF//bAVaNFf0U6hank8diM2n6p&#10;S1u5A48vsYHRfw+dSUQWzn/ceOB+L7h57AvjszwtMhXhdpVR20a1UmWqp41rbGD4w8D60LlERERE&#10;RERERKS+qBAnsmX3AQ8A3wa+uPHXIvIwFeJEZFe0eiH3pfUzvKAlbVoY3goDYoelrfzA9j7kXF75&#10;89WhM4lswXIf6vv8WNFPS5mKrTvCgYx5sb01eoVdvP6rofOIyPzz93c9hXTLZ8dm/OAoqg2Blflh&#10;QDXGe5bw4wuKLed/5PIHbwmdSURERERERERE6ocKcSLb527geGAdWucTARXiRGQX+FD+M6NFXpNW&#10;eWa7RAbZFP/d0tP6PHvbA5qAInXDL+vpWz1nt7S3RLup2LpzjNp18NAbKs976Nfj3w6dR0Tmjw/2&#10;vn6iHH1S18eFZQZzFR/ta/PX2KrRb4TOIyIiIiIiIiIi9SEKHUCkQewPrAF+DLwOeALQHTSRiIhI&#10;A/LLOw8CO1xluO0XO1Rijh1eU/whPLs3dB6RTUYr0c2drSrD7QqnVor7w3PSX/NC7wtD5xGRXeeF&#10;vqU+lP/MRElluMXgDq1p6107Y1/3y3N7hc4jIiIiIiIiIiL1QRPiRHbOGPBd4IdAFbgX+H/AVMBM&#10;IotJE+JEZIf4+zv7SGdfCPbS0SInpbRp2A5LR9CetRutf/1Z6J5DAvJC/nDgiVMlPl91bQE4X7pb&#10;7Q+4v94Ghm8GyqHziMgOMx/sPZIoNTQ6489ORyr/L6bIoLOFr4B9g9hus1Xrbg2dSURERERERERE&#10;wlEhTmR+3A/cDPwA+B7wl7BxRBacCnEisiPavJC/fqToZ2RShqal7Dx3WNrqQzYwsgqts0sAPpg/&#10;CrNrR2f9GBVb55cBSzIMpyO/wAZGvojOcZGG4oO5FxHZB8eL7BNpEm4QkUE5ht42bsZ528aCsYiI&#10;iIiIiIiIJJC2TBWZH3sBLwQ+DNwAHBo2joiISP3wQv7jY7OckYlUhttVZjBV4h1eyL0hdBZJoifn&#10;iLh8bNaPSasMN+8cKFbIF8t80C/vPjp0HhHZfj7U+4qK2z9NzLGPqQwXTOyQMhgrcgzweR9cemro&#10;TCIiIiIiIiIiEoYKcSLzq53aBKlfAjcBzw8bR0REJCwv5K9cP+OvTmlxeN7Ebu0bZil4oe/k0Fkk&#10;UdJeuPfz47OcrvN54cQOpdiWbSilb6T2TTciUueKhdy7x4vRP8+U6VXxvz5EBhvmOGS4GH3Lh/K7&#10;h84jIiIiIiIiIiKLT4U4kYXRBTwF+AYwDrwLSAdNJCIiEoLZiS0pU3lmHjmQiiw3W/Wr/Yq+x4XO&#10;I8ngQ7mrpsv+XENluMWQiqxr7JLcfwI9obOIyNZ5oe/ymaJdFRmma2P9aUlHrbj/XegcIiIiIiIi&#10;IiKy+Az4EHBB6CAiCfAPwPepFeNWA7cAlaCJRHbencABoUMsMqc2AfKPoYOINAIv5FdinDc9x5uq&#10;TpcWiedfKoKOrH8Ljz5kA+t/FjqPNC8f7Dt4sux3xDqRF113C1+zgeGzgWroLCKyuQNafGj8PWMz&#10;3p9KWYsmw9UnA4oVZ3m7vQXsNhtY/z/ATOhcIiIiIiIiIiKy8DQhTmTxvBO4AfgW8FXgaqAzaCIR&#10;EZEF4IPdewD/NjnHhSrDLZxqDJNz9rx10/G3QmeR5uUf6D16puLf03m8+AyYrXKqD/a+NnQWEXmE&#10;lBfGL9xQ9AtVhqtvDrSljYkS12yYjW/0Qu5VoTOJiIiIiIiIiMjiUCFOJIy9gTcCXwO0fYeIiDQX&#10;y35gfJanxK6tFRda7NCati6gI3QWaUYrVlKNrizF7KPCx+JzYK5CJxa92wdzJ4TOIyI1PpS/dHzW&#10;L44ia9e1sf454A5mlsHsMi/06jUYEREREREREZEEUCFOJKxTgC8APwaeETiLiIjILvMrlr1ppOgv&#10;jyx0kuRwwAt9HwudQ5pO1ocqF4wXOUWnc1jjcxyA2aXn+UnLQmcRSTq/om9gZNoviSJr0zbSjcWB&#10;DbOsmCrZ53wod2joPCIiIiIiIiIisrBUiBMJrws4Gfgh8FNgedA0IiIiOy1zxHgxvjYTaTLcYjJg&#10;uuQv8iv6XhY6izQPL+ReumbSz4v0FWNwBkyUOPWaodveGTqLSJL5lblLx2Z8MJMy02S4xhVjS3FO&#10;Cp1DREREREREREQWlpY3ROrLicA/UyvIPRnYH52nIiLSIHyo+8uGynCLzYEqdOJ+sQ/2HA+kQmeS&#10;xuZDubPWz/gH2rOWUumjTjism+ZiL+RfCHSGjiOSND6Ye0G5bOenTPc5Dc9h7TQf96HcmV7o2zd0&#10;HBERERERERERWRgq2ojUn2dR20L1ZuA7wFuBvYImEhER2QYfzJ0/XfaVoXMklTtMzvGE6XLqOh/s&#10;PTp0Hmls66b4ams6WqHtAOuHA61pY2KOf/dCblXoPCJJ4oM9JxJFVxUrdOuy2PgcaEsbE7P2dcy/&#10;ztuO2TN0JhERERERERERmX8qxInUt4OBDwFfAXoCZxEREdkiH8w9hSh6ezW2ttBZkix2KMfsQWRv&#10;hrOzofNIYzr9pcuPbcsYKsPVH2fTZCo7M2wSkeTwwZ4DiNIfGS/6/pqY2Tw2XU/HihzuK+75MCxb&#10;HjqTiIiIiIiIiIjMLxXiROpfBjgO+Cbw9MBZREREHqWrF7N3jBV9pRaKw4sM1k5xrr//B8eHziKN&#10;6TuHV67WqVznzNqBvtAxRJqdv78vhaU/PVb0J5mFTiMLIWUwNsvZXvCLgfbQeUREREREREREZP6o&#10;ECfSOJ4GfAv4JNAVOIuIiAgAXsi8aHyWl0RaKK4LDizJGOuK0SdCZ5HG44N9hdGiHa1ya30bLfqe&#10;XshfETqHSLOrRP65DXN+ku5xmpcDkWHjc/4OL+ReETqPiIiIiIiIiIjMHxXiRBpLO/B64D7gLYGz&#10;iIhIwnkhf/C94/5/U7qjrCuxQ1s2Oih0DmksPpQ7lshfm1bxo+6lI5gpc6YX8i8InUWkWflg7vy5&#10;Cq8MnUMWRwSsneYTPpTfK3QWERERERERERGZH1q+FGlM3cDVwJuBM4A9w8YREZGk8cKywzE+mm+P&#10;WmNNk6o77uBDuVNC55DG4IXcwRB9cKzIcp3O9c8dqk4es3f7YM+xofOINBsv5F4wVbEPVOLQSWSx&#10;ONCWNsCeB/QGjiMiIiIiIiIiIvNAhTiRxvZx4NvAp4DTAc30EBGRxdBRdf/yVInnVLVYXLem5uyr&#10;kD0wdA6pb17IL8Ps45NzfoK2BWwcscPknB9HlPqUD3bvHjqPSPNYuS8WDcYx6dBJZHE5MDHn13gh&#10;9w/otRURERERERERkYanQpxIczgN+AxQALoCZxERkSbnQ7m/n5jzQ1SGq18OlGO6fKjrHaGzSL3z&#10;s9dN+TNco+EaTuwwXuQwovTLQmcRaRLtXpi+YLToB+uSmEzuMD5rr/RC/l2hs4iIiIiIiIiIyK5R&#10;IU6keawALqa2haqIiMgCijRJqgGkav9Gz4K+JwaOInXK39/ZNzZLf1vGUPmjMUURrJ3iUqA9dBaR&#10;RueDvWePz/pr05FeK0syMyhW/AK/Mvec0FlERERERERERGTn6UU+kebzr8Dngc7AOUREpDm1gmsa&#10;aQNwYHTGD/SCvzp0FqlTqezlmch2j9WGa1ju0J6xTi/kPho6i0gj88He49ZM20dTkbVqYqaUY1tO&#10;NRrklSsPCZ1FRERERERERER2jgpxIs3pXOC3wPOAo4GOsHFERKQZ+FBfmw/lLxkr+hEaENcY0ikD&#10;43le6HsuoH82eYS1U7xRZbjGV3Uox/bK0DlEGpUXckePz9mnO1psqa6JArWy8WTJj/JDpt/nly/V&#10;N4KIiIiIiIiIiDQgFeJEmtd+wDeBXwNnBc4iIiLNwOM3rZ3y/lRkrVovbgzuMDnHfrPV+B98MHdA&#10;6DxST3qeuiSrrVKbxVyFyAf7zgydQ6TR+GD+Gaun+HUqssdX49BppJ7EDhNznE0qfUroLCIiIiIi&#10;IiIisuNUiBNJhouAN4cOISIijcsHew8Ee/2SjKGtxBpL7FAs2/4YJ4XOIvXDh1IFncvNoxKTxTgP&#10;aAmdRaShRHbhkoyhyXCyVU4/uraKiIiIiIiIiDQcFeJEkuFQ4CPAx4DWwFlERKQRWfTqsVkO0YJx&#10;Y0pHMF3iQv/QilToLBKef3TF84plf7JO5+YRGRQrfowX8poSJ7L9Uji7hw4h9csdNsxxtA/lBkNn&#10;ERERERERERGRHaNCnEhytAJvA74HHBQ4i4iINBBflV364ER8UUp3jg0rdijHdiApt9BZJDijWD2v&#10;VLX20EFk/jhQqrIUOAvIBo4j0hB8KP/Osdn4YH1ilMdiwMiMvQuWnBY6i4iIiIiIiIiIbD8ta4ok&#10;z0nAr4BXoG0/RERk21pp7fpwd1sUaXvFxhYZMBsvC51DwvJC3+sn5/w4FUCajxlMzvnT/QpNiRN5&#10;LH793uaF/Fmx87Z0ZFnd3shjcWqTdn1oyTU+2HMQoGm7IiIiIiIiIiINQIU4kWTqAb4IfAbYL3AW&#10;ERGpYz6U/8REmddU49BJZFeZwfRs/OXQOSQcH8o/e7QYXwUsVQGk+bgDZstHp/3jXsg9KXQekbr1&#10;p5lzHpjwr06XWKmt4GV7Tc6x30w1dZMP9mpSnIiIiIiIiIhIA1AhTiTZXg58HjgmcA4REalbdowm&#10;wzUHdyjFPAXYP3QWCWIJcHYmZd0qgDSv2CGbsjzOc0JnEalHfnnnvuWYoe5WQ9dC2RGxQ6lCjih6&#10;k1+7fLfQeURERERERERE5LGpECciJ1CbFndO6CAiIlKXtFzcJByIzNJeyP996Cyy+Hwov8/6KX+V&#10;Cq7NLwY2zPl5PtjVEzqLSN2JWt47V9VkONk5kcHaKX8uo9XDQmcREREREREREZHHpkKciAAcBHwS&#10;+HvAAmcREZE64R9efuZsxXfTJ4YmY3Yq0Bs6hiw2O7ctYxl1QJqfO5hFu2HZZ4fOIlJfUicPz/Cq&#10;WNvAy05yoC1tYLSHziIiIiIiIiIiIo9NhTgR2aQD+AhwNpAOnEVERMJrZ7Z63lyFHhVomocBk7Px&#10;nj7U9+LQWWRxPTRRvVATkZLDDNZOxVeHziFSR9q80PPJbFqjb2XXmAFu7/BC356hs4iIiIiIiIiI&#10;yNapECcij3YdcCuwV+ggIiISTNoL+Q9OlHhW6CAyvxzArB33831o2dGh88iiaetoiVQCSZDYYUk2&#10;yvlQ/vrQWUTqgQ/1fWtijgO1bbTsqthhquwn3TlS/TNoUpyIiIiIiIiISL1SIU5EtuQQ4FvAiaGD&#10;iIjI4vOh3BGzVU4PnUMWhjusm/YDIX5a6CyyOHyo91xtfZw8tYmAdmToHCJ1oAu8RV04mS/VGHbr&#10;itJeyH04dBYREREREREREdkyFeJEZGuOAD4JnAGkAmcREZHFkwF74WyZlZqi0pwcaMsYwElwQF/g&#10;OLIYLHW+TufEqoQOIBKaD+VeuWHWj1IxWOZTHMN02V7uH9/zhNBZRERERERERETkb6kQJyKP5WDg&#10;c8AzQwcREZHF4UP59vXT8f9J6S6xqTmwftpP9qHx/UJnkYV18Km552+Y8QNUcE0o905A57kkll+V&#10;fxzYa8GW6DIo88mBSkwH43OXAB2h84iIiIiIiIiIyCNpqVNEtqUPOC50CBERWSRx/OqWVLQi1qpx&#10;U3OHbMqW4q7tFJvcHU+3N7mhwUgJZMBY0ft8qO/FobOIBFPmJRtm0ec6WRAGjM3EJ/pg/tzQWURE&#10;RERERERE5JFUiBOR7XEZtW+AHgodREREFlL3qVOV6KPqwiWDAWunudYLuYNCZ5GF4UP5966b9tP0&#10;RV8yOZBOWaZU8bf70LJTQ+cRWWxeyF0/Vea9oXNI83IglbKWkVm/2ofyrwudR0REREREREREHqa1&#10;ERHZERcDlwCtoYOIiMj886Hs+7StYnI40J4xMH9V6CyyIPJgT23NmOm0Tq7YYWLOd4P4pNBZRBaT&#10;X5U/ev0ML4rj0Emk2blDJjJw0qGziIiIiIiIiIjIw1SIE5EddRm1Ylxn6CAiIjLvDtJWqcniwLop&#10;XhE6h8w/H8o/bbwYH4PO6cRrSRs4J8JB+4bOIrJoKnysNW26BMriMMB4KtAROoqIiIiIiIiIiNSo&#10;ECciOyoF9ANnhQ4iIiLzrho6gCyu2CEd2crQOWTeZYHjMetWGUTcYXjGj/fC6ONDZxFZDH5l7uXj&#10;szxFJX9ZNA6jM/4SH8ydEjqKiIiIiIiIiIjUqBAnIjsjDTwbaAsdRERE5kv6uFLVl4ROIYsvFVno&#10;CDLP/Kq+PUtVf1ZK/7RCbRJkS9pS4CdTK0uKNLfY3qDLnywmB7Ipy06XrT90FhERERERERERqVEh&#10;TkR21suATwB7UNsgREREGpgXlp4/XdJ22CJNoRKfOluxwzUdSTa3dopzvJDfI3QOkYVn2rZyO236&#10;Qr4aQ2SUWtLMtGWYzqYoGpSrsb7Y315VhxiO8ct7Xh86i4iIiIiIiIiIqBAnIrvmVcADwCogEziL&#10;iIjsJB/KnT8y43+naVLJFBn4UP7q0Dlkfngh3/PnUb8mdI56YEDsxFUVA4kdOlpsd/ArQmcRWUg+&#10;lP/M8Ex8VOgcjSB2aM+ytruVn/e2+4e+ei+vbLt0+NiWS4YPX3LZ1Cl3T/tre9vsmq4Wu70Sg+k+&#10;cZtih4lK6pNe6H1d6CwiIiIiIiIiIkmXDh1ARJrC+4EU8CFgKnAWERHZMTmwkzNpMq7SSCJt/Gd/&#10;VtgUMm/Molx7lE76+WxAJYbeJdyI++rpkr2s4sn+Bo6qw/0b/IXUvjEuDp1HZL75YO54nGdkU0bS&#10;r4GPxQziGHra7FfEXGb962/kb64Js/cc9eHZXwJfhOXLvFC9HONZY0X2Sdlf7x1kC2rPvejtwDeA&#10;9WHTiIiIiIiIiIgkVxILcQ7cDjxIc0/Ic2Apte0st/Rn3aBt0WReDQBrgWtDBxERke3nQ/nDJ+f8&#10;WG2IlVzuUK7aCuh8KkzeFDqP7CqLXU0Qqg69S7iJ2N9hq0bu9UK+NFHi9Un+0LhDT1uUhvaTYPrH&#10;ofOIzLMsZmeOFtkn1cyv9OyilMFY0dmr2waJ7Xpbte7Wbb/V2nU2wJu8kDuxpzV6xUjRX5dN1aah&#10;yZaNzfqhPpR7i/WPvDd0FhERERERERGRpEpiIa4KfAL4MpANnGUhOdACLNnKn2eB9s1+XwGOpTbl&#10;Kwb2plami6k9Tw6lVqBbuUB5pfGlgWNQIU5EpJFkcE6pxrYs6dtgbXr3k7q2O1nydi+0nG4DKsQ1&#10;vOrcSiOT2Ocy1M7n9oyvo+rn2CWj9wHYwPDb1w3kTm5N24FJLnE44IW282xAhThpLl7oPWpyzt+Q&#10;1nS4rUpFkDG/da9u77eBkRvYsUmRbgMjPwV+44Xeb94/wVe6W6NWfay3LDJLgZ0Be3wJHrwzdB4R&#10;ERERERERkSRKYiEOYBQYCR2iDt282a8jHjlBL0VtbSm18fc9wBOBPuBxwD7A7tRKdYneipDhzg8A&#10;ACAASURBVCjhXkltAuOHSW6nQESkYfgH+lZMzcR/l4os0VM+DHD3aQeLzJYk8UORMiKMp1G716uG&#10;ziM7b6aSvsiMZBdCDFounXkuFO/b7P/O9rVUnrl6Jn1ve9YSe6MaO2B2SugcIvMsjUVvwehO9LVv&#10;Kwwox053C1+0gY4L4S9rduHhpmxg9Fte6DliYo4/zlfGZrR+Oj7ah2bPsn6uCp1FRERERERERCSJ&#10;krqRRFLf7x0RU5sat+nHHDALTG/88QDwbeBzwHuAlwAnUJs8Z1v5cTIwCPwIuAtYAxQX6f2RxZEC&#10;Pkjt+XNs4CwiIrINlbJ/yswen+QyHNS2Vuxus4/0XD5yeFer3ZvEYXkGjEz7MT6Ue13oLLIrlpwW&#10;m70kqee0GUT4/d3vG05B8dd/8+eXbvjL7lc+I9ee4XdREk/0hyX7vZemU70892/TJV6R1GvfYzGg&#10;q9V+lR8cMRsYedUuluEeftyBsT91v3/YurNchSe2Y/yYWlLG+mk+4EP554bOIiIiIiIiIiKSRCqG&#10;yWL6KXAJcAq1qXKnARcA3wV+DawOF00WwHdQKU5EpG755T17rZn0Z1d3ZLOsJtXTxr10Zr4N3I37&#10;T6sJXNZ1IIqsDezQ0Flk5/nQknMSXQhx6Gy1S3nMbQCvH01FXF2qeDWprbBS1TPAytA5RObJ3sNF&#10;XqT7mb8VGZRjn8H9nxfqGLZq+PLuVj5qmi77N5xaKa5W1xYRERERERERkcWmQpyEUgVuAa4FzgBe&#10;CrwOeDfwZWBDuGgyT3LAZ4GDQwcREZEtSKdetbQtudsGbuIOxP4v9rbVNwPYQOmabIpK4FhBpCIA&#10;OwJW7hs6i+yUTrCTEr1doAHYg9v8awM938m1Rz9e+ED1aaZEqxf6zgydQ2Q++FD+8taM7mceLTKY&#10;mPVqrpV32cDwtQt4qCkbGH5fVwv/sIDHaFwGOEdTm6YvIiIiIiIiIiKLSIU4qRf3UJsU9yHgPOC5&#10;wBuA69HkuEZ2KPAx4KDQQURE5JGqMW+KEz5NxQyyKR6yVSNXPPx/J37dnuVXSd1OcbwYH+KFGRXi&#10;GpBfteK0mZLnEvrUxQw6MtyN+3Z87XDngxi/T2yBxkhhPDt0DJF58rREF4G3wAym5ry0R5e9w1aN&#10;LGQZbpMJGxi+pLvFP5jU+6fHMj4bv9kLPbuHziEiIiIiIiIikjQqxEk9GgN+AXwKeC1wJHA6cEPI&#10;ULLTnkVtm1wREakj0yX2TPr6cQQsSVXPA2Y2//+/WVO9IokLuu7g2DKINd21EVUqz5yt0JHE89qA&#10;ctWJIr/OBoZv3643crILm6p+RQDOfsB+gaOIzANtR7k5s9r1cLdOrrGB4U8t4qGLNjByoaN/kc25&#10;QxRZH6TeEDqLiIiIiIiIiEjSqBAn9W4SWEutDHc6tfWuTT9eiEpyjeLjwMVs3MhKRESC68WTvbuY&#10;O3Rk4xfbJWPfePSfHf2xse+2Z/wfUwn8rJWOYLLEeX5lfu/QWWT7+VDf6bNlf146oRuylWMn12ZX&#10;W//IAGzftc3617+5u9V+srDJ6pMDo0V/nA/l3xk6i8iu8EL+a2NF11TTjQzoarFb8oMjK21g5Hyg&#10;tNgZulLVlXHsf1Ep7mHuMFVm1dzl+YHQWUREREREREREkkSFOGlkXwWeD7yV2nar9wZNI9tyGbUS&#10;o4iIBOZD+QtiT25JOTJY2sqvsPSNW/1L7l+cKSfvg+QOE3M8gSorQmeRHeB+9GSJFUncNtCA3jZb&#10;a1/KXLfjb+3fBCrznakR1MqTdiR0q0wkDckLvSdgdmRKr2r9VVz76W7gvlAZ7NKx+5a2+BszEWMq&#10;xT0sjiHC3w50h84iIiIiIiIiIpIUeulQGl0FuAY4A3gp8D7gN0ETyda0AJ8HDg2cQ0Qk6VI4pyZ1&#10;kdKAmZI7zietf93Y1v9i+p5l7fbzpH2cHOhqMXA/IXQW2W69wOEt6YQ9WTeKATN+ye9X/2JH39b6&#10;hz/f1WJrk/mRg8m5+EAfyhwQOofITkhj0YtGZnxlEovAW2JACp/G450oB89zllWjP2pL8YEILyb1&#10;+vpoDkyXLOeF3GtCZxERERERERERSQoV4qSZ/DfwXuBc4GrgwaBpZEvagc8Bu4cOIiKSVJUP7faM&#10;qrNfYhcoDZZ3RD8llf7hY/61gXWjmH8rqQvtZecZoTPI9vFC7oBSlaNC5wjFAOsvfWIn33zMiL+c&#10;tOIr1KZBlqq2HOdxobOI7Cgfyh9VrnJWJqHbRG9JFEFniw/ZwMhXQmcByrZq+JqObPTdSkLvo7bI&#10;SGH2IiAXOoqIiIiIiIiISBKoECfN6HbgXcBp1LZTvT9sHHmUY4ACkA4dREQkiVKl8jPHZj2f2PVJ&#10;B8x/aRev2dZ2Yo5H9ybx4+TA2ik/xQs9qho0ArOVUyX2TWJ5MzIoV/1+mPj+zj6GDYxcMZ+ZGkm2&#10;doY/CegKm0RkB7k/c6rEXkm87m1JKoLZst9qA6NDobNsZopq5aKODKujBJaOt8SA8aIf5UP5F4TO&#10;IiIiIiIiIiKSBCrESbOaA26jtp3qgUAH8Crgf0OGkr96NTAYOoSISNL4lfmnlyu8JJtK5sqkATNl&#10;B1i3nW+SyKV2d+hsiVqwhD5RGohfmdutWPaBJE5JMmByLibfWjp2Fx9qpDMdvyuJhY3YYXyWc73Q&#10;d2joLCLbywd7z90wZ4NJPGe3xAw60n5ZX2FkV6+F884uHbur5dLh3cFv1L9X7aYyMmudmPXLfajv&#10;lNB5RERERERERESanQpxkgRzwDTwReAo4HTgv4DJkKGEFwEnhA4hIpIosZ0+W2XvpE5UcWBFh/3S&#10;+oev3643SMX3ZFP8KYnbKQLQkUnoM6WBxNY9OccRSTynI4Pdu6Lr7JLJ1bv+YNEXpubiuSSe66kI&#10;ID4LvTYgDWJs1t6pctXDurJ8z1bt8QlgNnSWrelMl16UwE9TW+QAZsuBfcImERERERERERFpfnrR&#10;W5LoBuBpwOupFeMkjP2BS4BloYOIiCTC4CEr8fjJSV6QjN1jjB8DD27P37eLRu5ry/D7BY5VvzZM&#10;doeOINti1pK2RI4ynK06ePzp+XgsGxie3q0r+tekdmymSpwIng6dQ2Rb/IrcszJpe2KcxIveoxjQ&#10;lmEtxB+HW7d38m0YqdbK5JyT1Gvso9VK7J7A2a4iIiIiIiIiIotLhThJsuuAs4B/B4qBsyTVM4H+&#10;0CFERJLAbd3+IzMcm8jmzEY9bdGI9Q9/cQfeZBjnN3OV5H3QatN3sicHjiHblrwnJ7UtAnNtditm&#10;f5inhyzi/r3ZBJ7r7rBhlmP98qW50FlEtsntsiROxNyabMp+YQOjN4TOsS3Wv764R6ddm8QpnFuy&#10;8eNwAhzQFTiKiIiIiIiIiEhTUyFOkm498FrgVcCPAmdJqncALw4dQkSkyaWAE7Jpa032OrJ/D7hj&#10;h97Eotva0qxP4iJuBTs9dAbZBo97Q0cIxfBvWP/I2vl7QPtje5a7k3auO9DVagb2tNBZRLalXOUw&#10;TYerqTrgPgZUQmfZDjHE/9iRtT9qu9uaNVPxC3xodL/QOUREREREREREmpkKcSIwQW1K3JnUilmz&#10;YeMk0qcBTaUQEVkofm52qsRpoWOEFBlY//DVO/p21r/upo6s/XkhMtW7YoXjQ2eQbXCOTWK5wB2w&#10;6C7msQhi/cN3LUnbT5I4c8+A9bOpZ4fOIbItKUtaZXXLzCBlXsTib4bOsr1sYPQPZv6x6ZKT9H9F&#10;d1iSiZZA9OrQWUREREREREREmpkKcSIPmwKuB9qAfYAbgThkoATpBIaB94QOIiLSjHzo2/2YHZfU&#10;qSpm0Jnl1cDNO/Hm60jxz+4+m6T129ghdnscdD0ndBbZutXTfCSJ2wduvJbN91SkaczuTOCHk6pD&#10;a9peGzqHyGPxQt+/b5jzjtA56kGEF7vfP7Kf9Y9+K3SWHWH9wx9f0RG9EmcqSfdUW+IOUyXe4YXc&#10;34fOIiIiIiIiIiLSrFSIE9myvwCnAW8AfhM4S5IcHTqAiEgzWjvtL09iaQZqZbjpUjyFl769049x&#10;0fCPultsImkfQnfwK7L63FynvvbG7pM7spa4gWZm0NXCHUT+x/l/dI+TWhxO6vstjaL9MMyPTiW9&#10;RQWkIuhosY8Aa0Jn2Rk2sP5fulr5vi45tfusyZK9IXQOEREREREREZFmpUKcyNZVgc8AZwMfDJwl&#10;KR4HHB46hIhIk9m7PRvtm9SygwG7ddhXbNXE+C48zB8wWz9fmRqFGeB2YugcsmVn7JE5O3SGUFIR&#10;t9pFw3+a/0f2h1yTi0Tqjg+1nTVe9N0TeivzV2aQjbjf+oevCJ1lV1h/8b3pSNfa2MHhcey99Lmh&#10;s4iIiIiIiIiINCMV4kS27c/AhcA3QgdJgCcAb6O2haqIiMyDkUt7X5nY6XDAdMkB/oNa0X0X+I8T&#10;uXDr7A10h44hfyuTtuck7dQ2oBp7CfglMDnvj/+l1tt6l/BnEnmyA5ANHUDkb7XuhXNqFFkmdJLQ&#10;ylUnm/JLgOnQWXbN9G3tmfhLltxr7V+5g78p85bQOUREREREREREmpEKcSLb79XUyloN/uJz3XsN&#10;8JzQIUREmkVvayqxhbjIYEUHv8L43a4+lvXPfDtK2MKt1f7TCT2Hhc4if2OvYsV3T9y5bbC01dbd&#10;Npf67YI8/u0P3oLbvYnbh/avUk8LnUDk0bzQfszwjB+X3POyJjLItXETXv1+6CzzwQZGzw+doR4Y&#10;4PhR0PXk0FlERERERERERJqNCnEi228cuBroBdo3/lrmXwRcB/xj6CAiIk3BWZrENWQziN3XYvZ+&#10;6x+5f9cfceb706X4niSV4hwYnfHdvJA6J3QWeSQv5C+bLdMSOsdiK1fBzL552PvW/mShjjEa28fa&#10;swwn6FT/Ky/0DIbOILI5L+SPGC3yiWzaMkm8l9nEDDpb+KENVF5uq8bXhM4zT2Ym5uI/Jem+aksc&#10;mJxlmReyH4OuA0LnERERERERERFpJirEiey4EjBDbVrcLk+cka16K3B86BAiIg0vqQuNDl2t9lvr&#10;H/7NfD1kvt2+OV+P1SjSEWC2D7AkbBLZTArs6CSWCNozTFl/9esLeYzcJetuTEWsTWT5xmxvYK/Q&#10;MUQeFp+eSVk+cdMwH6X2/tvNsOHewFHm1R7tXFDaxQ3tm8X6aT/SCy2a0ikiIiIiIiIiMo9UiBPZ&#10;Nc8GPgtMhg7SpD5FbSKfiIjsjN16n1Usxx2hY4RQWzu3u4B18/WYqbh6w3w9VsOola72gD00taRu&#10;9D4JoydpfTgDWjM2DKM/XYTD3bwIx6grBsyVvf2+S5cdFTqLCIAP9i4dn7U3J7wLB0AlBvDZ0Dnm&#10;XZT5eW4JP05iwXtzDrSkrQVjt9BZRERERERERESaiQpxIrtmNfAG4ELg3rBRmtIhwCWhQ4iINCp/&#10;m51RLFt76BwBpef10VKp/zcx63HS1m2n53yZD5X3CJ1DarwQHbmhGOdC51hsZoD5r6hNa17YY/WX&#10;v5m0Eo4D0xXv2KulekToLCIAOCenI9sr6dPhzCC3xP6CRz8KnWW+2cDaDTifLpa9krR7q0erDQFM&#10;7FxnEREREREREZEFoUKcyK6rAv8EnAP8d+AszejQ0AFERBpUG0RHpRJ6t1eOHaA4rw+aycykI263&#10;BC1XusNsld3AV4bOIhuZPSHG2pPWEYkM7MryfyzO0TbcmErQeb5JZJbGosNC5xABmI3tkqRd57ak&#10;GgPOT2xg3S9CZ1kItvrgnyxrj36WpHurLTED3PcH2kJnERERERERERFpFgldIhWZdw78CjgNWBY4&#10;S7N5OnBB6BAiIo3GC/nXjs3ExyRxfdGAfJv9yfpL/3deH/fCNTPLO7g6aQv0mRSAPw1YGjhK4vnn&#10;9z8C58SkFV0jg/FifC8bNvz7Ih1yqrOFf0raNn5RrZBxhH9y7+NCZxEpVuyoOGmfcB8lMuhpi/7T&#10;Br7yutBZFszV//UQlfJbOlvsliSX4txhrMhrvJB/DWhSnIiIiIiIiIjIfEjYUorIghsH1gNPAzYE&#10;ztIsMtQKcc8IHUREpIF0ACekUpZN4lpytfZO3wQb7p33Bzf7fdK2bzNgao4n+xW5PUNnSbwHNzx+&#10;7XT8OBL4HNyjK7VYZbiaSuVfknau47Bu2vdl/cwTQ0eRxMsncUrjo5VjsP51r4enV0JnWUh22fgd&#10;xHw+jr2U5H/2dAQTc/5GvyLfEzqLiIiIiIiIiEgzUCFOZGH8F3D8xp+TtpS2EHYD3gR0hg4iItII&#10;fCi/P9ghoXOEkk1RsoHhaxfm0S1x98/uMDnn+xKbJsSFZuzVlkle0bUSA15e3EJcS+aXk6V4JkkT&#10;ixxozVga0BbJEpQX+t6e9BlZqQh6W/kGcF/oLIvBVq3/7NJW+1PSPr9tLnaIzA7D46NCZxERERER&#10;ERERaQaJW9ATWUS3Ay8D/jV0kCbxImpb0oqIyLa4HbpmKj4siZVsM2jLsAa4OXSWZuFAe4tlgD1C&#10;Z0m4XpzETe4yg9lKPE6UvnNRj/ue9ezWYT9OZCfHOBTal4eOIYm1BPMXJfEeZhMDJmYdvDoYOssi&#10;mgD7eOgQoTngHl0UOoeIiIiIiIiISDNQIU5kYd0HvBO4KnSQJmDAFRt/FhGRrctifkR71hK5lpwy&#10;iIyFmyTlREmaGPVI/nggFTpFUvnQ8t5imcOT9vQzYEVn9EPrz8wu8qGrkflPk/bxBiiW/RAvtO8W&#10;Oock060XLzt1tkKit+iODHbvjL5//sCpt4fOsphsYP21yb3HqnGH9dN+CpAOnUVEREREREREpNGp&#10;ECey8IaBVdS2/JRdsz/wm9AhRETqmRdye48X/U2ewDacGYxMx1PWP/y+hTsIq9sz3JG0BVsDpkt2&#10;ug8u6widJbHiytEzFQ6NE3Zub3x/vwyrZxb94Mb3K7E/lKTz3R1mynYgFj8hdBZJopb9DuuI/362&#10;QmfCLnV/FRl0ZO2/iCsXftSuL4bOs9gmZ+Nikq65j+ZAW8bwQv7robOIiIiIiIiIiDQ6FeJEFkcZ&#10;+Cfg6cBo4CyN7kjgmtAhRETqlvupUWTdSVxINmDvpfZpYGLBjtG/fn3KuGWhHr9exQ5l50lE3h46&#10;S0JlMHtGNrHz+WxDkKP2P27N0tbod0nrZmx8nh0PtIVNIknjhY7nr5v2k5L6QpUBMyWPwT9vl4zd&#10;GjpPCHt02HuSds19tNhhpuJPh9bjQ2cREREREREREWlkSX2dUSSUnwBnA38JnKPRvRB4UugQIiL1&#10;aLps5yR1IbFUBcyvW+DDjAN3LvAx6lJSn1f1wD+Qa1k3HZ8UOkcwHurr1ptGwX+dxIJxqcJh/rG9&#10;VIiTxbQUi57amjFL4jkHgMHyDvuNDWR/FjpKMKnUtdOleG2U8JuO2bIt8UKndhkQEREREREREdkF&#10;KsSJLL4fAW8E/l/oIA1sOfDq0CFEROqNX9beOTbLiUncLjUyyETcAal7F/hQMWZ3z1US+EGWcCpR&#10;uly1g5J4bperDkY10OErmN0+W07WB96BsaIfztRca+gskhxeyB05VoyfHjpHSLVrvN0BD/0pdJZQ&#10;rH9ddUVH9Ilqsi67fyMdAeZHAHuHziIiIiIiIiIi0qhUiBMJ4/vAOUApdJAG1h06gIhI3UlnT+pu&#10;NZK6htjVwg+sf/34gh/I7J6lrfZnS/j0EllERtTZkrxz2wxSZqvBxwKm+EtPq92dpPPdHZZkrROv&#10;Hhw6iyRGCjgeLJ/E4u8jWOIHsjr4f6TgwSRdd7dkvOgH+lDu+aFziIiIiIiIiIg0KhXiRML5E3Bj&#10;6BANbC8gHzqEiEg9maxEfxc6QwgGTJcczG8CZhf8eBfPPZBJ2UMLfZz6ZJXQCRIqkR0RA3ra/Hbr&#10;X7o2WIb+dfdmUnZXqOMH9tTQASQZfGh5V6lqf5dO8CtUBlRjr4LfHjpLaDYwcmdnC99Mch+uNizQ&#10;WvFon8BRREREREREREQaVoJfbhSpCy8BjgL+GDpIAzoZ+CdgReAcIiJ1I2WcEyexNQOs6LQvW//I&#10;DYtztA334H5rNV6co9ULM6BaPjZ0jkRqixJXRDRgpuyAfQvueiBglNUYdyaxkbh6ws8NnUESIq5c&#10;NFPmSUm9hwGIgd42u8H6h68MnaUOzFKpXtnZYj9L8pS4je96JmwKEREREREREZHGpUKcSFhTwP8C&#10;zwb+O3CWRvQC4NTQIURE6kXVrTV0hhBq6+f2B2DDIh72dxE+naR12ggoVpM5hTC4qdIZUZKebAAG&#10;uTb7M9noltBRgGroAIstduhojQ4MnUOS4Z4xf3cq4a9OmVO1geH3hs5RL+yysftwrq/GPpu0T3+b&#10;1MqAfrx/at9DQ2cREREREREREWlECX/JUaRu/AV4K/D70EEa0NuAntAhRETqgW3qhiVTajEPZpel&#10;b+9ui8YX85ihOTBR8oNC50ikVHR06AghpFM8YO9ed3foHEmV5GldsnjmBvvOXtYZWZKfb5FBd6v9&#10;EvhN6Cz1xAbWf7WnLborsU8Nh7VT/kTWTx4ZOoqIiIiIiIiISCNSIU6kfvwPcAGQqMX1eXAMtQl7&#10;IiJJt3/Vk3lvV1tE98XdwLSy5kFgelGPGZgDpSrHhc6RRONFTgydYbFtLMc8BITcLnUjryZxy1SR&#10;xZCN4jcn/fwyAyy+InSOOvQQHv9nUsuSDizJWgrnFKAzdB4RERERERERkUaTyEVTkTr2PeCO0CEa&#10;0FDoACIiofkV+dPdSdyuUgZUqj4HrF7kQ98N/5+9+45v7KrTP/45V5L7VNtT02fSQxoppAIb+JHQ&#10;QigLLH3pLHVDy0yyWSDjhLqU3YWFZemhLGHZBQKBAAmQACG9DpMCKZMp9jTPuMnS/f7+OHYyM5mx&#10;JVvWkXSe9+tlSiJZj+2rK+ne534PgzGdozWDuS1JFmgKnSU2I0VOjKkw4oBi0YrUyvRkc72jRStG&#10;t4MVqYJC6o6PtfAEkHEwXLBH3IpNPw+dpRa5lZu+0JZjMHSOUAzYPGTn2qrOrtBZRERERERERETq&#10;jQpxIrXnJcCbQ4eoMwcCV4QOISISUCfGa12kbY3uWe4Gt6Lv29V/ZLvCLMJlao+c98LQEaKyvPP5&#10;rTkX3YbW2e4edSsKPwydA8CtzPxfd3tyX+gc1Tb2mrI8cAxpfNnQAUJxDvpH0uGuNvdaoBA6T426&#10;N5dx1Z0CXEPMIJu4+eAuCp1FRERERERERKTeqBAnUnseAb6IXz5VSncOcHboECIiIdx/4aKT80X2&#10;j7EPV0itQMovge3Vfmy3YuTWTBLfCezCKzJPC50hJvb37pmhM1SbL/+5Xth6e+AoY9bfDWyMrZTo&#10;gCteM+epoXNIA5s193lD+Xinjjpgyezku25F3x9CZ6llDnsgifFN7hgDto7wOvtQ+4LQWURERERE&#10;RERE6okKcSK161+BT4YOUUdagdeHDiEiEsJBbcW/2TZsnbGVNQDmtbqtbuXAlWEeffuNuQzFMI8d&#10;hgEZ3BGhc0TF3ImxjYczA4xrQufYzT3FCGcUPf/g7CmhM0jjsg/mXlswcqFzhOCA4VEbxfgJMBA6&#10;Ty1LVu54Z8zL6oJfWpdcy2tC5xARERERERERqScqxInUrjy+EPeD0EHqyOzQAUREAmgGO7Q5E+fo&#10;DOdcLwz9KdDDr29K6I/pNz9WVDo0dI6ItAJLY+wBfOu+wg2hM+wiyx+yGcuHjlFNBmST5OTQOaRR&#10;dRyGs2MjffsCDro7kt+4lXM0HW5Sw9cOjaa9MU+JAyim7pWhM4iIiIiIiIiI1BMV4kRq2zpgJXBT&#10;6CB1ohnt10QkMv/4wf2PAHcAEZ4kdA6w9HchM6Rwl4vtd+/IAAeGjhGHWcemWGvoFNWWJPDKr2y5&#10;PnSOnbkPbLmzOeOiWiLZDMzYD2J8hZGZZj0tZ20dssWhc4RiBmB3wv0Ph85SDxbNcp+P7v3WTlKD&#10;gTxHA0eFziIiIiIiIiIiUi9UHBGpfauBF0JcS7JN0cnA+aFDiIhU0ydnDZzVN2hHWWQjpBwwNGq4&#10;lZs+EDJHNkkvD/n4IewYSdutp/Os0DliYD3Nz9k2ZHND56imxMGsJv4A1FhJpPCn5ix/jq2QMZC3&#10;5psvWPC80DmksdgnFh6OuVfgXGtkb18e45cAdUOhc9SNYuGLHU38MuYpcQbYqq5LQ+cQERERERER&#10;EakXKsSJ1IeHgH8KHaIOtACvBY4JnENEpFrm4zihORM6RvU5B4mzPwBbguZYsfkXsZ3MHym6Ziw5&#10;MnSOKBhHJ4mL6hnugP58ek3oHHuSL/D72D5A54s0HdfBKaFzSIPJF07cMJCeEtvzaZxz0JyhD9JQ&#10;S77XHXfRtrVg3xwpxPau63EOGCly2v0XL3p26CwiIiIiIiIiIvUg1uOPIvWoB4huCs0UHAGcGTqE&#10;iEg12KVdB2watDNiPTXY3eK+FDoD8OBoZDNcswkOpyW7qmAfnFsY2zAcA+Yk6f+EzrEnzV/O/za2&#10;/W2S4HDp8aFzSEOZB+7ZbTlHbM+ncWbQ1uRucSs2/SB0lrrSnPtjV5u7JdYpcQbsyDPvoKbCc0Nn&#10;ERERERERERGpByrEidSX9wJ/DB2iDrwMWBg6hIjIjEttX2BJrMul4orXhM4CMFpMb47p5OzYjzoH&#10;6A4apMHZRxceVizaIiLbtgZHDXfx1htCZ9mjB/t/FzpCtTkAoxPoCBxFGoT1dB64adCeEdlbl10Z&#10;oxg/CR2j3rjz168GfjGahk4STs7PjD0KWBI2iYiIiIiIiIhI7VMhTqS+rAMuBB4NHaTGnQpokoWI&#10;NLoM8OSmTERtmTHOgXPcRaZpXegsALOb3UOhM1SdMQu6dTJ2JqWFfbeNWFdMI5Scg9S4m9r9nPrI&#10;1iHDRbTbdQDOzYb2AwJHkUZh7oSmjOuMrcw/zgHtTWxzK3s1/b18BlzTnmNjTPvhXRj0j3C09XSd&#10;HjqKiIiIiIiIiEitq9UTDSKyd9fiJ6DV5uSM2vFZYF7oECIiM8V6umfni+7NMZ5Q8m1rtAAAIABJ&#10;REFUzheN7jb3GXfBxqHQWQDacvw0tj/DQN66rYdDQ+doYDlSd6xzri22bWtxBz8Ganb+z75z3BWx&#10;9TD6h22RrWo9OXQOqX92ydz5OHdhjO9dxiUOskn6PqA3dJZ65Fb2/ao5y7dSs0LoLCEYkBpzgP1D&#10;ZxERERERERERqXUqxInUn1Hgt8DrgY2Bs9Sy5cDLQ4cQEZkxxeJTRoosiO2c8thEkEdxdl3gKI9z&#10;yfUxndw3IJ/SCfak0Fka1/yFwGHZyD6tpQY498PQOSZk6c9DR6gmA4rGLHBHhM4ijcCdvX3E9o3o&#10;JXMXiYPegeIOt3LzV0NnqWMjbsW2r8xtcVtDBwnFvxd2NVscFxERERERERGpFZGdYhFpKHcC20KH&#10;qHHvDR1ARGSmjJKcGzpDKJ1t7jduxab1oXPsJLopJX6lXrcIv3SvVJhdmlkwXOCA0DnCcDUx+XGv&#10;kszP08jaPJkEcLYcTV+Wadow6D4cOkNoB85zHwmdof6N3gF2W+gUoTgHmB2P9skiIiIiIiIiIhNS&#10;IU6kvn0rdIAadyBwSugQIiIzYcOO9PmhM4QwNontNmBz2CSRc4DRjU7GzoyU7m3DdkBMkwd3UuMr&#10;ktrI4IhtdTWesvLcfOieHzqF1Le2XLIstkLpOAcMjRrgvhs6SyNwK4qfiW43vJP+ETvdVnXtFzqH&#10;iIiIiIiIiEgtUyFOpL59CLgpdIga96bQAUREZsKclmRxrCeVwfWHTiCAs8W86ZCu0DEakrMlrU2u&#10;KdqneC1rzw3Pb+Pu2IoYacpCu9QWhM4h9S3e9y1+qteCdneFW9m6MXSWxrD1R7FuTmZQSNkP7OjQ&#10;WUREREREREREapkKcSL17x1APnSIGnZ86AAiIjMh1pPKYyWU2noPa7j4pkXBYJ4Ftv9WTYyqvCbM&#10;DgsdIgS/DFxtT4hz71o31Jx1t4TOUW19A8V9SN3C0DlE6pEDBkcNsP+DR2p7Weg6ktT0q8XMymUc&#10;4J4LNIXOIiIiIiIiIiJSq2rrZKKITMXvgRcCN4cOUqMiPkwuItJYHJAv2jBmfaGz7GZoeNS2xFSK&#10;M4PBUQ7A2dLQWRqNreqel095RkSbE+DLcAn2IIltDZ1lEsPAb/LFeFrJZpDLJq1gxwCZ0HmkPllP&#10;14di26/tbGGH+w5p4f9C52gkmYQ/xVqKM4Mtw/YCu2T+C0NnERERERERERGpVSrEiTSGnwCfAAZD&#10;B6lB84GTQocQEamw46I8Aeigqy1Z7X7dclfoKLvIMtyecw/E9idpygJmB6PPFBWWzurdYcdbPH0r&#10;wBdeO5q4xV3QtC10lkk593CasimmEmzWP8ufBLPmBo4i9SkDvCqy3dpjDMDcTe6ibbVe+K0rbZnR&#10;i0NnCMWAXMY1rRuwN4bOIiIiIiIiIiJSq3TySqRxfBv4WugQNWgp8OLQIUREKmnrP3W+KKIexmPM&#10;AGdruPqRP4fOsjP3gf2G2pv5S+gcgRwAtIUO0VBckp3VnBBbccQAnLsTHq35Qpxb0fVod3tyR2z7&#10;4dTY1z7a3h46h9SfwkcXPG94lM7YnjO7cJpcXnFJ06+3j6RRlZN3VkxhVnPmb4Dm0FlERERERERE&#10;RGqRCnEijeUzwL2hQ9SgJwPdoUOIiFTKnBb3jDR0iAAKqaVgdwH50Fl2ddMAxp2xFZgcgHPL7JaT&#10;VZCprNiGwwGQLwLGHUAhdJbJ3bMdbGNMfycDegftEIrF2aGzSP3JFNLnDowyO6bnzM5GiwbYQOgc&#10;jcat6M0vmZV8NdI+HODfMPzo9XNeFTqHiIiIiIiIiEgtUiFOpLH8Gaj5qRoBHAucEjqEiEiFzMPc&#10;8tgaMw6Y0+z6Nmea/hg6yx4UcGwIHSKEbUPpYq58QJNJZFqcg4yzjUBf6Cwl2gzugZj2w2aQTZgL&#10;pkKclGshzh2Zy4SOEYZz0NXm1pDjxtBZGlAK9pPtw2axluIMeO6ynApxIiIiIiIiIiJ7oEKcSOP5&#10;MDAUOkSNmQ+cB8wNHUREZLpsVder+/M2K3SOaksNshlu7vzAumtDZ9kjcw+MjNpwTCdkzWCowOG4&#10;+LbHmRVTzepx81qSO9zK2feFzlGG/tABqq0p4yC1p4XOIfXFerpevmMkPTbOPRukqY3i+L57X99N&#10;obM0IrfygzcsmeO+EuuyqWYwOMpJ9tGu54bOIiIiIiIiIiJSa1SIE2k8PwK+GDpEDToHOCh0CBGR&#10;aXM8KzWaQseoNjMM3C+B4dBZ9iiXWdvd4e4hohOyBrTlHOByobM0FLMFEW1GngHO7oMHHgodpWQu&#10;pmf7Tpx7MpANHUPqxiLgmYZrCR0kBAfMbXGPuhV9XwKKofM0pvcNAP+bL9q2WEtxIwVaKPLy0DlE&#10;RERERERERGqNCnEijemDaOnU3S3EL50qIlLPloHbJ8Y3cM1ZRt2K3qtD59gb9/71W4B1oXNUW6QD&#10;f2aWcVJMJ/UdMFwwA/fX0Flkcut2pMdYz6JIF7+Uctmq7qM27EjPjPW1IgXAbgP+GjRIg3Mr+v7Y&#10;2epuiPVNScYBuKOB5YGjiIiIiIiIiIjUlBjPp4rEYBh4b+gQNeh5QFvoECIiU2U93ccMjdqi0Dmq&#10;zQGtObYAt4bOMoGtGBtjPRkrlVOEk0JnqLaWrOsnZW3oHGWKqLboGVAociAUovvZZUoSSE9syyUd&#10;sS6X6gC3cvTzoXNEYAOO348UI93QgP5h2896uk4PnUNEREREREREpJaoECfSuL4P/D50iBrzTKAj&#10;dAgRkSkzjtiRt+7YTvc5ByOj/DR0jkkM4ng0je2PIxW3foc9KXSGapvd4ja6C9N7Qucoj+3IR1a+&#10;MIO5rUlCsbA4dBapffbZ/WdD8szQOUJxAEY/9P8sdJYozGr+dVd7sj7Gtq4BRWM2cHjoLCIiIiIi&#10;IiIitUSFOJHGtRU/Ja6Wp+lUWzvw2tAhRESm5rDFODutORvfqT4HtMxq+nToHCW4D2wgvr8QxdAB&#10;GkinM3d4dNOUjF7YdHvoGGUxd3tnm/trTMvbPibJPid0BKkD/Tue3jeYnhbd/mxMksCcFi4KnSMW&#10;7h1rr3PGjyLrKT8m8cumxviKJCIiIiIiIiKyVyrEiTS264HPAdtDB6khF4YOICIyFdbTd8jWIY4O&#10;naPaEgfbhtM+d/6jt4XOMqnm5r/MaXG9MS2k6ByQpkeFztE4Oo6c1eJcTOfzCyng7BYgHzpLOdzK&#10;3nsTx6MxLpM8lLdnh84gtW9g1F7fknNNET5FSBwM5e0ht7LvC6GzRGTUrez9TEuW4dBBQvATCW1f&#10;NBFfREREREREROQxKsSJNL7vADeGDlFDZgFdoUOIiJTN3BJgSYyTVpbOcf8dOkMp3PlrH3awObqC&#10;jGN26AiN4qEPtjw5dIZqS5yN4tz9oXNMwSNAb2xPd4DBAvuGziC1b6SYPKeYhk4RTneH+z51VvRt&#10;AHc1Z91o6BBBOCgax9pHuw8LHUVEREREREREpFaoECfS+AaBbaFD1JjXhQ4gIlKmVrBTkgjfuaUG&#10;pPbj0DlKtAXnBkOHqCa/Qhdnhs7RKLrb7LTQGaqtNeeG3QWDt4bOMSVm62Mr/KQGTVmnqZAyqUyE&#10;71nGjfqFxL8XOEacLKY5vTsx2Dhgh1G05aGjiIiIiIiIiIjUiogPUYpEZXPoADXm7NABRETKYR9b&#10;Ohs4PrYzfM7BQD4dJpPcHTpLiTaDrUsjGxm1Y8QtCJ2hUbRkksMi23xozrhRGLgzdI6pSVYnzoZj&#10;2zfHto8TKUfiYF4rv6ct+1DoLDEqmg3Gtk8GMKCjyYFxOtASOo+IiIiIiIiISC1QIU4kDp8Bfhc6&#10;RA05InQAEZGyjA4f1TtoT45xudQls5IfugtOrKdi921g0SzXZUD/SHqafeqg0FEawex8agfF9Dx3&#10;vrXwANAbNsnUuC9w45xW1x86h0itsY92P93F2EoCzMA5fubevX5j6CwxyiVclsS67QEDeXuxXTL/&#10;mNBZRERERERERERqgQpxInG4HXhX6BA1pBg6gIhImZ7TmnMtEfVkAH9SGfgp/LRuCid39GfXNGdd&#10;NBOjzGBWc9LK1vXdobPUv86njoySDZ2imhwwWKibJZGf6OHePzlcf2z7ZpFJFdOPx/I6uDu/P3B/&#10;QZ85g3Ar+/5l81Caj7GQaQaGW0jizgudRURERERERESkFqgQJxKPm4G/hA5RIyI8PC4i9WzTkJ0Q&#10;09SoXTg3GDpCOY6+bP2drVmGYvpzGUCmZXnoHPXOLuWYQhpXIQ6g/eLh20NnmIYRsLop7IpUybKh&#10;UQ6PdWnd0dR4rNIvQew3x30n1g/8Bqzfbi8KnUNEREREREREpBaoECcSl3eEDlAj2oDjQocQESmF&#10;9czPjBQ4I+JTq/V2TnMDuELoENXkgLzj5NA56p4lC83V3fZeATvuCZ1getyNoROI1BK7bMHZ+YJr&#10;Dp0jBOdgTjP3kiRrQmeJ3GeLaegIYaQGbU3Jcru4/ZDQWUREREREREREQlMhTiQuvwB00g5agVNC&#10;hxARKU2GjqaEGPtwRYM6nLKyGWx76BDV5ICiJYtC52gAJ2UiqsM5YGjUAFYHjjItN21Mbw2dIZBj&#10;QgeQGlW0ZxtkQscIwQxymeQW98GNdV70rXPtuQfbmvhDEtFr6s4cQFPLa0LnEBEREREREREJTYU4&#10;kbjkgc8Cm0IHCawZeAraB4pIPdinue4aYZXgHMxu4kGMh0NnKZvjVhfRSVgDWnPuWaFz1LfmA8Bm&#10;h05RTc5BU8L1oXNM1wmf3nZT6Awh2KquU0NnkNpjl8w/FWdHx1hEckBzhn7MfgREVYyvNe7d67c2&#10;Zex7o6nlI9wUMWCo4F4KzA2dRUREREREREQkJJVBROLznbGv2J0MPCl0CBGRSd2/OdqTWdmEa93K&#10;vjtD5yjXms3cEDpDNaUGA3k7OnSOemafmHdUvsD82E7cz23lytAZpq9wQ4zlH3BnhE4gNchl/m7z&#10;IPvEWOQ3oCXHTW5lnz5rh1dgfvOP5re6W2JciNwM8kWWFS/rfEXoLCIiIiIiIiIiIakQJxKfUeDn&#10;wObQQQKbDywPHUJEZFK55tNjLFuMFAxgDTAQOErZDv3E0O2hM1RbahigZVOnari4eKhAW+gY1eQL&#10;M2ldL5c6LoF7ottPOw4OHUFqzr5gR2ajXCwVimYp2G+BQugsAu4tj/4F3C2hc4SUpMmLQmcQERER&#10;EREREQlJhTiROF0LXBc6RGDzgQNDhxARmcxAIfOc6HoWDlqz9OK4O3SWqRlYT4zjcWBW6AB1K7FD&#10;Cql1xLTZmAEu+6fQOSqhYHZ7bPtpYB6QCx1CaoetWnDUlmE7KnSOUGY1JQNuxbYfh84hjyni7Ldp&#10;atsi3D/7wXhmBwIHBY4iIiIiIiIiIhKMCnEicdoGrA0dIrAEOBJoCh1ERGQiDs6MqSQDgEFHs3vY&#10;rei7LXSUKbozjeyPVkjJ/O7tXWeGzlHHFuWiGzEGQDF0gEqY08KdkT3lAWtBRQvZRXpCNnFdFt+T&#10;Aecgl9i9UGiIkm+jcBf0XTe3NbkvxmVTAbaN2AJb1XlO6BwiIiIiIiIiIqGoECcSr0gXs9nFEmBB&#10;6BAiIhPoKBqHxlauSgFwjwAPhE0ydSOFdIuL7ATsaUtcd+gMdWohej9S3wrF60NHqCYHDI/Svmbl&#10;4iNCZ5FacdRCHKeFThFKxsFdm9JvhM4hT/Ag2N3FNHSM6jMgNdeGS44PnUVEGloWmI2fFD4LYq0g&#10;i8g0NLHrfkTnrEVERKSisqEDiEgwvwJeAswNHSSgo4FlwCOhg4iI7Imt6nr51mFcbMWqBBsB+3Xo&#10;HNMxqym5pgjnxdJldA6weMsQ02GXdB4Abn+cEelSu/UvSR/YMWjF9iaXieVPOFKw1oPbR5eFziG1&#10;wVatO2XLkDstE9n7FfCvf4Ui64761OZvhc4ie9Ds/m2e2TnbRugKHaXaxgbP6riviFRaDng1sBTo&#10;BubgP8UYsAXoA24CfhYqoIjUvAzwJmAxfj/SzhP3IzcDPw0VUERERBqHDoyIxOs7wBuAs0IHCWgR&#10;ftnUa0MHERHZI+de5lws9YrHzW5xW92Kvh+FzjEdbTm7cfuoOy90jmpx/j/2C52jLrlkn407iktb&#10;cnFdCN1QRV/XtrZo+bXOuf1iWC7Sn6lwzfiLS0RyGK/IZeiIcRJXAnS02n8BvaGzyBO583v/aD3d&#10;W8GiK8QB4Kw5dAQRaShtwJeB84CJ9i8bgM8Al1YjlIjUlVbgW8DzmXgFo43A54BLqhFKREREGpcK&#10;cSJxu5q4C3Hgr0TKAoXQQUREdtMJtm/oEIFsBu4PHWJ60vvjW53cWvHLf24InaSuOObnMklHDEWq&#10;cc7BjhHbPrvJjYbOUglu5frUVnXdtD0fTyl0bPLQAqAFGA4aRoKyVZ3Na/vtrNktjdRyLY0DBkeN&#10;jia+HjqLTCi+jZOx4nnKAdC8HEbuC51HpEoOAZ7K45OGqi0D3AhsB+4N8Pgz7dPAy0q43UKgB1gH&#10;fHUmA4lI3fkivlQ7mQXAR/DHl740o4lERESkoakQJxK3TwEX4sdSx+pEYB66ol9Easzai5ecki/k&#10;5/mVKOPhHODcVaFzTJulqy2iQtzYmeYmoBMV4sqRAzs4k0BUhTigrYn7yVk+dJYKScH+HF/nwrUB&#10;c4H1oZNIQC7JdDTbvDSifdg452BuK7/hLcvWs3JT6DiydxFund6mQY6wVbOf7Fb2qhAnsTgDX7ao&#10;FaPAA/hl/64B/gBsw1+UW28X5r4beF2Z9/lX4Abg7srHEZE6dAHw8jLv8zngOrQfERERkSmKa10e&#10;EdldHj8lLmYH40f+i4jUlCUt+cMHRm126BzV5gB3Qf9PQ+eYtkzzgyOFuM6/5gu0935kyUGhc9SZ&#10;FrD5oUOEMLc5uce9v69RCnGGWVxlAweYLR793H7LQkeRwDKuGDpCSE2J+4nrvGF76BwyAbNrktj6&#10;yviifS7LLLDjia+xLfGqtcW7c8Ch+DLZD/EXEdwBfBN4LrAoXLSydAF/R/nDFdqBlZWPIyJ1aDnw&#10;UspfSqEZeF/l44iIiEgsVIgTkctCBwhsX2Bp6BAiIrtpJuUkh2uKqVLlHKSpbYKRa0NnmTaXjuYc&#10;d8Z0AnakSEtXkl8cOkc9sUsXdKdpclxEm8lO7GZgKHSKikmSOwfzlsb0txwYtbnZ7YMLQueQwAqF&#10;J7mYNvwxDmjPsQHnribiCWT1wK3s++TwqI1EuJmOcc+2VfMPDp1CRB4zXgr5AfAt/MSkN499nYtf&#10;jr7WnAscMcX71kvpT0Rm1lPxy1pPxfJKBhEREZG4qBAnIn8ArgwdIqAccGzoECIiO7N/WXgszj0p&#10;ieydmgM6Wtz3gZHQWabLXdBXmNvq7g2do1oMGC3SgXPHhM5SVyydv2FH8ciYmhQOGBw1cO5GGqpE&#10;4npbc25NLMUgMxgpuC5wOjkRuf68e0skm/0TJM59x63ovSN0DpnU6u52/ieW/fPOzGDLsB0FyVmh&#10;s4jIE+SAvwF6gC+MfX0LeC+1t5LFwfhpb1NRa1P7RCSM/YHWKd5X+xERERGZsshOs4rIXnw9dIDA&#10;jgwdQERkF0Pp8r6BdL9GqoqUKlMsXh86Q4WMYnZ76BDVlPGfLOYFjlFfnGtpySXNFtNz3YGDzRjD&#10;oaNU1BHdw7Ob2RA6RjVlE8BsKeUveyMNJE15SVT7sDFjP/I6YDRoEClNWvxS6AihZBPAuadTewUb&#10;EXmidvzEuOuBVwfOsrMIX+lFpMK0HxEREZEgVIgTEYA/AdtChwhIy4eISG0x2z+Xca2xHS0yAzKZ&#10;n4XOUSEG7Ijpb+gAzLqA+YGj1A/DxbSsLvjtZEFHcg/7z2+o8ph7wd1bcHZ7TM95/6RnNlO/0l/q&#10;33FJEt/7lZ1E/KPXmSRz85bBdDTKKXHA2v7iOdbTpUKcSH1oA44Bvgz8Bjg+bBwAHgAGp3jfCPe8&#10;IrIH69GFJCIiIhKACnEiAtAH/DR0iIAODR1ARGQnnWDHxnbCLnEwUrA7cdmB0FkqxEiSP0Q1NccB&#10;jnZgVugoUuvSLe6Vm4dCp6iwEXB9MdVj/MuUO/xT/3ncosBRJBC7tPO1MW3zO0sNcFG9ytc1t3LT&#10;wH5zk+/HeBDUDOY0Jx0UC2eGziIiZckCZwA3AS8OnOUuoHeK91UBRqR6zgB+D/wZuGeCr/uBD1c5&#10;283Aw1O8b6GSQUQkeu8H7gZWs/f95J+Ba9AwFZGGEOOxIBF5on7gKuL9cLEfsCB0CBERAOvpWjpS&#10;dCeHzhFCd4f7X7difSOVZLKhA1RbMWWJreo+IHQOqV1FA4w/Q29f6CwVloJbG1M7xoDhYtr9no0P&#10;qwQbpdnzMfecmLb5cc7BvBb3IKn7U+gsUrJRsG8VUxuK7JoTYGyUYZJ9Y+gcIjJlFwKvAc4mzMS1&#10;64H/wh8/LscdwFcrnkZE9qYDOBw4BDhsgq+DgCVVzvZH/OTLclcpunXsfiIilbIYv688lL3vJ8f3&#10;oy2BMopIBakQJyLjrsVfQRSrJ4cOICICgHFcvsh+Mc0cccBQ3kYx/gdIQ+eRqds8RDf+wIKUJqJn&#10;un+ujxZsFNydNOaFGFH1LMxg+wjLwGlCXISsp/n1WwZtv6g2+jGFIgBXuQt7rwmbRMrhVuZumNPi&#10;ro5tCjP4iYY78pwNHBg6i4hMyTH4YtmVwAXA3AAZPgy8idInvm0AXgZ8d8YSicjujNI/Z4c49tYD&#10;vBEYLvH2D+H3I5fPWCIRiVGp+78ikR23FWlU0U2tEJG9egg/JvaM0EECOYS4l40VkdqQAzs+sk4F&#10;zsHsFrcal5R7xbnUEDNIHB1AZ+gs9cPiutLQQWuOTTg31SWXpMY0Zx2Y7Rs6hwRgdoJzLhfb0WEH&#10;NGfYDlwXOouUa30vdF4/WnTPy0R4ebABQ5d0var1wr5qL5EmUqvWAm/H79qn8wE8A+yLL6kV8RNH&#10;FuKnilT6ogEHXIJf5eKfga0V/v6T+S5+wMLF+Kkqe3MlcBn+OLOIyM7+G78v+xiw/wS3uwr4EH7Z&#10;QhEREZEpUyFORMYV8SOoh4lzDOzS0AFEROyLS1p3rB05KXSOajOgJctdbsXGTaGzyPRkE8DRFDpH&#10;3TAOcc6XCWPR0ZRsp7lpc+gcUknWhT8ZXAydRKql4zDg0CSJa/81rr2ZzW5F769C55ApcNycy9h6&#10;wy2Kbds1oMXxfPyUJxGB7cAPK/S9HP48iwGtQG7sv9uBZcC7gGdV8LHehV9+8NsV+p7l+DZ+CdWP&#10;AK/a7d/1Ae/H/163VDmXiNSP7wE34/cjL9vt320AzscPLtBxAxEREZm2CK+JFJEJ3AI8HDpEICeE&#10;DiAiQl++dUeep0R3gs4Ax0002sGuyP6O4Kf9gR2OP/kjE8sAy6OaB2mAs4fc+WvXhI4yIyyy8Z6M&#10;j1NxJ8E5es5HxC5tOWbriO0f4+vc2I98G/BI0CAyJW7FpltnNbk7QucIwQwK5pYDx4fOIlIjKvm+&#10;zfBLiRbwRbvN+Al0a/CljrPHHu8lVK4s9rf4SXQhPAi8GmgDjgOegl/WtRv4CirDicjk7gNejt+P&#10;HIvfjxwLLAa+RaMdHxQREZFgVIgTkZ3djD+oEaMloQOIiIBL2nIuxvPLYG44dISKcxTyxSj/mi1o&#10;EnUJzsni3CGhU1RT6p8Om4AdYZPMEEe+kIYOUX2jKQvs0pv1nI9HFuOpiXNzY3yFK6Zw9ebMF0Pn&#10;kCnbiHPXpWmcb7cH8tZuq7oqNaVKRMr3feA8/NS4LwG/A+7BF+nK9QLg88AZVLbcV44h/GojfwRu&#10;D5RBROrbEP5ikz+O/XeU79FERERk5qgQJyI7GwUGQocI5GBgdugQIhI5i3LlMc814GQls60Zx4NJ&#10;4/1ke+WAYpFjrWfB4tBZap2turFpXX/xabE85x1QNCtg7g5gJHSeGWHu/vYcf3URPefNYOMOO4k0&#10;bQudRarDejpP7huwF4fOEULiYE6z3fbMT2z4SegsMnVuRe/n57Zyd+gcgWRx7m9ChxARtgBvwpfZ&#10;zgE+jp8oV67zgN8AL61cNBERERERkcahQpyI7C6iU3hPcEDoACISu7QldIIQ/BQ1a7wJcTkG5re6&#10;jaFjVNvmYbowVI6ZVLGtvTlpj6kF25p1g8BfQ+eYKW5l66aWLL2hc1STAbNaXAaKC0JnkSoxDnHO&#10;dce079pZJuu+GTqDTNtGcNtDhwhoKpOoRGTmPAisBP4euAooTuF7rAJOrmQoERERERGRRqBCnIjs&#10;rjEndkzOAYeGDiEikUvTw2OaLATgHGQTNoNtCJ2l0tz7u4Zx9IXOUU2pgcMW42xO6Cw1r2hHho5Q&#10;bc1Zht3H0nWhc8ycBzdDXM/5x6TuoNARpCrace5pTZnQMQIqFr8eOoJURKSVTsB0LFikBhnwc+Bv&#10;gTVTuP9BwAXAvEqGEhERERERqXc6CCIiu1vD1K5GrHcOaA0dQkQil2TPjqwPB8C81uSvbkX2/tA5&#10;Km91P/BgbGdccxkHkA2do+Yl7vCYnu8GZBIG2LapAZ/rj9kEri+2moUDSOyE0Dlk5tmq7rnr+tOz&#10;Q+cIIXEwXEjvcBduibP02mgszsn4zv/HUmg6LHQWEdmjfuA9TO247LnAayobR0REREREpL6pECci&#10;u/stMBA6RCCnhg4gInF7eFvx+aEzVJtfcs3uhw33hs4yA4aBLaFDVJtzgKVHhM5R6/LFJKpCnNfY&#10;S6bil6HrTSMrxAEU02Rp6AxSBVZc1tGcLIhxGwfobnOXA2noHFIJdkus2/H2EVtql846PnQOEdmr&#10;q4BFwFSmKmtCnIiIiIiIyE5UiBOR3f0BWBs6RCBzQwcQkai1N2fdARbZyTkzG8W4CciHzjIDipi7&#10;b6QQ1x/VAZhbgqbETWjU7Ky4tgwAezR0gplndyWO7TGVHQ3YuMOeHTqHVIFz7w4dIQQH5DJsAX4a&#10;OotUyPzWbzdl6I9pXw1+f11ImUvqnoEm5IvUsj7gmcBPxv53qZ4BnAJxTsHy0iLkAAAgAElEQVQU&#10;ERERERHZnQpxIrK7bcB1oUMEcmjoACISrz+9c+5r23IuqpX2HDC3NXnErRz8WegsM8axIZfQ6yI7&#10;JWEJx8J7m0PnqGWpucNimk5jBgXjqtA5Zppb6dbMbnGbQ+eoJjNob3HzQ+eQmdc3yHkx7bce46Al&#10;w1fcyk2rQ0eRynBvffi37Tmuj+39GUAmgW3DnG093SeGziIiE7oLeC7wcWB7ifc5Ffg3YM5MhRIR&#10;EREREaknKsSJyJ5cGzpAIFr+RkSCOWFh9vTYzjGP/bxbYfC2sElmUNZtmtuaRLds6uYB28dWfU0T&#10;4vZuSXSlEge5lUO3hI4x83rXA4OhU1RbbNNNY5XLRNgeYmz7dqwGRkJnkcoZKXJF6AwhmMGosRgz&#10;XRAoUh8+DfyxjNsfB5wzQ1lERERERETqik5Sicie/D50ABGRCD0ltoJMaoDZmtA5ZtS8WaNs7B8N&#10;HaOaDBgqsC+kudBZalfzoQ6imgjpDWwMnaAKHsVsR3x/W5EGZy6q1/IYtPxT39f6L+76UugcITRn&#10;AF+aaSPCErdInckDW8u8z8eBb89AlkY3F3gScCT+934i0D727waAe/H7zBuAm0MEDOwYYF/gIOAI&#10;/GuIw2+fq4Ei/nfTD9wXKGNoHcDpwAvxkxpPxv9eADLAb8b+9wDwZeDGCj/+CKUfZihU+LHFexV+&#10;OzgAWDL2z7YAt+OfG3cA9wTIdfhYnuXAbOBgoAW/fa4Zy3jdWL4YPBW/L0vw+/3OsX++Df/7yOPL&#10;6BFc1FmSLuDJwH74zxAdY//cAY8CDwO/Ax6hvKXeQxnF7ysnu+IvBYZnPk5V7Y9//i/Hb+dn4F+f&#10;GPv/q8e+/gzcj4bISINQIU5E9uT+0AFERCJzXNGYGzpEtSWO9P7tXB06x0xyb7z/L7aq6yGMI0Nn&#10;qRYzmN3sZuGcPmvsxZVv6IhuKkvGkQJ3hs5RBYM4tz3GuqM0vKXORTwN0E16sFzqz+hwIf1dazY5&#10;vRjhdr1pMH2W9XRd5lb0PRQ6i4hM6hJ8yWZRibdfCjwP+NEMZPl3Jp+YmsUXf/67Qo95CL5kMou9&#10;v8l2QC9+ydhSC4TNwELg7LHvf3qZuW4Afjr2tRpfpKh3Dl+SaQH+H/B64DR8+a1cdwNXAL/Cl0qG&#10;8CfbQ1oCXMTkBYcUOL/E73kg8DrglWP/eyKvGvvvAeCXlF6IOxU4F2ia4DZFYBmPF1Umczrw0Um+&#10;5+4S4K/Av5Rxnz35HJMX8rLAb4HvTfOxxi0DXoMvg020H9kE/Cu+IDaZNvzf/DXAC/Alk1L9Bf8c&#10;e4TKF24c/uc8GngWfltuKeP+vwT+B/gJvuwU+nk7Xd3ACcCzgacBR5V5/zXANfh9/bXADnyhqhYc&#10;BPwdvrC2t+06AdYBlwOlvu9vAv4ev886tcxMo8DPgI8Bf6K6U9Zfhy/sFSe4zShwFpOX4QDmAf+E&#10;f39RzoqLReDnY18hjb/PORV4H3D8FL7HBvy++J+BB/D7qwg/PUu900kqEdmbq/BvmEVEZIZZT/cZ&#10;20dsKgcY65YDchkGll/W94vQWWbYCM7lY/usGNdPW75zDnJn9jfaNYYTcA6aMvZA6BxVY/bHYsrT&#10;M4kKNNI4bFXXe7ZH92rm369kHdsg3RA6i1Red6v72qZhTs+Wc3qjAaQGhjsIc0dT+okxEQnnNnxx&#10;5UP4kkMpLsSfuO+vcJa3lni7NipXiDsAeDeTF30eAb7J5IW4w4BDgTcAz51GrpPGvi7GT8d5K74o&#10;MYQvUJQ72S+UxfhST4KfmvRM4Cn4E+nTccTY10XAZuBK4Lv438vDwIPT/P5TsQB4S4m3nagQtxxf&#10;ruvAl4bKNT6dqFTHA++lvELGZJ409lWuO5h+Ie7tJd5uFpUrxO0PvIvJ96HrgW+w90JcB/731owv&#10;CB8+xTwH4qdO/h74Gn5q3HamPpHM4cvDXcAzgFfjy1JTcdbY12fx2/fX8M/Xm6iPj4NL8QVIh5/S&#10;eDFTK/WOO2Ts60345+43gP/El8bW4ydphbIf8Db8fnwiDwC/Zu/v+7vwr4st+P3Na/H776nI4Uv5&#10;z8NP2fsyvjSe4ovSpZRNp+pFwHMq+P3aebzIXK5Bql+Ia8a/x5mL32ZfxPTP8S8EXjz2dQf+dfwa&#10;/LZyK75ELFLzVIgTkb35ESrEiYhUh/FCs7Kuyqx7zkFrjhsIcxC0mgYwu2c05dzYTrbKRNwpVhfH&#10;ESsjAYYL/DR0jmrpuY1b33k4+aJN+ySSSK1oHSny9tiWdgfAQVszV7oVm34VOorMAOd+OKfZ/mGo&#10;4I6Nbftuzjo2DaY9wI9DZxGRknwafy7n4yXe/iTgA8DKGUs0sUpOzyniJ5JMVogbYeKlvXL4k8Or&#10;mHpRZG/25fH9aR74Dr6cV8sXAM7B/z7+lpk/BzAfP0HtlWP//3r8sr5fw5eAqqXUpd/2Nl0oC7wM&#10;P2nn6IokKk0B/xyohQtpqzntqdL7kVKyT7QfORhfzn1bpUIBp4x9gX8uLAc2lvk95gEvB96JLzVV&#10;SsLjxaYR4MP45+zaCj5GJS3AT1J8Kb7QNxNy+Mlpfz/2/1fjJ69dgS97VVvK9Ldr8IX7Sm7X404e&#10;+xr3EXxBcaY+edXK5L4C1V+W+mj8fuDv8c+FmbB7kfoH+HJoNMd7pX7ptJyI7M2vQwcQEYnEwTjm&#10;hw4Rwtbh9NrQGarCuY0JNqxRUTJmHkYmdIhqMmBOk7sjdI5qWfm94sPZZMIlGhrO2P5tsquSpU5t&#10;vqTrBflCfMePHFAo2ijGLVR+KaNa040/mb8vfkJAFNzKvv5sxl0dOkcIZlA0nmQXNs8LnUVESvZV&#10;yisinIrO/4xbCFwKfIXKl+F214SfzvStKjzWVJ2JL6T9O2EuiD8Vv2zm1/DLRtaLz+CX06xmGU5q&#10;w8n45/RMlIbGzcLv5/cr4z5H4idwfYLKluF214wvE38RX7iuNUvwxbR/Z+bKcHtyGL4o+AXKW5a2&#10;VrThi5SvqdLjvRX4PPX5u6pVOXzJ8HLgg8xcGW5PXgh8HbgM6Kzi44qUTRPiRGRv1uLPX8Z0/j6y&#10;a8JFpBbYx7uW54esE0d0e6EP3WqRTFtxf2lvcjuGC/rALwC5A3EW3+SwtPhI6AjVs+XBXKa7MFKM&#10;Z6fu/CeGhcC6sElkJsxL3FlbzHJJTJ8Mx8xrdesfJHNj6BwVtt+hp8w5efXzck/BcTLmMmCz4LGy&#10;dhHcIGBg95ImD7oLN34Zv9ROo8kDNwzkjbaci+qtuAGtOQdNHefAyOWh84hISTbhTzxeUOLtlwGn&#10;Ab+dsUT1YQG+rHAu1T3O3Q1cDbwCvyxiLegA3o+fILM0cBaA8/AloKspfXpbKM3MbBlKatcs/BLQ&#10;+1bhsc7B7+dfzeTL2v8Nft928EyH2smz8cu9vhqolc9IOfwU1WoW4XZ3Bn7Frffhl5GsBy34ItW7&#10;oWqr1nQBbwZOwBezB6v0uI3seuBYwvV9uvATic/Ab09RXmwmtU+FOBHZmxT4K/4Nbiy0TxSR6svb&#10;kdtGWNSciecsswP6R1I+/X9brgudpRpu688MHtVhhegaj1hsP3BJvvnGefsMF9LmmDqwZkAmE9P0&#10;4UczSdWXRwjuT++Yf/qJn9tcLwd/pXSzwY6PsQxngHOsPWDFhlo5iT1V7up3z3vKWd2ZVxruvKGC&#10;dY4WyWwZIuP/rnt6NfL/LDVOgpSBD3W9N+fYms3w+83D9r2uj2z6X2Cgij/DzEmS1Qs70jt35Dkq&#10;xncuQ3n3WvxEARGpfYZflu3t+ILGZPYBnkbchbgO/PKlTw/0+AfilxL7IL64Eto7gYtCh9jNM4B/&#10;A95DbU/k/UPoABLMCVSnDDfuqfgll1+NPz+3J2fi9y3VKjLt7HD8lMRaKMQtBn5HbUzjfAbwS+At&#10;+AJlLcsAlwDnB3r8J+OLXGfhy/4yNa/B759qwan4fdIF+ImVIjVF5Q8R2Zth/LKpMRXiOoAD2PsH&#10;DRGRSsvgksOas5bEdALOOehqzURzUP7Yy9attp6ubQaLQmepLusANoROUWtecWDxmM1DtGdcHO0S&#10;52DHcDoyu9XFVRAzuz1xPC2NaN9+wuJMLRyElgqzVZ1npsaSmEq841IjxbiS2j45+wT2sX3mMTq8&#10;AEcCzAU+sCPPudvzYGaP/R1LKTmO32a0SFMBFrgi5zYl7twtF3Uxtzn9O5LMTWAZjC1uZd/6GfqR&#10;ZpT74MYHrafrT4WUo2IrfqYGBcczgXnAltB5RKQk9wPfA15fwm0dcAp+ekffTIaqYV8iXBlu3Bz8&#10;EnGH44tfD0DVL55ZDpxN6dMFq+0t+ILG54A7AmfZ3RL8MpHHhg4iVdcKHAWEWN3iDOA/8ZOXbmbX&#10;j2JzgG8Qpgw37t/w071+DOyo8mMn+MmfzwL+Bf8+tlbMx79GXwx8F/hz2Dh7tBhfjH5r4BzH4AuE&#10;LwbuC5ylnrTiz2G/B3hj2ChPkAU+jl997hfE+95TalASOoCI1KxR4rvyqRl/kEhEpCqsZ+GxhdRO&#10;C50jhOZs8VOhM1TRQ+C2hw5RTYkDUjsxdI7a5I5McNFcmOSA+W3Jz90Fm4qhs1TTnX12VUy9Cn90&#10;3p4fOIZUXgsued2OPAtjK8MBzGuh163sWxU6RznsknmHUhj+5rodtrp/mLv7h7l++wjnFlNffprO&#10;39Hw3yM1X3buH00u3zZsf940aHfj+LGt6nxTpX6OKusnw+Wzmngkkq76LgopWE/Xh0PnEJGSbcWX&#10;JO4v8fZn4JdNjdFxwMtCh9jJO/HliGVVftxnAavxZbOOKj92Od4I3A48N3SQnRwM/AR4TuAcjto5&#10;l1srOarhH4EbAj7+Wfjllrt3+meH4IdY7Bck0eNagG/jC2nVdgR+KtxXqa0y3M4+hN/v1qLfEL4M&#10;N+4YYCW+EF0JtfJpLmFmsrQA/wzcTe2V4XZ2OXAlvlAuUhOiOREjIlPyYOgAVdaMv7pERKRK0n02&#10;Ddohrdla+bw28xywfcRsVpO7N3SWKltvYyeQ42F6TX2iHDAvru0AWrJ2O5ENl7pxQ/rX/WdX6phe&#10;7fNTTt380Dmksuwr+x/KusFqn7StCWNLid4IpIGjlMwu7Xwq5j6wfYRz2nPusZ3uTE0hHv++2cSx&#10;fYQnDxf4D1vVvdat7L2K6k++mRb3gb4brafrQUbZJ3SWavPbujsmdA4RKcv9wL2UVqzqYNcyRSy6&#10;8MXBcv0VWM+ur2MJfurPUkpbqnYyrwD+qQLfpxQnA1+jMmWDFD/F5w6gn11P9qf43898fFmlfRqP&#10;83n8Mr/bpvE9pmv83dOLmZnJcOUeERgE1uF/r3t7Z2f4cxtzS/z+Q/jfcTlZskBvGbevVwV88eyV&#10;ZdxnA3764/iFgAYsxJcqp3MEKMfjk+DagH/Al31LNYwvmuZ3+meGL6pU4nPeq4D/whf3quVsKpN9&#10;G/Dw2H/v/Lwaf91cWoHHeD/wsQp8n0oY/1xbzutYCjyK37Z3LsM64FD8/ma6PZP/hy/u/2aa3wdg&#10;M37qdX6C2xgwG/98mkw69v1GKf157MZuPxMXxl8KvKtC32sT8BeeOA0/C5zI9N83nIifJPk6/MUc&#10;IkGpECciE9mE/4A7O3SQKjHq7MC9iNQ7O6g156JbLnV+K7eQJJtCZ6kq42Gjdi5Vq45sTMuul2oR&#10;MCempQfHfs51YVNU3+su3/7giy6eGzpGVRVTMvgD64+GziIVsm7HIX0DHN6UievVa9zTf5J+I3SG&#10;Utmqrvdg7h+3DNk+IZb9TA2aM44defuGreq6wq3suwhfKKgXW4HVhZTTMjHNPRlnNT0xSESeqBd4&#10;pIzbx7RnG/+YdSFwfIn3WQdcBXwdX4zoZ9dCvMMXkebilyp8B/DMaWT8IH7q1I+n8T1KcQC+iLFw&#10;Gt8jj5/y8ivgLvy5grU88QS64X8/7fjl+A7DT6958hQecx/gk8Abpha5IlL8snTlTr9djS9V3ogv&#10;nG3CT7BqwhelTsAvY9xCectd/gy4h4mfywX8RMiL8dvpZH4+dtvWMnI4qr88ZggJ8FL8djyRB4Ar&#10;8GWwR/F/7/F9x3jpZh6+EPLqaeR5G7ACeCqlbZPbgJ/in7dr8Pu4nc95jT9fF+InMj4Lv6zyVDTj&#10;C77nTPH+5ToOP21zOr7H4/v7Lfjn6s6a8aW4JfjlyU9n6pPoLgI24qfZhTaEnwxXys+yHvg0cBP+&#10;99THroe0HX776cCXoP8R2HeKuZbgt/Fb8a+/03EZvgw/0UVtw/ii4stL+H6bgHfjL0IopyBmlPc+&#10;rVTvnsZ9U/zr+S/wE+aG8H/X0d1ul+AnUB6Of716Kkz5orFzgVX49z1RrZwjtUeFOBGZSAF/BVIs&#10;hbhZ+Bf6n4cOIiJRmI3ZcQ4XTTFmXEvO3e0u6B0InaOqnD0a09/ZAb1D6ZNC56g5J+6zCBueS0SN&#10;ODPAJbeEzlF9hd9H8id+zEjRcjDnCNimQlxjcOCOyGVoim1bBv86ds31W34YOkcJ9rGezs9tHrTn&#10;ZjNkQ5ThxhmQwrytI7zBerpOpOhe7y7qvSlcojJl3E/acvaSfJHZ0W3zrn4mIYrIY4qT3+QxsezW&#10;ivjpMM+jtPLJLfhpK9fhi9GDJT7OtfiizDsob4LUuBzwZeBJ+KLETHkbcOY07v+/wHvxxYhSSlDj&#10;x3jW4H9HPx7LcAHlXxv4lDJvX2kJvshyQAm3vRs/Bed3+FLUKP53YfhtcnzpPMMXBtvx52U3l5Fn&#10;w9jXZOZR+sX+64HbysgQizywP74kNpHV+ILjKBNPowL4I74U8jamNt3pAvwSnG/Dlykn8mngEnzp&#10;p5Tjrr8eu/2J+CLqwVPIdxx+eddfTuG+5bqCqRWvNuNLaZ/El65KLXb+Cr+i1PPxS3t2lvm4Hfj9&#10;6K1jX6GM4P+2r2biMu4D+LLYb9i14Lkn40u3/xz/d3n72H2n4qX4Zb2vm+L9x60Z+5rM2hK/Xx64&#10;mdpY/va8adz3PvzE0/spbdu/D7/tfwX/unI68B+UVrbemQPewuPLtosEE9PVQSJSvl7i+mCUwV8B&#10;IiIy4+zSrjlDo2WNuW8IZoBxPZFdGfTZO1iTdWWdtKhrBhSKNtWrAxuWvXBk6Y68xbis5O4TBKKw&#10;ZTCNapnkNCV55KLmRaFzSGXYpV37gHtmyIJVKBkHZnYV/sRBzbKe7mcMfqjrd9tH3AuyicvWwsRh&#10;M3/Uu3+EYzYMpTfaqvlvsJ7uqU5UqCr3gd5ftmRdfw38GqvPaEYXTYs0slhezffHn7i+nL1PwDF8&#10;segF+Aly/40vMZVahgNfprgBv1TgUuAHlF9sWwB8l8oswbo3U1kqtx9fFLgA/zu6j6lPBFuLL5Ds&#10;C2UfA2oj7FK/WfzvYG+24UuU/w0cCfw7flnKvrF/V+Dx0mo69r9T/O9gPX5yUDnbXKnKmWCkc8N7&#10;djC+3HjaHv7dDvwSg6/HD1UYYPIyHPhJTGvw052OAK7GbyvlGMZPc9uTEfx29x/A+fgiU6kXIY/g&#10;t8kf4ac6rsZPTSvHQuBlZd6nXFl8SbeclSgMvyTqB/EZz8fv78vZp23Hl4j+Bb8U91vxz91yLiY5&#10;Ej+1dHEZ96m0Y4EfsueycQH/M56HX4r2Cvx54XJ+xoeBD+Bfey/Hb4+7Tx6bzCcob2LldJS6/3OE&#10;/4yU4LehH5R5v634yXZvxO/XbqP81/NB/Gv5d/FL267Bl0vL+dsm+L/tdAr6ItOmNz0iMpEt+A++&#10;sWjCH8gQEZl5qR1TMHdUGtlZNwNwrtwDP3XvXd/uuyGXiWdZ7tSgozk5JHSOmmMclS+67looLcjM&#10;62h2P4/l7CNAPqV5aWv61NA5pEJSO3P7iJ0W2/sUgJEizMoVzw+dYyK2quvND28tXlVI2T+12hv9&#10;YwatWUd/PvnS1mErZwJKSP24kk5qNhQHbBlKD7aezukuPyUi1VXOvjWWC3KagUNhr8tAb8FPB1qE&#10;L1ZUwqPAi/Bli3vKvO/T8MWbqS5VuDcZ/DSq15Z5v3uAY/BLo11WwTxr8eWiZfilJUtxIL7cU2vy&#10;wH/hywnzgL8NG0eq6Gp8megg/DYwVffgl1yuVOFzM76gNxc/iWk6U3+vxRf9Oil/BaWXAy+ZxmNP&#10;5EDgTvyUtlKN4iffHQh8lNInJ07mC/gpj5+jvFLri/BLH09nCeuZsBFfFFyOL8xN11bgFfjtsdzX&#10;2afgp6fKrv4BuKPM+3wNv60dgl9CthJuwL/H6sQv4bytjPs2AS+kvNK2SEWpECciExkf8R2Tcse+&#10;iohM1VmhAwQU43vQtUlkq+OO/bBLwqaoNTY3G+PWH6nOVlfuQau6lnEA7tDQOaQicjhXzgmHhpE4&#10;SLC/kMmtD51lb6yn841r++1f57YmSS0XFo2xiXGGWU/XpczsFJxKie4gvQHOuWZwx4fOIiJlWYOf&#10;5lWKA9l7SSwWvfhl6943g4/xQuAXZd7naPxScZV8/TmU8qc1/Qw/HeivFcyxu17gs2Xc/hCouVUV&#10;PgC8mdKX25PG0I9/Tt1V4e9b7v5idwZ8GPhWBbLs/n1fi19OtVTt+MmXM+Ef8Pu1Um3GT4X7J8pb&#10;Xrwc78P/7sspxR2NL4vVig3Aeyhvv1yOK/AFuXI8YyaC1LFDgNdR/qTft1La9Mqp+iR+2fhyjpm8&#10;EzhlZuKITE6nY0RkIgXKe1FrBDV8SkFEGknvQJwfAsaWD4xpaNK40cQxFOEPHnJJgFrTjrnO0CGk&#10;iix9IHSEqjNrBWaHjiHTYz3zm9b1p8+K9YPRvDZ3pVvRO9XlwWaUXTb/BX0DfHp2i8vWchluFw7X&#10;P8z7rKfrfMIvOTMJuzPC92ok/ujwMpi9LHAUESndRvwyfKVYTPWWIatFO/AT0742w4+zGn/C9+Yy&#10;7/c6yit7TMThi20HlXm/bwN/rlCGiWyh9O32APwktlphwKep3KQpqR+34pchrbS3AdM5ZvBt4DMV&#10;yrK7dcDHKa/8ORMXlpxJeZPn+vATzz41A1l2Nor/3f8z5e0TPjQjacpnQA9+edOZ8h18caocncA5&#10;M5ClHmXxRdxyiuFF/DZZ6uvsVBnwDfz7nlI5/GRFkSBUiBORyZR6tWGjqPED9CLSCKyn2xmcHNuy&#10;ic7BSCHdgc3IgaSal3HuDhfRWVYHvOucubV0ADuwQ7txtn9sdVC3y39F59aY9vN+QJybBU1LQ2eR&#10;6cokLblkTkzb77jUAHO/BkZCZ3mCly05lWLyiaasa6ubMtzjMgMj9l7rmf+60EEm8oJf5C+P9RVr&#10;y5AdZquajg6dQ0RKtobSl6uag1+uKlZfB/6VmZsUtLPV+KXEHizjPsuo3PKJGaCrzPtcDfyyQo8/&#10;md8D/1fibdupXFGwErS0eLxm6v3rffjlPKeiDz/dayZdTflLp1baYcB+Jd42jy+cfXXG0uxqGPgE&#10;8KUy7lMr01r/E/+6ONMuobyydQI8d4ay1JuD8ZPeyvFJfNGxWr5IeYXQY9HfVwJRIU5EJrOJ8kfb&#10;1rMF+CsRRERmVEs2svUz8WWJrvbkLzQlsU0fBSCfWjmj9BvCW47MaELcGPtUfxswL6bz7A4YHDUw&#10;i/Mq+iSzLrb9vBntV7yze1HoHDJNDkti2lntzs34FdVTMHuZHT36yf48y+qxqGhAEdfeN+AutY90&#10;/n/27jtOrqu++/jnd2dm+67armS5914w2OC4YDC9E0iAhJIQSCBAnoQWbMlAEpBsShKeBHggefKE&#10;FFpI6KYXGxvcjW3cLduyLcuSdqXVrrR1du55/ji7tlykvbM7M+fOnO/79Vps5DNzv6u5c+fOPb/7&#10;O2eHzrM33/r56Hea8e93sZyDxGwpxtNCZxGRzCbIPgl5GM2xbHU93AW8i8YUw835Ib5Iopri+lp9&#10;+szgl4btAz6T4Xk34Au9GrUE6Ci+wGYs4/gjgGX1i5PZJ4HPhQ4hQbyHxXVxm88PgV8u4HHvxXcK&#10;racy8A380ppZhD6L/jSNKfLak8N3+ruvwdtdjDHg7UDaoO29usrxz6hLiuZiwB8B1VxbuwRfYFuu&#10;S6In92Xg76t8zMfrEURkPiqIE5H5TFPf9cbzxoi3i4mINMqLl8c410bqwBw32vu3VnO3dMsYK7vv&#10;hM7QaMcuS84JnSE3JmdWDY65w2N675tBR5G7sSS2jsOz3PhMxW2MqbBo97Tre9XqqUNC55BFStOl&#10;oSOEUknBlwfli1vf/qYd4+kZ+UuWnXPQUbIVO6f4vFu/4rTQefZiV1fJrojpuD3HDHCc6T66/MDQ&#10;WUQkk4fIfgNzJ/VZyq4ZvJgwRRqfBj5bxfjfBUo12nYF2IUvBOzBd5i5AbgFuIdHV4PZhO8wdXuN&#10;tpvVj4HfZBx7FLXrnrcQKXAp/vWM8yavuF2K74BUT/cD31rA46pdmnmhvoMvLM6io8bbPoTsy6Ve&#10;A3ygxtuvxquqGFvvzn7zeSWNK4YDuJXqlixfDhxXpyzN4liq6w53FfARYEd94uzTXwJXk/3Gg8Pw&#10;S8GKNJQK4kRkPpuBmDr5JOjYKCL19o0HukNHaDQDZipuCuOXxLccNwD9H0l/HTpDI6UOMJ4aOkeO&#10;rGgvWl8zFzMsxNIO+7Wt6Yip2/AjbI2Nreiya0LnaBQHzKT04TgpdBZZLPeuWAuC2hLux2XugtAQ&#10;bt3y02Yq7vWlQvO/KJUUCgU7fssurg2dZW9KzLx7ppFTRDnhHGyfcM/G7LdCZxGRzLZnHNeP7xgW&#10;m3F8AVgo7wEGM459F3BGHTKM4zubPQ04CTgNP8n+38Abge/WYZvzeRC4gmyFisdSXYecWvs1vktP&#10;lDd1Ru5m4C1k72a4GN8Grq9i/CiN7QKVtVnG4UBXDbf7ZuC5Gcd+n7BFqxuAhzOOvQhf7BdK1oLk&#10;Wvow2f9+VgLPrGOWZvA/+GXDs7gPX/x/df3izOsM4GsZx3YA60DXDaWxVPQhIvMpENddhEvRkqki&#10;Um/FrhOt+ec0q2OwtNO2UXAhL0gHVtkWWS0U+FrIWl4Qa2YutmK42SgIr1MAACAASURBVF93Czww&#10;GTZJKINlLPNFv5bg63VsACgGjiKLsHs6eUNkhyvAf2D1dHCNrR3K06RnCbO37ZrmiLRFXpTUQVfJ&#10;oPZdJGqjWLg9dW5TjEWhbQUD7HlAe+gsIpLJhirGtsinSFUuDB0AX5CW1RvqluJRO4Ev4bsuXd6A&#10;7e3NbZBpifqe2Z8QHL5DWDMthSi180NgY4O2NUJ1Nw5fTvaC6FrIelbcR+3OIUvAH2Ycewd+WeOQ&#10;xoBPZRybAC+rY5Z9uY7qlvOulRH88TSLDnxRXMyq6ZD3d8BwvYJU4XP41zmLA4Bz65hF5AlUECci&#10;89lK9rvZWkEn2avvRUQWpmDPiW6OzUEhsUH7wPaIC+JG74nudfdFMatCh5AwfAGg3U22yY5WVMbx&#10;cHSzj871Em7iShbv4BQOiK2AF2ByxoHjWho7wbRP7qPLf2vrLt7SAs3hnsCtG3hv6AxPxi4YKq/o&#10;sp+EzhHK4Fj6bLd+IJ/FiiLyeJrb2bsR4KuhQwCfr2LsG+uW4sllXd6sHkaq2H6os6BB4AeBti1h&#10;7cQvwdmonsFDVFfQcgv5XHljFbW7IfYssndR+wdgd422u1AO+CnZlqwsAc+pb5y9+grZi5ZqaSdw&#10;ZcaxBWD/OmZpNdUsz15PNwKXZBzbju8qp3l4aRh9aRKR+YwT7ySmiEhd7J4i1qWIthH53bU7J9Id&#10;MXUcmZ5xbbDk0NA5JAwzwFwjlhjJqxTYEFVhke8Qtz/7HbU6dBRZmC+9admLotpnZ5lBR5FtJHZH&#10;6Cx72jFp67vbzVrtJfH10rwFv4xf3kzj+H7oECGkDoqF5EjS8sGhs4iILNI3yEeB+z9UMbYTOLNe&#10;QXJmI9mXYRyoY459GSHsEnQSzkbg9gZub4bqCrruJPv7p5ESalfAmrWDmsN3psqD+/BFcVkcDCyv&#10;Y5a9uZFwHWMfJHt3ulI9g7SYRhXuzmcE+DnZi91PBY6uXxyRx1JBnIjMp5YnsiIiApjx4lZZ9iqr&#10;1Lkyzl0aOkdopYI9FDpDI5VTV6xc3KEOcREygzR1W0gtT0sPBmDl0AkareJY5v58Z1/oHLIwv3ds&#10;odHdSXLBOehtt9/YBYPXhM4yx/318vPainZWJS+XuGtsaCw91K0bWBM6x5Oz251js0V4JaSYAFZ8&#10;R+gcIiKL9F+EWRbu8cbwS5Rm9Zp6BcmZnfgioCwOwXeeb7SbgF0BtivhbQbuDR1iL6bJR7Fvvb05&#10;47i/Iz9Lgu8Afpxx7P74DlmNdAO+KC2U7fjVyLJYCrTVMUuePT90gEX4AXBZxrHHU93SsCKLooI4&#10;EZnPBDAZOkQDOfJzEi0iLeimdy9/y3QlvnOwpZ3JsK0d+kroHKHt122/CJ2hkSZnrCtJ01g7Ij6W&#10;i/F9b/fZhT2bQucIKrZiCgdD4+lRpO7I0FGkehsvHHjVRJmTY9ttDTDcOPA1sl+kr7eDJkkuadVi&#10;OIC2otnwRPp2t77/D0NneTxbO/ibvnY+08p//3uTOtg1zdtD5xARWYR/BS4PHWIP/4vs19ZfSxyd&#10;cU7Ed8TLIiXMtfofBdim5MMG8rti0gi+0LaV/R6wLMO4DcBFdc5SrcuBazOM2w94Xp2zPN7VhC2I&#10;2wJkvT7YC8R6k+WHqhj7u3VLsTCbgH8h+7K8IYrdJVLRTcqISNXG8EvcxaINv4a5iEhdnDxg58Y4&#10;0Yy/EyzyTlGAS6NaMraQALhDQufIB7c6tvc+2DDcNxo6hTSOAzqLBmbqDNmEDulKz5ko0xPj3UF9&#10;Hbbd1gz9LHSOOW5d/xsmK619gdg5KBasEzgP6A6d5wnMbkudG42xS5zXF0uXIhFpPXdS3fKD9VYB&#10;fpVxbAm/jFirOxfoCR1iHnnoMCiNNw08HDrEPsRwZnp2xnGXkr/CxSGyd/BbQWMLoIcJ+/e1A//3&#10;k0WsTUu6gUMzjp0Bfl2/KAt2Df61FskVFcSJSBYxHSuWAf2hQ4hIK7MToptY87/vlYFT5IO5rTF9&#10;ozcAZ3m/0N0IHeCOiOLS5Sznd/QtZL/gJa3CAJeuIt4lLprVUkhOLSYxHak85/9nE3B34ChzEuDZ&#10;RHDHtAMmypzjPjpwfOgsj2druu5c0ZncFTpHKG5926tCZxARWYAd+IK4PBkj+/WQLuCpdcySBy/A&#10;Lw2b9/mG6M6JBZhrHi0hPS3juJuA8XoGWYAhYDDj2JU0dh5yuIHbejIVsi+VHaunkb176pXks/Bs&#10;A9k7xFXqGURkT3k/6RQRabQSmrwTkfo5Flge25UVAz553XTWO6JbmxVudxFVxJn/nx6iLzY/sg0s&#10;qg5xs7/rLnTBK84aaLNj4GmxLnHRlNzHB56SOndIjNM/DsAsN8ti3Xnx6jMxOyqJ4LVwDibKHEri&#10;Dg+d5YnuvxNcVJ1956T+XFVL3ovkXzUTiRF8qgC+GCEvy5/PKeMLN7Io0trfnV8M/DtwYOggIpJL&#10;/cDqjGM31jHHYkxnHLccWFrPII+Th/OAPGTIs6OAjoxjryK/yyenGccdCRTqGURkjgriREQeK9Z2&#10;vCLSAO5jAydMlomuQCB18P6vj/wwdI5cMMvb3Yv151wvdEe9fKK7eLhrZMrlrvtNvRgwXXFltEwy&#10;4MoTMy7Gq35d0NPy3a1aSjk9aWjMHRzlNyEHtmbwe6FjzDm6Uj5taCzdP5bXolQAnDsP3xUnT1LM&#10;/dSlbizCYzhTMyzj6ctfEDqHiOzT06sYG8tNKg+Sn46ve3oQ2JZhXIns3ZHywvbyA35y/zXAx4Hb&#10;gUvwXZFERJ7MEWQrCNpK+I5ne3MrMJlhXDf5+/4jYR1E9mYtvyR78WVeHYZ/H4jUnS5Qi4iIiDRK&#10;hd+drrA8kvlNABKDybK7DNgUOktOxDWnajA6zX7uoq4T7IKxW0PHCSZNehNzJ6QRvfn7u+0hW1O8&#10;NnSO4BIe6mu3O2dSjomlO6QDNo+m57h1t620tWwJnUfm5z6x8mjK6Zs6SyQxHafAn6ckift34JrQ&#10;WbzOAzF7aXuRtlheCwc8OOL+wK0buMjWDm4MnWdPtmb75926gbeOTLnTQmdptMkZet0rC39p16Cb&#10;WkTyqUD2ZbU24Ts3x+AefJe4vHkYXySRpRhs9ezPw3VNlE0R6MUXbXTgu7kchy90O3r2/x8aKpyI&#10;tJzT8cecLN4NvJV8XWetACfhi5vnsx8qEJbHOp1sdTsbyfc8S9b35NPwXRJH65hFBFBBnIiIiEiD&#10;tB8KLsplIQa67WehM0ggDsoV14mzZaGjBOXcyliKoR5lkzC6M3SK0Oz8vmG3btdDo9PumNBZGsU5&#10;6GlPOjC3PHQWyaicHvnwLvfU7lKe5hIaw4DuJP1a6Bxz3MW9K6mkq2P6yHAOlnYm7eAOII9LH1k0&#10;XZWezFToACKyV6vJ3llmFL9sZ6srAw+EDrEXu6muUC/USZnh961VwPH4oreT8EVvhwJxf68XkXpb&#10;Sra6hVXAq+ucpd7ayd4NTFrfCsi8qtAm8tshEWAw47glZCseFVk0FcSJiIiINIBbt+TIiXJ6CEZ8&#10;CzO7mctCR5Aw/Drk1olzA6GzBOXcyWZGLEVx/td0IzD2YOAoOXDvbqw/j10q6i9NDw0dQTIp4Di1&#10;p82i6w5nBiOTrtLTVflV6CyPSN2K7eNuVakYX3Eizj0Dv/RL3kT4YjwisqOCSFMZINuycuAnTsfq&#10;mCUvHPkt/JsGxjOO7cW/vpvrF+cJngE8G1/0dghwMHAMvhOhiEijrCaeApluQDcRypwi2T9zt5Pv&#10;87p7Mo5bTjzvdwlMBXEiIiIiDZEePDrpDuiMqPuKASOTjt624m2hs0g4pQJgFvdFHrOjQkdoPBsH&#10;RkKnyIFhYFMsxZBzDMDshNl/jey3bzav6MV++czQKUIwoK+DK+3DuepmOYDZitiOGQCYHRY6wl7E&#10;WwzgXBf+2nHMXfJE8uoIsncSGQQm65glLyaBLaFD7MUu4KGMYzvIvmTgYvQArwBeCjwdOLwB2xQR&#10;2ZdVoQM0WBI6gORGiezfO3eQ74K4rDdHd5P95g6RRdHBVkSyiPFyvIhILSXAkR0ls5gOqGbQWXK/&#10;prMwETpLjpjFUxMJzBbGOLcS/0U3Sjsm0yNjetlTBzi3LXSOnHBgo7G97wEwVhB3Z6Wm4Nb/culD&#10;o+lzoyzAAnrb+A6Qhs7xCEepGOGVOgNGp10+J+ItvTq27okwV9jMAdB/SugsIvKkVgKdGccO4zuU&#10;tbopqluWtNGyTl476nst/hjgs8B9wD8Dr0PFcCKSD/n5XibSWAeSfVnyIvmu72lkh1uRTPL8hhGR&#10;fGgj+wexiIg8Cbe+//iRKfe7SWRlAc7Bik77lL1n6+7QWXLDubHdU+lgVPuCAcZx7l+POjR0lFCm&#10;Z+xlMU2mFxM3ectIcknoHLmRcptzbkdsRXEPDPNqt66/LXQOmVehty1JIjpEPSJ1gCU/Dp3jMSI7&#10;TsxxwK5Jd2ToHE/GLtj+ru422xU6R6M5YHSKo9x6+3O0lI1IHp0KdGUceyPZl+tsdnk+pQn5KX8Q&#10;8Dn8388dwJ8C/WQvqqy1Mvl+rURERBqpQPaanduB0TpmWSx9vkvuqCBORObTh2+hLiIiCzcwXubI&#10;2LqvOACz+0PnyBWzcndbsj10jEabSa2HLcNZJ2xaTWdXm0V1NaBYoHLST9Qhbo79v477lrRbVH8f&#10;qYOlXdaH6ZpD7jnaYjo+7Wl2VroYNoXMMbPcdoQowuVR3czwGO7I3gsOy+tytiIxq1QxVudj8SoA&#10;zwduAt4WOAv4QrgrgU8CeVqyXkREpFnovE6kSnrTiMh8YpsfMaK9L19E6sZxdE9kBTGPMp1v7sHW&#10;nDW5pMMeCJ2j0YYn0pU4Wxo6Rxg9T4/txKKjkExzw+CtoXPkxr0jO4HdsX0I+CLwqFYKb05p+lux&#10;dS8E/4VvrOwANxM6i+RfUki/GeHbBIDBsfSk0Z7RQ0PnEJEnqOYcK9ZDWOyWAH8JfJ+wq7+UgXtn&#10;c3wYeAnwafwStyIiIlIdXWcTqZLuhBWR+Tji+oDdBYyEDiEiLaUD3Dm6Bi3eL8o4G4ppf5jtjLgU&#10;f0E+One/ryOXS8DVkxkzwKbQOfJj9GFsYIeL6pRamsWuGV5uxPWFD8AMBrr4NRBd11apnq3Z/t/b&#10;1q74p7ZCPOdv4M/hSknSA+504KdU15FKROqrI3SAHHJAbruN0vhsfwiso/EXHybw3wVvBH4JbAS2&#10;AvfN/hP8tYG4PlRFRET2rppGLfsBJXzBuYhkoII4EZlPD9AdOkQDjQLDoUOISOtwF+3XPrS7/JT2&#10;CM+67DH/EG/HFPRvjq3woL1ggOsLnSOE/Xrc8bh43gb+N3W7A8fImzFAfyeSS+Nle0VnhOcoAEXj&#10;UlszFNVyxnnmXK4/LIdnUndXR9GOTiM7iSskAMmZcPpSuFYFpCL5cDBweBXjY+mG2gscBfwwdJAn&#10;UQBWZRxbi9VLlgEvrMHzzOcO/I3lPwbuAW7HX1ufmP3zvV1jz/NnvohIo7SHDiC5MffZmUUf/saI&#10;vBbE6SYqyZ1IL3uKSBVWELategiRXeIWkbpylY5iwU6IbfLMDMam0um+dhsPnSVnpoAHXWT7A779&#10;0NFAGzAdOE1DdReTY3aX43nBzb/W14XOkTuOh8qpo5Ro7kfypO95XSUjtnMUgImyo7fNrgcmQ2d5&#10;jAhfi0fle4nl1d325V1lPhw6R6M5YPNo5Tlu3X0rba06KorkxDOA0zKO3Yzv0BWDAvm9qbsL3zU9&#10;i8Wu1tIO/AW+IG6h5rrtOfy3+Rl8oeFPgFvx3d9GeLTrXa4/w0WkaWQ9llwFvBlflNvMdQ4qHJI5&#10;W/FFca3grNABRB4vCR1ARHKvbfYnJpqpFJGaivWgsro3+bKt3X5b6Bw5dOdkOZ20iHYMAzA7FV4U&#10;3bKpKe7ZsRWbvOIHM5eEzpA3900UftFdspGI3vZeWukMHUH2bupv2v4pssMT4At3V3Yn37W1Q/nr&#10;IGOUZ/K82FsdHdDHj0Jn2CcrfG6q4h6Ira7ZOejrTNpx7sLQWUQEgIPwxU5dGcd/C/hZ/eLkShtw&#10;YugQe7EKOCbj2C3AnQvcTju+W9uHFvDYqdnt/h/gDHyRSWn2nx3AK4B/xO9PO/CFHIst3hMR2dNN&#10;ZOt6NcCjn4MzTfyj46fMGQGyNhU4Adi/jlkW65SM4+7D/94idaeCOBGZz/5kb+kuIiJPFOW0ZpoC&#10;xr20zt1NtTTeVrSdoUM02lQ57Xfrr4utyP7AGAsbvn35zjtCZ8ibwz9a2dJRjKs7ohmQzuR1UlLg&#10;FAeroutYCsxUANxtwFDgKE/k3EPFhM0xFc0/wrlbQkfYF1u7bVd/V/Lj0DlCSB1s3s1L8d2XRCSs&#10;k4AzM44dw3fyiklel5/rBLLeHDYOLPR6wdnAOQt43O3AB/GdB98BXLPA7YuILMY42bqmLQV66pxF&#10;pJEmgd0Zxx5A9q6zIWS9MXY7ka0iI+GoIE5E5hNbh7gp8rZsjog0NzezOrY5TQOmK24axz2hs+RS&#10;kdGlnRbdklPDk+4AnOsInaOxVhw14+KaPJ6trcl1UUMYgxsMxmOqPTKApE0FcTnl1g28fLyc20nj&#10;ujGgq8QQuKtDZ3lSXYUdSzrYFjpGEGa3ho4wjzFcemU5wkJ356Cv3frcR1Y8PXQWkcgVgD+qYvzD&#10;wK/qlCWv9sN30cubFcDhGcdO4jsHLcQHF/CY+4E/Az5B9sl4EZF6eBA/PzefFUBvnbOINNrmjONW&#10;A331DLJIWS99PoTm4qVBVBAnIvNZQfY2/K1gmDx2ChCRJmbPiK7Lh0F/d/IAVtgYOkoe2Qc6d5v/&#10;vIlG6qCQ2CrMoiqI2/JBO2ymEk9BnAETZQe+G4U81hbMorrz0YDxijs6dA7ZC+NZZnFeE+oosdnW&#10;bs9lQZy9e+tWsIdC52gkMxgvu51Ysil0lnkZd5aMh6M7t8fPauyquFeGziESuacCr65i/N3Ed6NK&#10;P/lc6eQAsnevW+iNhV3AuVU+5j7gjcDPF7hNEZFayloQB74AWqSVPEC2JYMBjq9nkAZ5CJgIHULi&#10;EOXFTxGpSmyXeiss/C48EZEnGJzgvNgOpACJuQdszVZ1iHtSDw7j2BI6RaO1FQwi65a2qoOjKinF&#10;0DkaxQwmy+6+0Dlyy7mHQ0doJAdMTZs6xOXTkcD+MV4Qqvh7le/FX3zNo23A/ZnvqW4BCdDbZnfQ&#10;25X7i+G2pvJgbwd3xXhu74COJHld6BwikVtf5fj/qEuKfFuJ75ySJyXgKRnHTgEbF7idl1Q5fhJ4&#10;GXA50Oj+pxH2WxWRDB4g+9zc4fjjq0iruJ/sBaEnAHm96TzrZ/zt+GWSReouxuufIpJdL/7uw5io&#10;IE5EaqnQWUxeV4loUtOA8owr4+wHEF/RV0Y7MLvDRbRfPCK2GWSz8wqRfeM6ZGnh26Ez5NX3N6Zf&#10;C52hkVIHxSLPCZ1DnsitH1gzOumOjfFjqLfddtmaofeGzrEvtmbws33t3BHDR6YBu6YdXW18yP7s&#10;/sHQeea3835S+2zFsTO2LnHOwViZg926FWtDZxGJ1C+A51Yx/lPAl+uUJc9WAK8BloQOsoeDgPdl&#10;HLsD+OoCt/PJKsZ+BegEQi1XfjDQFmjbIpJfW4BvZhz7J+SvAFpkMb5M9rmUPwYOrV+UBTsL2D/j&#10;2JF6BhHZU2TTMyJSpaXAYaFDNNjDwM7QIUSkVfS+OMaip552G6Hg7gqdI+cmZnRPdKs7BOiNbL4c&#10;3MzG0BHy6mU35rYjVd2k/jMwthtscu7AI3EcE12BMr74qpi4TfgOcXl2K9jGGE4TzGB1r91MQtN0&#10;0LQLR25a2hFXF79HGIA9O3QMkQi9C3hGlY/523oEaRLPAA4MHWIP51QxdgcLu7FwKVT1yfSJBWyj&#10;lg5AnZ1E5Mldm3FcP75Llkgr+U0VY99QtxQLdxqwPOPYCK9KSSgqiBORfWkHloUO0WA6LopIzbh1&#10;HS8MnSGE9iI77PyhG0LnyLnNBrtj6y4Sl/5+8tu+vi78DIzdEjhGblWu3XFj6AxhLDk0dAJ5lFs/&#10;edTwZHps6BwhmMHQROW/QufIxl2SQDl0inqrpAB2uZ0/dGfoLNlN3wlsjbcezmK7RiSSB+dQXTet&#10;y4BNdcrSDI4Cjg4dYg+vqWLsLxa4jaVAMePYm4AHF7idWjkcP+8gIvJ4P6pi7OvqlkIkjGr2/9+v&#10;W4qF6QTOJfu18BjuAZScUOGHiOxLL76te0x2hQ4gIi3EeGZsHeJmC2KGCH+BNd/Mtva2MRo6htSP&#10;u9gOniy73tA5Gsk5wJINoXPk2H0xFsG6i4q6aztPHCc4Z8tjOz+ZM/CR4f8OnSELWzv0xd4O297K&#10;hwwDCgk7wV1B0xX/2WToBAFp4kKksY4Gqi1k/2A9gjSZF5GPJTl7gBdXMf6HC9xOL1DIOPZqYGyB&#10;26mVk1GHOBF5cpuBBzKOfS2R3YgqLe/rVYzN2+puTwNOyTh2FBiqYxaRx1BBnIjsSyewInSIBirj&#10;T7hFRGphObAytvlmvzyei7QLUnabrG2sVGQqdI6GM2ZCR2iYlJWTM64zdIyGM4vnNV6AqbIbia4o&#10;LrXVoSPII1YAZ5SyTpe2EDMYHEsBmqWL5bDh/qfQ4lftetttg60Z+kHoHFVzUU/ix/YpJhJSETgf&#10;XzyU1VeB6+oTp6m8Ad81LbR3VDl+oZ+JB5O949o2whai74/vECcisjf/k3FcO/A79QwiUUupbjny&#10;WtjW4O3V0hlk/3y/HbinjllEHqPFL62JyCIYcFboEA02ATwUOoSItAa3buV7d4yn/aFzNFpbkbKt&#10;Gfr70Dny7qDzN90JtrXhX6sDMgMq6TmhczTQKWbWHdFLLBl0tdlX4/sSbs9Fd23ngls/cPTOKV6d&#10;RnhgMuDwpbwzdI5q2Jqhd1VSd0nSouVHfR3cb2sGnwnsDJ2lauYudbjp0DEazYDdU+4od9HAm0Jn&#10;EYnA3+CLlt5cxWM+D/wB/vpm7DqBPHSufn8VY98NC75pLiF7wXKICf45BeBC4PRA2xeR5nAhsCXj&#10;2P+HL4LOg+cC3wXWU313V8mflUBX6BDz+NfQAWa9AfhExrE7gX8E7q5fHJHHiu9avIhk1U58BXGT&#10;NHcFvojkiju9mFhU51oGdBbZST4uPOfdVmBbTDUJBmB2ROgcDTKAc4e2aA2DLEJ3yd0f0/seAHNd&#10;0Ja3pRzi5OJs7WQGo5NpmSRpiuVS99RXKr9vasbtarXOkgY8NM46mrRow9aMXdrbZqGXm2s4B5RT&#10;+kjdeaGziLSwdvySpwtZ9vQBFl5Q1Yp6A2//ULIv2zoJfHkR27oR2J1xbDXFc7V2JvCqQNuWx2qx&#10;s0tpMePApzKOLQFvqWOWrErAS4GXABfgO2D9O/Am4HhgP/KxlLdk10aYmzu/WMXY1wOhbz5fCXyo&#10;ivF3AD+qUxaRJxXVJK2IVKUAHBg6RINVgOguaotIXRyEsTx0iEYzg6kZfhI6R9Nwbji2Lj0pHBM6&#10;Q2Os6gHr0SVmeYLKzFUxve0NmCzTPb5++XGhswhgLsLFUv1+eMCS5LJLLzih6YoE7IOjd/d38uly&#10;JXSSGjM48KND/xw6xsJNXFNIbDB0ihBml/E9AVar64VIfXwA3x2uWoPAzTXO0gpCHauKwEeAvozj&#10;vwzsWOT2sn77XAnBlv7eH1gVaNsxMLLvB734/UYkr34K7Mo4tpvwRZ4nAi9/3J+9Efg3fNHyl4B1&#10;wFPJx5Lekk3Wz/FaqmblnRKwhrCd7P4MOCrjWId/b0f5XVrCUUGciOxNATg5dIgGGwc2hQ4hIs3P&#10;faz/xPKMWx38q3gAnSX3i9AZmobZA865Vpvi3qetu1wUXaLcRZUDyhV3QOgcjTbbwSjCI18VErs3&#10;dIRGm664tk4q+4XOIYDj6FbrNJaFA3DuZ8+2y7JOqORJBSr/uqLTrmyV184Mdk2mTdkZ7nEua5XX&#10;pFojk+4It66sgjiR2nsB8I4FPC4FvgB8r6ZpWsOnCdPd5feAV1Qx/pv4JXIXalMVjz8D6FnEthZj&#10;/0DbjcXk7E8Wq4HorllIU7kL+HrGsUcDb61jlvmU8J/fe7vmWQKeDbwPXwD9MeDIxkSTJ1FNbcwp&#10;NP4652+AS6sY/yzgnXVJMr+nA2urGD+EX+ZYpKFUECcie3M44e4WC6WCL4oTEVmcCsftnHSriakN&#10;EH6C0z6ngrjMHPe1FZiKZS7VAZXUHR06R0Ok1rt72oVeoqehzGBi2g3jmA6dJdestHXnhCOWIorZ&#10;5fW6wKlwIg+MF0Wy6z2Gc4DZHfiCgaZjF+68G3M/C52jFhKb69hnHwidZbFszeiXkgjfUM5Bii0j&#10;vhsoReppCXAxfmm1hXTPug7fVa4pP+fq7DlUt4xXLRwHnE91S7ZmXe50b8rAtoxjT8Yv3ddoxwHv&#10;DbDdmOwke6fBg4BD6phFZLFGgeszjl2CX6b07PrFmVfWgryjgfPwv5+E8SB+LjiLp9czyF5Mk33J&#10;YPCF/+/BF8Y10irgn6iuYPA/gehuFJbwVBAnInsT8o6KUMaAraFDiEjTW4njWe1Fs5jq4RKDNHVX&#10;8sCO20JnaRa2dvCKnnbbHct+4hz0dSTt7q9XnBE6S90ZR5nZgIvlxcVf/VjVa1fY2mdp+fl9sLWD&#10;M6t77Mcx1VAUEwPseGBZ6Cwxc3+z9NzhCX4ntqW6Ye7qrC2m60p4M1Of7mvnp838+iUGOHdPbxvn&#10;2Jrt/xg6z+JNXTpRTq+LsSiukMDIJG936wZOCZ1FpImtBD6LXzLqXuD9s39WrVfju84stqCqlZ0P&#10;XI4vyKq3r+ALFI+v4jHfpDbL3X6+irE30Nhubd8CrkEdyeptG/BwxrGH0Zj3hMhi3Ag8kHHsYcAP&#10;Zx/T6GUuN1YxdhL4E7IXMUvt3UT2rqqvAF5fxyx78y3gLfg56yz2A74PfJXGdLQrAf+C76CX1T/j&#10;C/dEGk4FcSKyN88LHSCAJp5eEJG8cBevOGL3NCfHuGhgX1tVUchD7QAAIABJREFU7bwFxsCiuovf&#10;DCi4JaFz1Fk3Lj0+ifKblrsXvqYOcfuWloo8GDpEI5kvglkOPVo2NaDxSvFtpQiPSwaMTTsHLuvy&#10;UblkH9q1xdYMvWlZp93QjB0mDTDcYG8bf2Frh64InadWBjrc50JnCME5SBJWQ9r6NzmI1FY7vpvG&#10;y/DFQX8K9APLqX6eJsUX0X0drXYxH8N3DfoOcHodt/Mj4LVAVxWP2QL8A34JscX6QhVjC8CP8fte&#10;PS3DF6i8nHDLtMZkiOpu9j+W+FYIkuZyOdUd27rwBTob8Pt3vZ1I9QXGvwR+Xp84ktEdZO8QB/Af&#10;wIo6ZdmXr+DPXbLqAF5DdUVqC7E/vvDuJVU8ZgPwF/WJIzK/CC+HikhGcSxpJiJSaxU7ZKzsDomt&#10;xNYvR+YuDZ2jyWwGpkKHaCQDRqbtnNA56uuwHswObMJ6hUVxAM7uI/tdlrGqkLqrIvuIoOJY7tZ3&#10;qSAuoLGZ9GVRVWDPMoPVfclVrOreGDpLDWy2NYOv7Sqyqfm6krmJnnb+yi7c/t3QSWrK7PsTZRfj&#10;fTCe8QKgM3QMkZwz4BjghcDf4ifCv83ilyr8R+DvF/kcsTkCuAJ4VR2e+yks7ObyrwGX1ShDCvy0&#10;ivHH4zvQHFGj7T/eUfiiu+fX6fnliabwhR5Zv26+E/jz+sURqYlPQdU3YA/gC89fU/M0XgF4Kb4o&#10;/dQqH/vu2seRKj00+1ONb9cjyDzGgU8C91T5uB8DL6I+Bc9nAV8GfrvKx30c3cAhAakgTkSezDNC&#10;BxARaVIlnDu5q2Sx1cP539cKUXU9qgnHgzFNojqgp80ODp2jntz6se40tViXgrkfddydX2L3h47Q&#10;UA6GJ9wqSA8NHSVip7UXk56YlnGe44t13Y32lvuzLrWTdxuKheRtM6nb3ixFcWakfe3uQluzvfW6&#10;qRWLO/u77FfN2LVvsRwwOMZ5bt3yRi9JJVIr9aoTXwWcge8C9w7gE8CX8MtYvZPaFB8NA5dQXXeT&#10;GDhgE/vuttYG/De+q08tDOA7nnxrAY+9Ffg0td0Xqy2SPBv4T+CEGmYAXwT6SeBpNX5emd8N+M6D&#10;WZSAi4D1NHYJXZFqDAN/hV9qtBq9wMeA35v991ppAy4G/hVf+Fut39Qwiyzcf1Q5/jh8QX01XWBr&#10;4Xp8J9lq9OML7v+ahe2jT2Y//PnOvwPPXMDjN9Qoh8iCFEMHEJFcinG5VBGRGjh3CXZLzBf8dLNF&#10;9e7HODumEqLyjDspdIb6ct2D4+mBnaV4ZsfNYKrsJmhPtofO0hxscPdkWulpt0IMb30HJGYd+CWT&#10;JAD30f7XjkS4mLEBk9Ou0teW3AK0zN+Ardn2Pbe+/49wtn7XtDshzemBJDH//k9TN2Vrd/xd6Dz1&#10;YOdvm3DrVnzPsDNDZ2k056CzaEtI07Pw3TFEms0A8AEW/x22BByOnyBP8BOGq4GlwMpFPveTGcJ3&#10;l6lVV7FWUsYXd00BH97HOAP+C3/s+iJw+wK2VQLeAvwuvqisbQHP8RHgrgU8bl9+Dvya6joWnQF8&#10;Dl/gcckit38g8Mf4zjEt/r0/t67Adz5anXF8EbgAX+BwC76L5TXAnbP/vYQ/rp0K9OE7A6kYVxrt&#10;MuCD+CLzahwKfBZ4A75r1v8DRheR4yn4c4fXLfDx1y9i21Jb/4H/HM5qGfDPwK/wx8jrgJvwq7/M&#10;/fdu4GT8+d8XahUUXzx/DvA7VTymGzgf3ynum/jiuIVage9M/CoWdt78PXz3UpFgVBAnIo+X4O+a&#10;EBGRKrn1t60cHOP5bYXQSRpvtjNGPBVANbJripvMeH1O57JrLnWQJhyN/x4yEzpPfbieYmL9MXVi&#10;MmCgO/kNpdLDobM0hWJhcP8+d9Wuac6KZT8pFgBnJwI9wO7AcSKz5FQSe43hYqq9fsTK3uQKWzP4&#10;1dA5as3WDH3bfWTZvb1thU/vnOTcueKzvCgY7J5Ot+zXY+/E7JbQeerIYXwf3FvN7NBYjulzUmC0&#10;bJ9FBXHSnPqBv6nB8yQ0Zo5lG355tiF8V+YYV0KfjwMG8V3SrsZPAO+tUO04/ETxHwAjs382hJ/g&#10;vhtfVDd3fSPBF3qdBhw8+/9Ls3/WvYCcNwK/z6MFR7U0DrwRP3H97Coedza+68vcxL7DF6Bcji8Y&#10;fPyNBZ34Sf9j8V3gDsQXSfXO/vu+3hO/AT6Df//Vo2g0drvwHbWqddbsz+/h3xOj+P2gBLTji+GW&#10;AT8hewc6kVr6e3zB72eBo6t43FLgxcB5+E6tE/jj+E7gPnxXxWEee027MruNF/Ho54jh3wML7aa4&#10;Bvi/C3ys1N79+P3hM1U8Zjn+XOyFPHqc3I3fnzrwS+kuBR6gtgVxKb7Y/GX443FWhi/iPBF4Lf46&#10;fAJsx3+234R/P8zt+272+Z+P/3xPZ/+sGziM6ud9RoB34QvidlT5WJGaUkGciDzeGWS/g6jV6GKS&#10;iCyOo9BWiK8mzAzGp9z2vjYbD52l2fT9zeB3Rz7c//HQORqpklo7cCSteneYs0IxiWtG3P+26UP2&#10;/s2LudM2GvaXW3a7df0bnZ9wiMLsJ+PR3/jKCat++3W3qiCugdxFxfOGx9P9ChGu6ThdceDcDfgL&#10;vi3HPjh8C/Ast27g4uGJ9D2FxEp5+fTpaeOHvX/d9jbY0vJLRNua7Xe79St+PjrFm0NnaTTnILFk&#10;FRTPhpkrQucRWYCFdPUK4evAm1lcV5tYFPBfT74PrGXf3YQK+OKtA/f4s3PrF+0Rf8rCutJldSu+&#10;2OwoHvu7zWf57M+ck/AT2bU0jl/C8CcsrluN7Nvn8R3fqimcmNM3+7M3LwD+bSGhRBapAvwU36Ht&#10;Gwt4fAf+WuSezsJ3j6u3j+OXkS43YFuS3b/hCyVfXeXjiviuaSv28t/H8QVk9y082hPsBJ4O/IDq&#10;5++L+BsB9rSQZU+rtR7fuVckOC1rJSKPdy6+c0OMfhU6gIg0vbzMQzaUAfv12ZW29oidobM0oYdj&#10;22sqKQmHLTkxdI66sdheUWaPfMnDaJIuqzGMTbHtKcMT6aGvvHfL8vlHSg2VcPb8gllbZLsbBizp&#10;sO3/vjH5cegs9WZrB89f/tHKq/o67b6ZiquEKn1MDJa0s3FJO++ztUMvjqEYbtYusF+VI148zK1f&#10;0oiJRJEYzeCX5foQOs9eiE+GDvAkrgc2NmA7lwLfbcB2qnUZfpnajtBBWtz/4JeGrIdz6vS8Ilnd&#10;DPwwdIgqfBq/LLGK4fJnDPjXOjxvL/CMOjzvzcArqE+H2Voaw+/zUTUAkHxTQZyIPN5p+FbYMdIy&#10;XyKySC7e7rvO3QhX7QodowntLKdxlSk4MPfWtkNC55AaMx4GJkPHaBJlHA/G9M53DqYq7AdJb+gs&#10;MXF/t+o04LAYFzR3QKnA0B/88+BlobM0xs7v2gWDp63otv8sp744rVHM/PYqzg3Z2vKrbO3Q3xJb&#10;9/Uity7vtLsjbMSIXybWzgydQ6QF3YYvhHsJvuOXLMy1oQPs4Qr8cqaNWm7yavL3/ezK2X9qXrL+&#10;3gn8vA7P++I6PKdINe7Fd6/8auggGXwM+Ati+27UXLbglzitpW58l9V6uBZ4G36J97z6MHBx6BAi&#10;e9KJp4g8XqzFHA5/sUlEZOFcelyME2GTMw6wO9DdbgtSqbCpkRPXuWAcHzqC1IYB0xU3A2wNnaWp&#10;mE2HjtBIDuhqswKgYthGmqycMLTbHRpbN8I9XIlfriQWO4D3rehkfXuBjX45y/ptzAwKBpPldKy3&#10;jS8u7eRNMPLr+m0xv+wvh243c3fH+F7zv7ItDRxDpJU8iO+o8UbgImAobJym90fADaFDAN/CFyjV&#10;c6nUx/si8BHyU4jxKeAfQ4eIiMPv/zfV+HlXE+/8keTHBnxRXJ6XXt4FnI9f6lXy6wZgDTBcw+dM&#10;8AVx9fo2fhnwZuC/6/T8i3EZWlZbckgFcSLyeHn5khxCre8EEJHoJOdFV9dk0FawzZjFsixWzVWc&#10;ezB0hkaanZw/InCM+nGuLXSEhjIoJIxibkfoKE0mto8Lz6WHoAmURukAnlYqWinCGh0SA/vC9PdD&#10;52g0WzM0ZGuHPtRWcC9a2uE+ODbtNs4VxSWzndwWcvOG7fn42T/bPZVO9rTz+ZXd9iJbO/QOu2B7&#10;dH/fe9gJti3G99qsmK8jidTSZuAdwAfIRxFXK7gFeDu1LwqqxkXAW/BLnTVSGfgE8KYGb/fJfA5f&#10;GLIzdJDIbMTve7+q8fM+s8bPJ7IQQ/ii39+hcZ03s/oN8ILQISQTB3wFeC+wu4bPuwo4qIbP93i3&#10;kI/P9z19Bng9uplDckgFcSKyp/3xd/nEaAS4MXQIEWlq3TsmeWtkq18CsKSdS23NYMgLzE1tdS/f&#10;DZ2h8dxqYL/QKeqgALwyqo5/DpZ12l12QTnKrkCSnQHjZXuJ+0R/X+gsMXDr+s8c3O3+OKbD0ZzE&#10;oFJxN3DX6H+FzhJIxdZuv8PWbl+/X0/hlN4OG1jS7g7pLaVvqjj3jV1T6fRcYdzcP/cskrM9/tvc&#10;z3jZMVNxv+htS9f0taWnLOlgYP++ZH9bM/Rntnb75cBosN82P6ItCitX3BLoOCt0DpEmM4qfOHwK&#10;sAIYAI6HGL8b1t21wJnAicClDdzud/HdkS8Etjdwu3sq4zvFrcD/HTSyKG838G78fMP/AqYauG15&#10;1PXAs/DdtGZq9JzvrdHziCxWBfgf4Djg5cA9AbNsAJ6LP96exaNLREv+VYAvAAfiO7vdWYPnPAF/&#10;7K2nCfz54+HA/ybM99HvAQfg9/t3Aw8FyCAyL92ZLSJ7Ohs4KnSIQH4ZOoCINLeRD/a/zBKIrSBu&#10;asZBe3IzvhW8LEQlvdlFdJ+KAWlqfbDiWNiet7s4FysBO4jo1kyzXTCiDnHViG0Xwf/KwxPumK5S&#10;0hE6SwQ6MF7dUbJCbOclc5Z2un8KnSEHUlu7bc9Ctf+Y/QFYCt2nuvWdL8exEmdlEs7FuTLYXRjD&#10;mJu8bnN60+n/OLMBRn8QIH9zcW5TueLStoIlsb3tRqdY6tb1/KGtndR1FQktr3Xg4/hJy13Ar4Ef&#10;4Y/HYyFD1VneXotx4Fbg2cCfAp+t43auBz6IXzYsL3bgizPejl+29Higs47bG8EvZfipfYzJehGk&#10;lvtSNc+Vt314Mcr4AtyvA38PvBBYsojne+rs40cWH22fav3aZ3m+rONqLes2Q+SrJlsoO4HvzP68&#10;Bb8E5mrqe5ybMwb8BHhlA7b1ZJrh9Znbfp6zOvwxbQR4Hr6o/Uiga4HP1w08Dfj3mqTbu6HZn7/A&#10;f+auA15D/et/xme3c0mdtyNSEyqIE5E9PQVYHjpEIOpqIiKL0tXGiyZqda9lkzCDrqJtx9l9obM0&#10;tYJtqNl9uk1iuuLa3XpbaWtCJ6kt99GB0kOjlTP6OuIpcEwBnHsYLX9THWN6JoViPLsKzkFvh/UC&#10;cS0rHIBbN9AzWU7PDH/NO4ypGUdvofyd0DlybieM/dzWjP08dJCWUUyuWdKRbp8oMxA6SqOVEsA4&#10;Cd8ZIFQXJBGAafwEXYgOGYY/H57GFx9N4TtkbQZ+gb/u+Bt8F5JmN9+SYu3AZCOCLND/AU7BL/t4&#10;FLWbI/sa8GXgGzV6vnq4EngO8BLgbcDR1LZz+/3AFfiiu6v3MS7FF4h2s+/3aye17Sw3t6197cOG&#10;L4wo13C7efEw8DrgdOAPgJcBBy/geQbxHYEWWhBXxh8r93UPQTu+kLhWZvD7XBd73+cMv79N13C7&#10;WU3g/172tb8n+N+h0VcQx/G59vWeKOELw/JwX8i/zP78IfC7+GN9T423sQO4F7gOf8z/UY2fP6sK&#10;/ng2wb7PLzoJs1/vyeH3pel5spRmx4X0IHAqvuDrtcAxsz/VXMEr43+XZcBwrQPuxUb8kqW3AS/G&#10;d6k9oIbPP4zvhHg58G80fil4kQVTQZyIzFmNvxgQq9tCBxCR5pY6zsvDt/6GctDdwcO2pnxr6ChN&#10;zYqDLhfXjBpnbNr1dBSTI0LnqLkESxJb7SJ6OSsV58C2hs7RdBw7UudGzawvpv3FOcAiO+CFYK5n&#10;5yRP6SqFDtJ4iUEh4Q66urepea00kn1g26XuooHB8bKLriAOYKrMYW7dwNm2dvBbobNI1K4C/oww&#10;E/KGL34bw0+k7qI1C0TfxvyFQgV8N7Y8ezt+CdXn4ZcSPRWo9vvpKHAHfmm1W4GP1TJgHY0AX8IX&#10;cZwH/BbwAuC0BT7fNPBTfGHIT/AFoPPZDqzFFyft6/1awC95W6si101k24dh3wV9ze7a2Z//wr/2&#10;xwCH4Ysjl/HErlqD+L+7G/H7+w3AA4vY/juYvzi4QG3nazbgu4bN1zGsgv89G+0/gWuYf1+fpDbL&#10;OVbj0/jjxb6yJfilEvN0o+QX8Mup/jZ++cpT8Mf5g1nYTXq78QVHv8Z3ovsl/nM/pA3AXwF97PtY&#10;WiT8Eq7j+ELFnzH/vvQg8xff11sKfGX252TgRfiC8kPxHTJXPm78FP7cbyv+3OB7wK+ofyfNJ7MO&#10;+Af8+c2Z+K6w58KCbtyaBu7Dd4K7Fr/fP1ibmCKNo4I4EZlzOHBG6BABXRU6gIg0tQPKKfvFVNTw&#10;CGeDMJz3i915F1ULHwckiZXwxfitJa0c19OWRLN0sgGFhEkSW8zF8DglDC7vTLaNlV1f6CjSioyu&#10;Uj5uzw9hWQdft/dtiaz3quTAGKm7PnUcn0R1ZuePNWNlVrYX3TMAFcRJSBtmf6R+WmlJ8ltmf76A&#10;L5I4HTgWOAhfjHMsvnjG4YtkNuEnu2/HFxaM4CeFN9Gcy99O4Ce4L8EX4xyLXwrzOGAVvnve47vH&#10;zeALQB7Gd4O7Fd8h5urZP8tqN77IoNGGaa19eLF+MfuzHH99ZinQiy+umVvecBpfwDgE3ENtuj/+&#10;3xo8R7W2EGafy+ry2Z88+kHoAIuwi0eXrDwAv58fgi+IPhzf3TjFF4XOHe8Nv88/OPvPDfjj3iZ8&#10;sdNGfEF0HmwF/jt0iIym8cVwzejm2Z//xO9D3fjissLsfzf8OcEE/nPmIfwxM6RdwA9nf5bhi/oO&#10;xO/3BwH74wtDj+bReYkyvth5O/5cZxP+fbAVXwgt0rRUECci4L/k/BnxLpd6F/5LvIjIgrh1/e8d&#10;nqQY2+QXuCk06SULUPCXVg/HX2xtoRY+hZfEVILigKWdNmQXTDTrRa1g7ILBe926/g3AkaGzSAtK&#10;Zw579NpsXHxBsv0wdA6Jk60d+uDuD/f//oyL7w1Y8r/xy93FK75q52+/KXAcEZFqDOO7m10HdMz+&#10;GH7Ce255NIcvBKrgi99quYxnHtwx+/Nd/O/dju/e1s5jTyrnlnScwv997KY1lgGO3Y7ZH5FW9tDs&#10;z3XAN/HHuBL++L7n8R78sW5y9p+hlmKX/Jnbh5rNMHDZ7L8X8Oc57Tx6rjPH8ejyzWM0fnlmkbpR&#10;QZyIgL/r61WhQwT0S3RSKyKLYXZeYvEUwczp67Ddtmbox6FzSBMywLE/rDoEtt4SOk6tbJ9Mz24r&#10;RFcZOwW7Qy8T0Yy2YrbBxdlaNJl/jCzG+EzyLrPZJWpjZFaLzhUiC3F/qcjV6QxnxtItdk7qYGSK&#10;E5a0228BKogTkWY1yaMdsIZDBglkhjDLu4mINFKFx96cG+PxXuI0V9g/19l2e8AsIg2jC9EiAvA7&#10;+LshYnV96AAi0syWPBVYFl0JDAC2HbgtdIqmF9mE6Zzpilvu1lcGQueoJQfHh84QwHZgZ+gQTcm5&#10;ndOVuA4AiQFp+sLQOVrdtjH3qrj2rEfNvqfUqUSCufLhyqfj/F4we4zHPRcOWRo6i4iIiIiIiIiI&#10;CuJEBOCPQgcI7ObQAUSkebn1pafumnTRLTmdGODcZfMOlAwcldjaiACjU24Ax36hc9RSe8H2j+ml&#10;dADO7gqdo2kZGzoKNhJd4YQlJ4WO0OJOXdGVRNkdLjHo77KraGdb6CwSr2d9dvjn42VHdMd2/HnB&#10;0DjPcevHVoXOIiIiIiIiIiKigjgROR44MnSIgMaAraFDiEgTc5xcTumJbd7ZgDO/O3NF6BwtYmay&#10;zE6LaObUOTCzLsxaqYPIsTEVwz3K7gydoFldvjPZ1N1uu0PnaLRtY+6E0BlamVvX/yehM4RkxrX2&#10;3sHB0DkkalsS4+aYzuvmOAftRVuKS58ROouIiIiIiIiIiAriROJmwJdChwjsElAHARFZmHd87Kjj&#10;MM4sFkInaSwzGJ1Kp6+8cmfsnyE1YWvXTO3fZ1fFNm9aKgDOnQB0hM5SC+7iFb8dOkMItnbHj0Nn&#10;aFbP/Pi2qxNzW2Kqo3QOnOOZtMj7Pn+6njJV4Xdi7A5nBj1tbMTxdWAydB6JW38350/NRPhGxB/n&#10;pyrJp4C20FlEREREREREJG4qiBOJ228DJ4cOEdgvgJ2hQ4hIc/rMzM6Thnanx4bO0WgGtBXs58BM&#10;6Cyt4T3TOHdD6BSNZv5/joPTBkJnqYnUnho6QqP5L5Mz1wSO0cx2A4MxFS85oKvNIO4O1XXj1nX/&#10;0dg0/RHtUo9hxvW2dui60DlEMPt1R4mbk9judsAf56crLLvhz5e/LHQWEREREREREYmbCuJE4vYn&#10;zM5HR2oSuD90CBFpYsaJbaWkO6Zihjn9nXw9dIYWUsGIqkvUnPEyq93FG3tC56iNuAri/FJwTl12&#10;F8txQ+qI6u1vwD3vX/HS0DlaUC/mzi5GeJXHgOkZN4PjKnyhqUhQdsHQSE/JfhE6R0gn9idvD51B&#10;REREREREROIW4aVSEZl1LuoOdz+wJXQIEWlWx+wP7hkxVhX7JaDSy0LnaC3JTZU0dIbGcsDYdHoQ&#10;qfWFzlIDB+JcVEuDzR77rg+bovndNZrcXipQDp2jkRxw+DI7PXSOVuPW9z+rXGH/0DlC6e9OHn71&#10;TUV1rJS8mMD4xUQ5qnrnR6QOZlKeFTqHiIiIiIiIiMRNBXEi8XohsDp0iMA2AA+EDiEizcmt375y&#10;eJyTYpvmSgymZtwWkoIKimvKTU3PpBMWUYWlc9BeTHqAFiiIW3ZI6uiI6OXDgILZxtA5mt0xHxu9&#10;p1igEjpHI/muqnZK6Bwtx9nZo1Osiu28BJhtseg2f/2/tmi5VMmPjuS2lT12Y4zLpgIkxkzoDCIi&#10;IiIiIiISNxXEicRrZegAgc0AvwK01JeILJAtTXGrY1su1QEH9NkXbc3QWOgsLSUpDq3qLdwW25zp&#10;7Pun6d9Fbl3hzNEp1wKFfdmlQHep8s3QOZrf5JUdBUZjeu87oFxhFfQcHzpLq3AfHTgdc68sFUIn&#10;CaNgTEP6GWA8dBaROfaebbfj+P5kObZvC95MhQJweOgcIiIiIiIiIhIvFcSJxOlg4MjQIQLbCqiD&#10;gIgsRqEYYcsH5wCzH4G6PtSSXbBlBy69M8oZ05Zgp2LWFtPrN3ssuCJ0jlZgZjfH1B0SYLKclu67&#10;oFPLptZKwtnDExwdZ9kNdLXZtK3Z8cXQOUQeJ6XADwa67f7IDvEATKeU3EUrXhM6h4iIiIiIiIjE&#10;SwVxInF6LnBO6BCBbQZ+HTqEiDS1GOe2PGcqhqu9SbDh0CFkQZZgrI7yi5UVdCyogW273S9j+0CZ&#10;Tq390B60bGpNHL4S3HnFKA9Cfil359Iv4xtXiuSKnT/0S+CeGGtVEwNc8rrQOUREREREREQkXpFe&#10;MhWJ2gHAG4m5kMO7HxgMHUJEmpbhKk+NraPPIyz6z5B6mMDs9jTO6fwm/62XHQxuRaTvijh/6xr7&#10;51un74itWGK2eEsd4mrArd+1/+bR9Pmx7UN7Kl449oXQGUT2ooLZROgQIRjgHCuf9pIVzwqdRURE&#10;RERERETipII4kfg8FXhW6BCBTQO/Ch1CRJrZGR2YnR1jJUjFAS7WRdnqLd09XXEzMe1X/nd1KwPH&#10;WBS3rnjAdIXloXNI87rwW6OXhc7QaOb/pw84MHCUVtDR0560xfjJbMDopAMm9d1O8iymU7tHOGB4&#10;Il153Vn27NBZRERERERERCROKogTic9bQgfIgQlUECcii+DW351s2eXOiW3u2QzKM24EY1foLC3J&#10;JQ/1tNmWmKZNzbcPOREohM6yCAeNTLoBIjsg+A6Zkf3S9bNlZNLF9Nafs4TDVh8WOkQLmI6xGA78&#10;cWhVN5eEziGyT85NpJG+R4sFK+A4HegLnUVERERERERE4qOCOJG4/BPwstAhcmAcuDp0CBFpZslb&#10;O0vJ0hgnoFf12LdtzdBdoXO0Ilu7+46uEvfEVmM0NWPPdx9d2RU6xwK1gzullFhbTC+bGeyaSnfj&#10;rMmXu82PA/vsOzEtw+2AobH0IPfH02eGztLkDNybkoj2nT05B8UCHw2dQ2Tf0i90lWx36BQhOAe7&#10;pnmOW9f/htBZRERERERERCQ+KogTicfhwB+j9z2AJm9FZFE2j1TeFePk8/SMA+NqYCR0ltY0sZPI&#10;/m4dsHUsPRFLS6GzLMyylcAxhcjOrgwoJWywtYM6p6oVl/48dIRGKxUsgeRoIl1OsBbcuv7SA8OV&#10;t8RUkLsnB2DJw6FziOyLrd1xSXvRPRjxga4NeAF0rwwdRERERERERETiEtnUjUjU/nfoADlSCR1A&#10;RJpaqbcjOTK2pY/MoKtkm0jcHaGztLDdmD0U077lHCzrTDqx5lxKy32stLTi2C90jhBWdheuRTcZ&#10;1NJtEb31gbklkzkY2D90luY187zlXYWeGDvWAqQOiHK1YWk2G3a6f4upC+ieHLB5NH2BW9d1VOgs&#10;IiIiIiIiIhIXFcSJxOFZwDNDh8iRm0MHEJEmdsKSl0c670xXGxvt/O33hM7R0hwPVlJXjm7ONE2f&#10;HTrCgsy4lcMT7vDYjgkOwFVunftXqQEr3D5Rjq+yJ3Uc5C5aqYK4BRqfKVwQ65swMZipuM3gJkNn&#10;EZnPUR/f/qWZSEvInYPejqQd0jNRR1ARERERERERaSAVxInE4fehOTuv1Mk3QgcQkeblXl96VegM&#10;IaR+Eu8BYGPQIK3voY6ijYcO0XAJh4aOsCDGkraCdcVuR3VtAAAgAElEQVTWnckAErszdI6WYm46&#10;wW2IqoOQg6Hx9DBcekDoKE2qZ3yaM2PqKronAwa6+batHdoZOotIBg9OV9L7kpiO8Y8zMcMb3Uf7&#10;20LnEBEREREREZF4qCBOpPWtAE4IHSJHNgJfDB1CRJpVz7Fgz4ytJ5IBnUV24tJLQmdpdbZ2/Pru&#10;dtsROkej7ZqyV4bOsECx1cJhBuXUDWHJfaGztBJbMzQy0G0/DZ2jkRzQVrQ2cE8DiqHzNBu3bsXf&#10;lwpRlVA+wgxKCZuArwDqECdNYVW3vS/KNyx+eePxsp2E8fbQWUREREREREQkHiqIE2l9rwGeGjpE&#10;jnwXmAodQkSak7uo/fkjk+nK0DlCaC+xzdbu+FnoHK1v7FZgR0xFVqmDcsVODp1DsjFgeUfyG+s7&#10;fiR0lhYzAXZ1bN2+CgZgZ3D8uf2hszSZ47DkxbEW1xjQXuKntnb7daGziGSWuJ9MzMTbJa6tAA/v&#10;qrw/dA4RaUoFoDPDuHagVOcsIiIiIiLSRHQXtkhrOw54K9AROkiO/FvoACLSxJydkzraYpvI8qul&#10;cj+wJWiQaLgdjtllKSNRLABwEvCbsElkPr5ey93OOy8bDRyl9ZjtILYWpMDgmDvRvf62JbZWnzFZ&#10;uYv6Xzo8nvbH2CDOgMmym+ltsyuBsdB5RLKyC3b8f/buOzzyqm7/+PvznUwmdVuS3QUWkCogVZAu&#10;qKAoWFEBRbE+qPiIDzbYLAIKCRZQ0R+KDR4ERUBERQVBUBQfkCZVpNdl2c1mSzY9me/5/XEStsAm&#10;k3pm5tyv68qFwkzmzsy3zZx7zul2ZzX8as0AUZbCUgd1ucxmUHEwDN4cOo+IlJSHgZOBGjZ+sWzA&#10;IHDLdIUSEREREZHip0KcSPnKAEej2eHW9STwWOgQIlKqctvibLuMuejqCn5NSBfVUn5BpXa3c+6N&#10;MfUc/J86cwdYXVqFOJc2GhbdMQF4DugOHaIMRbTXe6mDqgqbj7n5+MFOGV0Ox6GZxCqjW7MZwKCp&#10;zh4/bWnuntBRRMZokMSu7x10X6zMRHe4B3yLxbXO/KA1t6sQJyJj8TRwfugQIiIiIiJSerRkqkj5&#10;2gX4VOgQReYGoCd0CBEpTa61fvfOfrd56BwhJAbWvPqvoXPE4u9L8/9JbHhivnikLbnXhM4wRjnM&#10;doqpwmRAz4AD4/HQWcpSjOUmhv5s53YLnaNUuLMaDxjIs1PoHKEMlQCfPvO8xQ8EjiIydjl7vKmG&#10;22ObbXqY33/t4NA5RERERERERCQOKsSJlKfXABcAc0MHKSIvAJcBfaGDiEhJqsXZoX155sTWV0gM&#10;ZlbxfzB4e+gssTjoeytuymbIh84xnZwDI3196Bxj4VobZw7m3cFRjWkbNFQnj+Ls6dBRypK5dDCN&#10;7SwzPC1eciR+hmsZ0SENGB/q6GNBlLPDAVUVrMGlP0PLpUoJss+3PQt2+WDe9UR1/bAeqwydQERE&#10;RERERETioEKcSHn6HrBP6BBF5jrgztAhRKQ0uW9tsjXm9quMdKi+rTv9JdHOXRTEM4nRGdNAqZ8w&#10;xLakpMr8Vr2qlz1i6y9VJDxqi9qeCp2jLDlWpymrY1ouGfyyqW3d6cGutSkbOkuxc6337rSsy70r&#10;G+n1CECugqds0Yqfh84hMk6D1lp9/ezq5OGYZphdl3OuFrK7h84hIiIiIiIiIuVPhTiR8vMZYO/Q&#10;IYqMA24DOkMHEZES1TuwzdJOt2uMs7E44IbF+T+EzhGhf8VWiukZcNW//Pjc/ULnKFiaPzBXEdeL&#10;5Bxg7llgaegsZakiaWuss6fi2qq8ykyMf/V42KzKCquP8XrkReauCR1BZEK6nn0A3EOx7scrut0c&#10;1zrz/aFziIiIiIiIiEj5UyFOpPx8EGL9rvFGPQTcETqEiJSsLPCamqxFN0VaYrC6N20/9qLVT4TO&#10;Eh/3QEwncwP6867y6G3cNqGzFM5eFTrBdBvIO/DL0MsUsJOXtZnj8djONTImsXWl1+Mc2ML2i0Pn&#10;EJkws57QEULJVpiBvR6YHzqLiIiIiIiIiJQ3FeJEyksOqAgdogg9ANwTOoSIlCb3tXkNqeOQ0DlC&#10;2XymXRs6Q4y6+vK3x1SKcUA+tUocJVMyW9XLnqEzTCcDchW2CmePhs5SxpZj9mzoEMHMrMiHjlD8&#10;3IJYC3FmkJh7EngkdBaRSRDv5zYOOvvctq614eDQUURERERERESkvKkQJ1I+tgV+BLwydJAi0wZc&#10;BKShg4hIiUrTmS+scfvEuKyRc4CzK0LniFFjS91fY9vmKhIAtwMwI3CUQtT35t2Bkb1E1OfseVvU&#10;c1foHGXMAf/Cue7YSk9mwMreHULnKGbuzJmvAD4dOkdIM6r4UugMIpMiTW/LJq47dIwQHDCYMguS&#10;97nz5s0LnUdEREREREREypcKcSLloRr4LHAcUBM4S7FZDFwXOoSIlLRsXWV8y6WCH7DC7PHQOeL0&#10;3OLotjnfAJoL83YMnKQAM/epyyU1MZUWh/7U5dD5n7BJyps1c8+MKnuCyBpxBpAk7w6do6gl2fd3&#10;9rFTRIed9TgHNFb+LnQOkclgp7ZfXJNLnonsUP+ixGBZZ/oOOvMHhc4iIiIiIiIiIuVLhTiR8vBG&#10;4OOhQ4iIlKmBWAefh2RCB5BIOFjVQ5NrSbcNHWU0z5yc2Tu2lmw+BZxTQXbKtT0L1h7b9gWwqpv9&#10;QmcoZos70hMj3CxeZAa0DWRD5xCZJN04d1M+0p3aAdVZA9ybgNrAcURERERERESkTKkQJ1L6GoGf&#10;AVWhgxSpwdABRKTEpflDk0inb0gd4GKsZUgIDsg7NxNz24fOMprNZyYHxbZjZMwNkLG7Q+eIwAqM&#10;JbFtX6mDJGNvCp2jeFXsN6MqmZfGtmEMMYOOnrQDc2noLCKTxZpX/Txj5EPnCMUBizs42rU0bho6&#10;i4iIiIiIiIiUJxXiRErfhcDM0CGK2GWhA4hIaVvTb0eHzhBCYpBL3P04VoXOEqsYe5hZ3z7dHMgF&#10;jjIi5+yA2Iopuaz12yk994XOEYWUO51zfbEdA/wSxBX7hs5RjFzrrM+FzhCSAQtmJldYc3tf6Cwi&#10;k2fw/2oredRiO9gPcQ5mVlk9zr01dBYRERERERERKU8qxImUtvcBbwsdoog54OLQIUSkpGU7+nmt&#10;i6z4Mqym0m6xU9tWhM4Rq+4BF18pzv/BC2D23MBJRrJzX95F9z6qqsIGofP+0Dli8LVHuL+20rpD&#10;55huDuj4yqwDQucoQg351N4cWwl3Xb2DDnBXA5ohTspKJsMlmegu9tZyQFu3+0zoHCIiIiIiIiJS&#10;nqIbyBEpIzOBU0OHKHInA+2hQ4hI6XJnNX5hRs6iWzPUABwrMXcDEF0po1g01fD3GGcN6exzu7jW&#10;zNahc2yMa2l8R+9AXEvV+4n73F3AysBRorDw4rabs4ktjfHcU5+1w4Fs6CxFpMK1Np7R2edqQwcJ&#10;JTFoqkn+iHO3h84iMtls4ayfOeeeivF6D/xy2RWZZCvX2vTp0FlEREREREREpPyoECdSupqBHUOH&#10;KGLLgW+HDiEipa3f8fkoZ4czqM9xvzVX3BM6Sswyxg2hM0w352AgtfnAJqGzbJRxMBbX+ygDHm5P&#10;bwydIyJ9wAOhQ0w33wdxr4Lq3QJHKRrunHkHD+btPZbEN2Eo+G2iq9/lwV1mp65YHjqPyOR77Lm6&#10;nP0yiXIP9zIJ9A24r4bOISIiIiIiIiLlJ6qBHJEycjTwCYhzYKRAFwKDoUOISCmrOrBvgFkx9uGG&#10;psR7GJY+EzhJ3Mw9GuP25weFrVjfp8wH5hdruKnigB3OXXFd6BwxueV5F10hFmB1j5vhzq7bJ3SO&#10;otGXf8vqvnR+lOV8AIP59cndtih7Z+goIlPGccnqnnQg1lninIMkoTp0DhEREREREREpP7GN5YiU&#10;g72Ar+CXTJWXNwD8JHQIESltrrXu8EFHJnSO6WbAYOq6gduBfOA4cbPMvwb0ChSVx0+ft5NzNid0&#10;jumW+jLO3YFjROW15y+/NrZuhAMGnVWTup1DZykG7nub7wB2UDYT25awVpqCX655yX9CZxGZKrZo&#10;2xc2m5G5Lt49ffi7OCIiIiIiIiIik0uFOJHSUg+cDrwydJAidxWwLHQIESlpBhwS5fJFBnNqkiWv&#10;ebjqvtBRoues27n0kSi3Q0hDB3g5W1fmX7WyJ20InUOi8GzvoHOx7f7ZBDDbBpgROktwa3p3X7Im&#10;fU2sTREzqMywijS5KXQWkal12wosvb4/4i9B9AyQc62Nx4XOISIiIiIiIiLlRYU4kdJxEPB94K2h&#10;gxS5x4AfAKtDBxGR0uVaGo7pH2T72IoIAIN+NpZ/3Pmz5/4VOkvsbNHmHY01SXSvgwE4tznFtzR8&#10;DmwPM6uKtJ8i02xurf0uxiX08nle5Vob9g+dowjMrK20WPtw5FOoqeQmO3XZ9aGziEy5lOsbavhn&#10;hId8AJz/fPq/YJetQ2cRERERERERkfKhQpxI6fg+8IHQIUrAr4G/hQ4hIiUtATuie4BZMQ5CV1fQ&#10;eccK9yv88tMS1F2rMbsxtu3QF4DcXrBlkS0Pv+krgFdlInwHFWMpqyi4gQtDR5huDujod5uC7Rs6&#10;S2BVuHSHoqsFT6NsQv+Ni9NfoC86SQTs1PZHgJtju+YblgDLu9yBruV5feYlIiIiIiIiIpMmwuEc&#10;kZKUA7YKHaIEPAFcHTqEiJS2X5295W6Y7ZZEepVUnbWevc9p/3voHDLEsayzz0XXiVjZwx6upac+&#10;dI51udaBLVf3pluGzjHdzGBFVxrxQm4BWcU/QkcIYah0ugMwJ2yScFxL02YrenlP6ByhGFCTdSsO&#10;PX/FVaGziEwbZ7H24XBAZcYAOwjYJHAcERERERERESkTkQ71ipSUSuAaoCZ0kBLwBHBb6BAiUtre&#10;7br2XLIm3TnGNcrMAOfuB1aFziJDMm7pjBxPxdSIcw76U7bD0iKbIY5tzGyei+zYYEB1JVEWs4JL&#10;qru6B9xDSUT7/7CV3e5A19oQ8ReC8kdmE1sQ2/FmmBl0DXBR6Bwi08rIx7rPA2DQ1s0+rqXptaGj&#10;iIiIiIiIiEh5UCFOpLhlgG8Ah4YOUiJ0TBORiarEsVNtpcXYhyMxOOvOgUtD55C17JTapXU5ezqm&#10;PowDarIGLn1V6CwbSGM8Lhgwrza5NXSOGNnC5wbm1dpfQ+eYbs5BHjYDFoTOEkjFqj4+HjpESA6Y&#10;8ZX2C0LnEJlWmfTWqgq3LNZlyp2DqgrqMHc4UBs6j4iIiIiIiIiUPpVHRIrXbsD3gY9CTPPCjFse&#10;+E3oECJS2lxLw3YY74ixDWcGfYNu1ZevXq3lyYrK08/g7N6BNHSOEJJjQidYj4vvyGBA94CDNP19&#10;6CyRygN/jXHGoFzGwHEEUBU6y3RzLY3/nbFk+ygbuOt7JnQAkelkJ7ffWpW1v+ajvObzHNDR697q&#10;zmp4a+gsIiIiIiIiIlL6VIgTKU4LgEuA44H6wFlKxV+B74UOISIlzpL5Hb1sHeMYtAEN1XYp0BE6&#10;i6wnT+Luw7numNrxzsHza9w7Q+fYQF3oANPNDLIZ9ygVyb9DZ4mW2TMxnpOcgyWdfMS1Ns0JnWWa&#10;bbm0050bYwlymBms6E7zoXOIBNBuzf3nzMjZ6tBBQnEOErOGnjynu9bG6tB5RERERERERKS0qRAn&#10;UpyuAXYJHaLEfD10ABEpC4OxjkE7ADeomTaLUUXy9Mwqa49pvlgH1OeMTx4xb+fQWYbUgdshxmXM&#10;Zlcl99jCTF/oHBGL8j27A2qzVgFUhM4ynVzL3E9UZS2J9VoEfEH/FbPsR6FziITRcUcm4ekYrzeG&#10;5R30DtqO5AdfFzqLiIiIiIiIiJS2KD9cFylylwG7hw5RYh4GbggdQkTKQJpuGuv4k3NAkn0gdA55&#10;Kfvisgczib0Q34Kd8PU907eFzgDgvtHU1J93e8V5fHAPwNLe0Cmi5WKqwq7PF7WjOvLNxtL3hg4R&#10;2tBSsT8NHEMkmH8tzf842gP/kIoE2nqSr4bOISIiIiIiIiKlTYU4keJSCxwYOkQJOjF0ABEpC1kS&#10;3hPrjAwGRFU7KC1LwC2L8eWpqUwPDp0BgEHXsKyLPWJbxrA/D5DcCmj5wlAs7erud2tiPTdh8ex0&#10;rrXxo6t63OaxvtQAGYOZOf5si97wWOgsIqG8+rwV5/cMRNyGxhdjq7LJXqFziIiIiIiIiEhpUyFO&#10;pDjUAYcCPwDmBc5SSvLAz4CbQwcRkdLnzpqz+5IOd0Q8Q+9rGdCfd72o9FLE3D8dbjB0iunkHPTn&#10;bX+gJnQWHPvOrLKoOqNmMKeaB4DnQ2eJmb1l78WbzOAvMRYjzADniqMUO8Vcy5xtcHZsYpaL6Tiz&#10;LgPyqevBuV/BlWtC5xEJyM2ttW+lsR4Mhgx9CaExcAwRERERERERKWEqxImEZ8DxwB+ADwLZsHFK&#10;yj+AU4C+0EFEpPQNpHZGfVWSi20GKPClg8ZarrRFbRqALlLW3P77GZXWETrHdHJA/yB1D31pTtAl&#10;BN23N8st73bHh8wQisFttqjtqdA5orbHtW245Nq+wfhOTgYsWZN+LXSOaVCJJSet7HV7xPcqr2UG&#10;M6vtj3Zq++VAGjqPSFDmvjyQd88nMbah1+FaG88NnUFERERERERESpcKcSLhvQf4ClAZOkiJGQCu&#10;BJaEDiIi5aG9h8PTqIdf7Q+oYFzM/pWY9YYOMd0c2A6zktcFDdHZVZd37BJbWXYwDxhPAF2hs0Qv&#10;cU9UZlga27Kpfsm8zGb42bTLlmtt2K27n3dlIv50xoC+ATeA4y/AqtB5REKz5va+plouDp0jpKHL&#10;rjcCWwQNIiIiIiIiIiIlK+KPXEWKwsHAZZT5IM8UuR34begQIlIucofVVsa1HOIwMxjIp0sw93Do&#10;LDIKc/+JrRAzNDPKroR832J2QE02ruODGZi5VRiPhc4iYAt5ckYueSJ0jhCyCdx54pyPhM4xtZK5&#10;fXk2ja10ux6Dxjp71BblbgkdRaRI5IE/r+51RHbpt572bjZxrY2fCZ1DREREREREREqTCnEiYf0J&#10;yIQOUaKeAp4NHUJEyoNrrT8z1oFoA+ZU219tYfvTobPIyP7yTPr72AZFDcBZE1TvFSpDz2Am6JKt&#10;ocyutqdsYe+DoXMIwPJHgUdiPE85YM/5yVGhc0wtl4l9WcRBP0Pv7bD43sBRRIqGLWq/b8EM+3XM&#10;jbhsBsDeDPXbh84iIiIiIiIiIqVHhTiR6ZcBdgFOQfvgeKXAv0OHEJHy4M6ctZ9ztl2EPQMAUucG&#10;wG4CVobOIiN7wwUrbhyMcFnfzv50jmup3TPQw2fXDKTvjO34kKaAs8eh85nQWWSIudvNuZ7YehGp&#10;g8HUdof6V4bOMhXc6XUzgWNie13XZUB9pb1ARebS0FlEisxy4J8xlqFf5KC9O93etVZ9xLXMqwkd&#10;R0RERERERERKi8o4ItMrC/wXcANw9tD/l7H7PdAaOoSIlIVKkuypq3rdrNBBQjCDmVX2d1u0/JrQ&#10;WaQg9/UMpO0xzSTkgBSrxewtQPV0P/4fj5/zgaqKpC6mwWgDMua6wK4FOkPnEc+al/9mRrVFuWxq&#10;R5+rc625k0PnmBKVVR9f08f7IjrEvIQDsom7zL609MbQWUSKjllPjF+GGOaAbMYqn+9IT4H8W0Ln&#10;EREREREREZHSokKcyPRaBHwDmBc6SAkbBJpDhxCR8uC+u+ne4HbMRHpFNJgHHI8CS0NnkcLMqrK/&#10;hM4QhGNrd978Haf7Yd+yZXJoTGW4YfVVtsYW9TwQOoes53nguTTC7bHCl4BfDcwPm2TytXW50yN8&#10;SdeTGNii5eeGziFSlFz6SF2W5y2iL0NsyDmozxkYR8JOdaHziIiIiIiIiEjpiHT4VySIrwKnAvWh&#10;g5S4S4AHQ4cQkTLR2XdAW5d7BRGORhtQmbCGxG4PnUUKV1PhrgudYdo5aOtOt6EzP91LJtZg7DXN&#10;jxmcPxxaF6z5V+Ao8hJ2k4Mo5wrqGXCbuq817h86x2RaefqcE6srrT7G0u2wxKAycX8DFofOIlKM&#10;bFH7rbms3R86R2ipg7Yu937XsmSn0FlEREREREREpHSoECcyfb4MZEKHKHHdwCmhQ4hI2dgU7OBc&#10;1izGsWgH1FXxvC1s+23oLDIGlvw+thmiHFCZsSpw0zxD3Mx9BlMaIp2U5W6gP3QIWZ81t/25Oktf&#10;6BzTzQH9eWsitQNCZ5lE1bNymS/no6w3ri+Xcd8InUGkiHVAek2aup5Ir0deVF1hdA0kZ4bOIRIR&#10;G/oREREREREpWSrEiUy9TYDbQocoEwuBZaFDiEh5cC1NOy9dkx4UOkcoQ7NA3QW0h00iY2IWZX0i&#10;8cMxe0DTtC2Z6ForDlzT52ZG1j/EAX98Ov+n0DnkZd1dmdAVOkQIfrlAtwdUbR46y2RwrQ3NK7pd&#10;Q+gcoTkHNOZuDJ1DpJhZc/vVs6qTZ2O7HtlQ3kHq7E2hc4iUuf2B3wK9+FmJU2AAuAw4BNCyxSIi&#10;IiIiUlJUiBOZOnsAJwBXAfsEzlLqeoFfAD8LHUREyoi52dWVSW2MS5UZkOC6Llld9YPQWWTMLMav&#10;6Tugo9ft7VrZZJoecgbYGzJmFdP0eEXDgCN+uOKPoXPIy0uMC5NIDwKdfezmWuteT4nPVuJaGl+D&#10;S47NJKX9d0yUAb2Drpf2AX0uJTKy53Hu/KgPGEMc4L7RuEfoHCJTpBKYBcwc4WcWMAOY7PcoWwOf&#10;AL4GvB3IrfPfKoBjgD8DFwDvBbac5McvJhn8czzaa7Hh61IdImwRyDL25yr3sr9JRERERGQKRDfA&#10;IzJNjgVOB7YLHaRM/Bn4b2BV6CAiUk6siRjbcPhGVX0u+ctxX332ltBZZIycS7sGHLVZI6at1zkw&#10;s7nAnGl5vJbGt63q4dVRFo+8JaEDyMuzRctPa1vU8KVsJq6Nc+h4NwfHx9xFC26wjzxXotvoVlti&#10;nd/u6HNbhU4SWmIwt47vW/Py3tBZRIqdLVr+XdfaeFxHH3tG+vZlrUEuAnYPHUNkCrwO/8XqvhFu&#10;k+BneD8fuH+SHrce+DmwbwG3PXbo5xLgU1CWMxdvBXwR/76z0NnZK/Crw3xzqkIVscOAjzPydruu&#10;HP4L77+eskQiIiIiIutQIU5kavwUfdtpsizDP58rQwcRkXJy4GzcQ4eZWaydOHDppaEjyDiY66+u&#10;4EEzXhXbtjv0907PkrHGFg5mRPYUS2noG8i7J3IVtnUa2QaaOlja5Q6at6R3LiVa2nSta/Zb1ukO&#10;yFXEVWjckBl09LnBupxdzXQd10VKnvtOYnZJPrJj/7qcg9U97Lrq7KZ3z1rYdlXoPCKTbHvgHQXc&#10;rg2/GslkFeJOorAy3LreDdyM/7y23DQA72HsX8R6J3EW4r4O7DTG+9yNCnEiIiIiMk20NIXI5KoB&#10;LkdluMn0IPCb0CFEpLy4loc2X9Fjb42tTDAsdUD/gI6tJcia23tnVds/QucIx1VNz8NYRayzw8X6&#10;d5eSTersV6EzhOCA6goDLBs6y/hZVexlOPDLpW5ab9da86yHQ2cRKRXWvPeVyzpTLPZDiGEzHSeF&#10;jiEyBfIF3m4AJm2y8HrgI+O4Xw2w8yRlKDYO6B/H/WIcZ3sVYy/DQeHbuoiIiIjIhMV4oS4yVfYD&#10;7gWOCh2kzJTj9PsiEppxUjYTOkQ4BrD37PF8yCvh9ePcjTHODpIY4Hg70zHLdVwr0r4oMRjIc1fo&#10;HDIKc7+LbYbIYQ7AlfBf79xW6rJA94ADc7+Ax9pC5xEpHdf2bT3LTonzCmUtA9o6031dS9OpobOI&#10;lIEjgKZx3jf2S5qXE9unTItCBxARERERGY0KcSIT0wC8Afgf4HfAtmHjlJ1bgW+FDiEi5cV9o2m7&#10;Z1a5D8c6lmRAf971cV936CgybvafygyLY5whpKvfHeJaZm8yxQ9TC27rCJ9eDJhTwyWhc8goLPNC&#10;zOcwzB0ROsd4uNbG967ocZ+Mffg472BeXXKt2aa3h84iUnLMXT2jisdivAYc5oBc1jIY73FnzdkX&#10;lXJEJmJbtMrJZPpy6ADTaGfg6NAhRERERERGo0KcyMT8ALgR+DbQGDhLuekE3gb8JXQQESkzA1w6&#10;uzqhhOeXmRAzaKy1c21hW6TPQOmzRcsfq8lyTegc0y114My2g+T9U/k4rrXxgGWd7n1T+RjFyIDV&#10;vQ4Ge38cOouMxlk+1jW/gec7+Ir76swtQ+cYi9NP2mbbZ1enl2YzNjfW6w/wx5nZ1baYTPo1Ft7/&#10;ROg8IqXGFq14BMeXe/qdi7kF5hys6XO7YZnz3VkNC0LnESlhPUAaOkQZOR3YM3SIaVAF/BiNLYqI&#10;iIhICdBFq8j4VACfBt4bOkgZOwloDx1CRMpN/X4d/W6vWHsEBnT2O3AuujJVmekGe6hvML4N2TlY&#10;0cMHpvAhMsD+1Vmriu3ZNYO5tfYXO62zL3QWGY3rNuOZJMI2hANmVBlUVBwXOstYnNG46huzq5LK&#10;WK8/hg39/f+xk9v/FjiKSOmyitvn1SX/iH1etNRBe497NWYfRLPEiYzXg0Bv6BBl5r9DB5gGhwLb&#10;hA4hIiIiIiXtIOBw4C0j/BwB7DPRB1IhTmTsNgUuA84NHaSM/QL4eegQIlJ+XGvuxDSN9/rHDGZX&#10;cQ+JPRM6i0yUe7Qqw9LYlsxKHThsZ6BuKn6/+96mM/sG3Zum4neXgmzG3QDkQ+eQkVlz+6rZVfan&#10;0DlCSVPoHbSTQuco3JxD27t5Z+xlOIBMwiAu/6PQOURKmTW/8ATm7oh5tslh2Qws60oXuq/UzQmd&#10;RaRE3cz4v4xcMZlBysgBwFahQ0yxtwJNoUOIiIiISEn7GnAJcPEIP5cCCyf6QNEOCIuM05HAP4H3&#10;ALnAWcrVU8A38dP2i4hMoprdcLZfjDPqDHMOqiq42hYuXxo6i0yMNfc/Up+zJ0PnCKEyA0uaGz41&#10;Jb+8o2+L3kHbL7biigFd/Q6M60NnkYJ0Y9wS2/Bz7UwAACAASURBVHY6zAF9g8xmk5nvCp2lEK4l&#10;ObMiYxbpy/UiM6it5HlbtOKK0FlESp8Nhk5QDJyD6mxS10vuh6GziJSoHvxA1FitxJfp5KW2AN4Z&#10;OsQU2h3YP3QIERERESl5jcAc/BctNvYza+g2E6JCnMjo6oCdgF8CVwELwsYpa6vxTd97QgcRkfLi&#10;rj8o51prjl/enW4R64C0GVRnWYrZX9EMUGWg43HM7synoXNMP+dgfl3yASA76b/c7MQYS7NmML/e&#10;/kHWXgidRQqUuDtmVnFPjNvrMPeZypNxp9SGzrExrmVurWtpPGt1r9sj4pfpRQYcd4t9PnQOkbLg&#10;0icz5vp0bPGzBw+k9u7QOURK2I+A3wJP4r93MJoHgfOBK6cyVAnLAW8D5ocOMkVeDewSOoSIiIiI&#10;lLxCh2onPKSrQpzIyPbAL436IHB04Cwx+A2+eCgiMrnueOiYJR3uU5UVsS0wudZgHrKJXWjNy/8W&#10;OotMDmtOr5pVZUti26gdsLI7fZVrafzCJP/qLTv7+EiMs2715wHsUvvi8sWhs0hh7JT2h3B2dX/E&#10;9eb2brePa/3J2aFzbJS5jy7rcosssVyEh5WXcMDPr237VegcIuXAFrX/oC5nl+d1cAH8lyVcS8OX&#10;Q+cQKWHvxM/69fsRbvM48F1gZ0D728heD3yO8lxWdmboACIiIiIiY6FCnMjLmw+cClwBHB84Syy6&#10;gOtChxCRsjWjttLMRTpoZEBtlmVY+s/QWWQytd9mxsoYN2szy2DsO5m/07U0/k+czyXkMu4FSB8N&#10;nUXGyNI7ZlTyfKxV72wGMA5g0622D53l5bnZVRVGrNce6zKD1T1pT+gcIuXEmvM/qs1aZ+gcxWIg&#10;tc88c8Hme4XOIVLCXgA+CzQDv8Avifp34Br8Z+QfHPrvUpjDgFeEDjHJZgF7hg4hIiIiIjIWKsSJ&#10;vFQl8AfgdGDbwFlichGaHU5EpopRHft4dC7LE9bc/ufQOWRS9QL3xVi2SPy7mJ3dt+ceMGm/1Oyo&#10;GJ9LgLpc8rA1Dz4eOoeMjTW335atsMdC5wjFOVje5V7tPr3mzaGzbMi1Nm2Ds7cTaVlxQ4nB5jPt&#10;gtA5RMrLyn9UZtydMS+dPcwBXf00bd7eczJQHTqPSAl7Ejgb+G/gQ8BxwH8BLcCtAXOVol3xy4uW&#10;kx2Bd4QOISIiIiIyFirEiaxvT/wb/FdTntOaF6tngJNDhxCRMvXdvRfg3DtiHiwaTF2KuRvxs3FK&#10;GfnZvwd/F2OHyzlo63Jb053fbzJ+3//7UONRHb2uKcbnEv9HPwSrnwobRMZhJbj7+gdDxwgnV2GA&#10;HQ6bbxo6y3rS9L2ret2esZZs12UG7V0pmP0wdBaRcmOL+r8R6yyhG0oMVvS4t7uWhg+HziJSBlYC&#10;TwNPAUvDRilpH6K8SrqHAXWhQ4iIiIiIjIUKcRK7BNgMX4S7HLiT8vv2VrFbChwCdIcOIiJlydya&#10;x49a08/+aaSD0gbMrk6W2sL2K0Jnkcn3oUtXXluTpSPGsVBfhEne5VrnTHhG30+/khNSyE5CrJJi&#10;QGWG5STpDaGzyPhYc9fPGmpsSYzHAIDUQVt3ephr6dk1dJYhFa614U1Luzk75iL+utIUtpxlZ1vz&#10;8idDZxEpPx3X5jI8HOnbnPU4IJuxyoF88jnX0vTG0HlERIDDgdrQISbJFsDnQ4cQERERERkrFeIk&#10;ZlsDzcBz+CLcUWHjROmPwDZAtEs9icjUci1z3rum386NtQwHfraEe1cMngbcFzqLTIlVg3l3Xoyz&#10;gzgHHf1uf8jsO6Hf09J0xrJOd1CMb4xSoCprd9kp7b8OnUXGq+cOM66K+DQ3VI5124XOAeBaG85c&#10;02d/qq4wYn5N1jWryn5ji9rPAfpDZxEpR5Wnvn7XfOqeUwnXl6R7827bxWvS611rw3Gh84iIADND&#10;B5gkV6HZ4URERESkBMU47iNxM2BX4AvAFcCZYeNE7UHgNLR8n4hMoc5+OzvmAWkD1vQ79jh35YWh&#10;s8jUqa2uvjTW7XxoOcK+8f+GbRdg7qCqrFmMz6FzpOBuC51DJsaa234aexFiIG8nuDNnLAiZwbU0&#10;vmNNn/23c6gMh78GyRgdkF4NrAidR6Rs2ZX5hhr7yWAaOkhxSB3MyBmLO/he6CwiIsD7QgeYBNsA&#10;e4UOISIiIiIyHirESUz2AP4f8HPgm/hlUiWcvwN3hQ4hIuXLnd14nMO2dhGPSpvBJnX8Fj8RlJQp&#10;O+W5R2Ldzv3MeG4noGI893ctq/Zd3uX2i7W9UltJjzV3XxM6h0zYPb0DbmWMM0WCL8Z2DbADSfaE&#10;cCm23AGzU1NHXaSHk5cyqMvZg7ao/brQUUTKXB7nflOfs8diPQ9saKgUNwOYFTqLiETvpNABJsGX&#10;QgcQERERERkvFeIkFm8GbgBOAHYOnEWgF5XhRGRqzcbZolhLQsMcgMt/P3QOkaliwOped5xraWwa&#10;3y+w2RUZq4rxUGEGlRl7Frp1TVYGmmrtkph7EInB0i4WAvUhHt+1dr9vZY/TzBnryOfdAKS/B5aF&#10;ziJS7mxR+/0Vift1rAX/jXFnNZ4fOoOIRG8O8M7QISagATgsdAgRERERkfFSIU7K2UzgA8BjwLX4&#10;N3BSHC4GfhI6hIiUL9fadOrybrd99GNCDkiy94WOIVPL/WwzYi1/pg7MbGtS97Zx/opoJ1MxoGcw&#10;/WPoHDJJ8v0/ifU4AP50V5s1XEvTTwM8fDW47TOxHkw2Yna1PWfN7d8KnUMkEinO2iI+DbxE6qC9&#10;l/e71oYzQ2cRkeh9LnSACXgvMC90CBERERGR8VIhTspFFtgKvyzqfsD3gKeAS4BtwsWSDawAfg18&#10;MnQQESlXd2Zda8NRwNGVmdBZwjKgP+9StFxq2bPjFjMjx+1JpGUMAxZ3uq+6s5q2Hsv93FmNu4A7&#10;KtZGnANqTmu/MHQOmSS5qqdCRwgt76Cjzx3pWho/685pqp2Ox3StDVu7lsZTl6xxx0zH45WUXHI6&#10;fmZwEZkO5pZWZugPHaOYZDPQPWCfdS2Nn3MtjY2h84hItPYAxvsFrpAagQ8BVaGDiIiIiIiMV0Xo&#10;ACITVI1fDnVv4Ehg+7BxZARdwKeAK0IHEZHy5Vre8trlXe7CXIWrjXmmHPDTXjXW2LesuW1F6Cwy&#10;9RLSL/UN2l+zEU5RlDqYWZ3M6xpIrwNeCQUsGHbRwVX9zz3ws/4+2z3WY8XQ3/1g4BgyWfIp3QNu&#10;oCZr2Ug36WGZZd3uO3ON+cDpMHXlEHd24wErut0vswkLarOmlQrXkRjYF5ZdEjqHSEysefklrrVx&#10;j+4BTqrQ158Bf60zmKd+Tcq59ZW81X21/uN22ponQueSkjWboUlph/63AYvxX0DrB7rDRZMAHNCH&#10;/5L+aF/HrAPOAv4FPDfFuSbTJ4F9C7xtL36ssRzHG2fj9/M6/BK43cBy/GQjXUzh+40SZPhVm2bh&#10;ny+Hf75WAmuAfLhowczAHyPm4o8Xg/hJI4b/Gasq/NhuCmyB31Y6gNX45yvm52Y0s1h7LQJ+H1uF&#10;Px71hQpVhGqASvxzNQt/fOrEP1erAuYCfywYPkZujj8erMa/loP4nDGZNfTPGvx5dgBowz8/vUBP&#10;oFzFbDZrt21Ye64tteuSQj9KnfBHruV4gSpx2Ap4LXA48Hb8xZMULwecC1wZOoiIlDlzcysrkto0&#10;8lFpA/oHXRc5uxb/RkrKnSVPVGbcY2ZsG+P2n08BbDvX0vAJW9R+wWi3d0sePHxlv+0e66x6AP35&#10;CDeUMmbNy3tca8Pla/r4QKwlT/BvOqoqjN5B9zHXMueftmjFb6bkcc6Zt39/d/7iysQWaFdanxlU&#10;JDwcOodIjKw5c6FryR/d0cemOjR5Dl+MW9HL6+dU537iWirfbIvaS2mQQMKZA+zI2hVJtsIP3Nfj&#10;Z84y4Omhf9cLtOMLcjcDtwXIOxEGNOHHikY6fBh+UHLldIQqcj3Az4Gd8avVjGY74DDgp1MZapJl&#10;C7zdMuAy4I3ATlMXZ1rU4/+GV+L3+xr8vpHii02N+MHmF1hbiHsYv+8/AzwP/GfaU4+sDl9SG2n1&#10;CGNtqWYsZuK3/03x+0I9/tg5B/98gS/CLceXPdrwz9E9wCP457GcVOEn79gcX4BrBBrwBa9N8eWc&#10;Qfw+MwA8gS8uPIMvyz5J+X5psRrYDb+a13bAtqwtxG2DP/eswp9fMvjnpg/4B/AXxlc6n8vo57UE&#10;v30Wa5FsB/xztR3+WNQw9DN8LQL+ONSO39cW4/ezp4DrKM6y/gzWlsE2xvB/V8cot9vQFvhj907A&#10;rvjz2LrP1Rr8c7UUWII/Dt2Gv56bajvg+wxzgflDuRywNWsLsp34feLvrD0ePDkN2abb9vjz7G74&#10;16wB/1zU4Z+ffvzrk+Kvt54H/g3cP/RTjO/lhstpo51rx3MdPRf/XG3N2vNLA35fmjN0m07WHgee&#10;xx8LnsQ/b9O9DWXw+1yG0fffQntqOfw+UzeGHIYv4q8ABlSIk1JSDRwPvAH/IcSWrL2wluL2M+Ac&#10;JqHFKyKyMe66Leq4u/v9oXMUAzNoqElutuaaf/v39VLubNHyNtfS+Ic1/Xw2dJagzD4JXIN/47dR&#10;qbPvZhJHrMWhxCAxd2/oHDKpBnFc1pd3H8jG3PTEFx/6Bq2pqsJOd62Nd1nz8mcn9fd/s/F19KXn&#10;9+bZJtZjyEgSg+pM/uTQOUTitPQBrOn3qXPHx7ok/MZkDFb28PrZ2cGtKb6yghSXo4D34j97bsAP&#10;bs3ayG332OD/p/hB1SeAP+ELU89PTcxJVQP8BD8oOdJAXhY/wP7F6QhV5PL4952PUFghrho4BPgV&#10;vhhUCgqdgOB+4AfAq6cwy1SqAhbhyxPzWFs6mVng/R1+AHr1Ov/8LnA54cdCMsD7gc8ycuGnAvgN&#10;cFqBv3cO8E788XJX/AB1fYH37cMX4Vbjj5Nfxw/il6odgAOHfoaLXjPxg/eF6mbt7Gi3AzcB11Ma&#10;54/R7Ax8Al/mWICf1Whj59SX8wK+MHgr/px6xxju+wP86zHSzIQ1wH/hC0jF5NXA0cA78NvTHHyh&#10;shAD+HLhE8DdwA3A74f+fTH4CHAcvqyyMZX41/vb+C8djKQOP2nOe/GFofn456uQ/ssK/PP0O+DH&#10;TH5JdzPgCPzruBV+eyykbP52fGlqOf59y++AUp+Bf1d8cf7t+HNsI/6cW6gOfJl4Kb5UfT2+LLtm&#10;cmOO2zvx1xIjba9Z/L54GoXtj9X4lRFPwR835+CPWYXoxW9Dq4Hzhh53umYpnot/X7EZI7+vcPjz&#10;QiF2xp8bR5uVeV0Jfpv5H+DfKsRJKXg9/mR2CP6Epu229DxI8ZyYRKRc3dX1sZW99rbIewD+a539&#10;jvoc18LT5fZtS9m4XuCWNX3us3WV8S7dt6Lb7eZaGj9ri5Z/aWO3ca2N3+jodZvF+hyBP040VPGL&#10;0DlkkmWSh2ZUpvf25dktxpkiN7Syh91nV9tYvj1YmAE7dnWfK/XZL6ZEYtA/6O6xMw69XpODi4Rh&#10;zW2nrj698Xhc+FH4YpNJoI/sTfgZCfQZlWxoB+ALwPsofLBpQwl+wHMr4HXAScCFwNn4mU6KVQY/&#10;ULllAbd9fIqzlIrhT55uwJfiti/gPgfhZx0shRkEtwD2KvC2w7MjltqYzZ7AscBH8WWu8S44bvhJ&#10;G9aduGEPfJHj98BXgUn9gs4YGH5mskLeu9xX4O87Hfg8fmB/LKWvYTnWHmt2AT6IH+Q+CT9wXSpm&#10;AnfiB/5zjO+5GFYz9DMff41yFP465Z/4wmCxlbUKUQ+cARyD3wbHa/7Qz97Ax4G/Ap+hsBmPdsUX&#10;kEYzloLeVDsZXxjbDD/j1HhGObL4Ym8TsA/wYfxx+lr8cemhyQg6AQsorED9CkY/LidAK/DpAm77&#10;coZntNwDX/b/Lf6YNFGVwHfwvYYZFF5mHJZj7ba/M/A2/GvXONKditRw6fRE/LF/LIWmdQ2fZ7cF&#10;Dhj6nbfgz0m3TDzmhM3HX+ON5iFG369z+CL7CUO/dzznlypgk6Gf7+KvRa4BWvAl0KlUCezOxI79&#10;G6qj8OvSdbXhj6XjvsgTmQwV+AujTfHTPG6OPxm+CjgT/20Ih78g/hT+jWWpvbGKXS/+21D/GziH&#10;iJQx19JU786a9aYXOvlORlc2OGBend1qzbU3hs4i0+uObTa7b9MZ9n8xD35WZIy2bvdJ19p45Ib/&#10;zbU2VbqzGj7QM+BOCJGtWJhBXz7tJkkuCp1FJped0vZkZQUX5kf6/l1EKhJo68r/3LU2vQKOH+/A&#10;9rBK19KwhWtpOKGjN32nZl56KfM/+TnV7otwZU/oPCIRa5uR4+xBN74RtHLmHPTl2WT1aQ1PuDMb&#10;DnetTXMZ/6CMlIfN8SuR3IofoPoY4y/DbSiDH4RaBHwOXzAqpkH3dTn8cl2FGGmmndhkgXvxBY1C&#10;DM8UUwrjG4fiJykoRKkUjGvxky18BHgMX2Y6CV9smuxPE6vwg9gfx89udQu+JNs0yY8zGsfIs7Os&#10;a6TbzcQfx/L48kEdEyuADTP88/R+/Kw/wzNVjrU8Mh3m4ffhg4Cr8DNwbYsvaEzGc7GuHL74cgTw&#10;N/xzPx8/jlroUsYhzMaX0C7Hz+b0OSa3EFGLf06uwD/3c0e5faHntZCfoMzAb1e74PfXr+FLkXVM&#10;3qV8NX7c/b/wyycehb8+mUeY6+CUwr63s7HXpQ6f/0j8MpGfYeLH8Ay+q/AB/HHuk4z9erAKv73v&#10;gN9GP4XfjyfjeJbDz6qW4v/erSjea0rw29bmwPfxXwj5Dv78O5nbWyX+Gv7v+PPsEfh9KdSqgoUe&#10;R0a6jp6Lf32X48vQWzI555fhkuxH8V9suRL/ekz2uWtdhR5/p1qeoeONho1lulThd7jd8G+mjgS+&#10;jD8xLMYfsJ7Bf1vmAeBU4DVBkspkWY6/uDoG38IVEZl07szZWwPXre6v+FNN1qJd/nCYAbVZllOf&#10;PQOeDv2NL5lmex9z7yPARfnU9cY6AOocVFVYPXAkbD1zg//4iaXdXDKQWm3Mh4rUQUO1nWrNy7We&#10;chmy5vZLZlVzTegcxSB1UFWR7LGq1z3pWn/9U3fm3HF+GL/dZq6l8ZvLunl6Tb+dj1lj7NcbL6c/&#10;71xdjk/aohV/Dp1FJHbWvLx5TpX7oQ5VL+UcYNa4ZtD+8EJH/inX2niqa5mlUlx8qoE34z+LvhHY&#10;d4of76v4pVSvxQ+USnk5CV8yKMSp+LJDMdse+F6Bt30B+AZTO6g6GXYELsYPBF8IbDPNj38Afmm3&#10;B/BjJbXT/PgT8V587nOZ+q79x/DHyq8zuUWqidoFv48/B9yMH9ucTucCS4Cn8IXEzab58QvxRnx5&#10;7178mOBU2gt4FL+U5Eem+LGmiuFLsr/Gb1eFzNA4WS7HL8f7EH5WtLEsWxnaZsBF+PxXUfjS3mOR&#10;4JfbvRY/O1shNsUftxbjn9d3TEEu8NvNd/EzfP0Jv1RzManAZ3oIf439qWl63M1ZuyTo5UP/v9Ts&#10;B/wL//pO/koX63sP/nroXHy5NAoqxMlkmoM/ee4EvAm/xvkJ+PWNvwX8EPgVfirxq/DrJL85SFKZ&#10;Dp8GDcaJyNRxZzVuR5L50Yoet7+hJYHAPwcViT1iJy65OXQWCcOaM7fNqUmejHlKEOdg6Rr3Ptey&#10;+ovr/OsajH2rIy/OmsFg3q3G7J/osFmuVoK7NZ+6gYgPAy9Kh2ZIWtHNMSTpZa5lzhsp/FupM1xr&#10;w4dcy8pfdPZzYi5jpI6ojyEbYwaNNXarNdeqDCdSLFz+/GzCM5rR8qWc8+eHmlxS3d7tzoDsF0Jn&#10;kmk1H/gKfhB6uu2LH8jdNcBjy9Tpxo91FKrYZ9l7G4XPjHMnfsnYYp31rg4/PvVH4N2Bs4Cf/eVS&#10;/DGoFEooJ+GLhAum+XH/B/gxhS3jPNVeC1yAH/sMLYufdfQnFNfSiYvw23Wh5aHJMhu/nXxomh93&#10;oirw5ehfAIcEzDEbv6T7xfjZx0rBUfgyz3Q4CF+MG23J6R3w2+GJU55ofXsT5lp2Y4ZnEr0Cv22F&#10;8mb8vnVEwAxj9UH8cr3TXQT/NBG9L1EhTgr1Cvy3lw7FH0iOBprxredfAL/EH+h+ib/4+Sm+AHc+&#10;/qT6KeBd+Kls9c3L8pbHbxtXhA4iImUuce9o7+GQikStjmEOwKWXAH2Bo0gwSx8AHop5yUQH1FRa&#10;0t7D511r42cBXEvDWat63JGxHywMaKyxG62595HQWWTqWLP77ZwaezZ0jmKSSWBVHwelJJe4sxoK&#10;+WBstmtpPG11Lxd09HNQPvJjx0gMwLke4Ap4+qmwaURkmJ266t81lVwc+7XPSJyDbMZo607PcC1N&#10;V7mvNRzN1Mw0IcVjO/zsUJ8n3Gu9L75csWOgx5epcd4Yblvss3F8fgy3/caUpZi4efh85+LHtopF&#10;Bl80+xq+QFCsPoMf+wt1rDwcP85YH+jxE3xZ4BJg/0AZNubNwFtDh8DPDPlz4CxGX750qmTwM1p+&#10;LNDjj8ev8DPHFsu54DD8tl7sdsDPsDmdDsQXBje23HUOf5w6fNoSra+J6Z+x8uU0AT/Cl72LYbs+&#10;EF8cPiF0kFEYcBz+OmW6l1Qfdhh+aduyf19SrN/cmGoxDxJvhr+IdPiLhS3xB6gUfwG+KzCAf5Ow&#10;YOjf29B9EvzSp8nQfWvx25C+byrDBvFL4Z4TOoiIlDfXOvuLaWpfyGY0U8swA5xzPXZq+wWhs0ho&#10;7m+GextYNnSSUFI/wFm1ps+1utbGY1f1uN2TxLIxHy8M6Blw1OfsVujUcqllbcW/oenuvHNbJ3qn&#10;9iIDOvuYN6Mquci1Nv6fNa/5PvTdCbQN3WQB1O3tzq4+AnhDV6/bxLBczMeNQjhgZpXdb83Lfxw6&#10;i4isJw/2uL46NDLnIJexqtV97shsYoe6lsaF4G6yRT3XQff1ofPJpGrCf5H71aGD4JdF2ga/pJSU&#10;h/Yx3PZj+OUzi9EbKHwwewnw9ynMMhF1wO+A11CcY1cJ8GH8jF8fB3qDpnmpt+NXdwr9mdKB+Flz&#10;3jDNj1uF//s/S+GzJU63bwJ/xi8RGEIOP1FKMZRx6oFj8ZO0FLtdmbrlNCfiVHwX4KzQQTYiB7Ti&#10;Z0WbbnvhS2+Hvcx/mwfsOb1xXuJ8/FLTdwV6/Frg//CTIRWT+fiewib4zkIx2hs4k3BluGEHAN/B&#10;H5uK7Xpk0sRYiEuAD+DXfR/PTGUGPIxfo3oiM+yl+MLZ9kP/e6yy+BnbGl/m/im+LV0K0y5LebkM&#10;f+AcDB1EREpWxrU2VYAzLEnp79mRiuzekHndiu50QbaCvVNnVat6i/MTrZDMYFa1tYTOIeFZ8/If&#10;utbGz6/uZfPQWULyJRarWd3LaxKLe6nUYXPrkocGZ9bdDOrDlTtr7jmv64zc4YOp1WjTX8sBq3vd&#10;HOCtK0+rf6ttMOGAA1b1OF1jjEECA7cutXPwy4WJSDFxrqt30JGr0FFtJMPnycGUGav72M1hu608&#10;reYkW2cM3Dk3kEl4OGvcVpVlMYMD11KReQir6APMmq8YhNfrs7Didg/TvxTRSD4A3IYuzMtJnsLG&#10;m47FLwlZjK/9mWO47RlTFWISbMPkFyfcBv97MlbfOha/3OTTk/C7JtOHKJ4lOV8PfAu/FN90aMKX&#10;zSZzGc7hSUfWNdFtqBG4Fz++PJZC7mS5gOIoww3bFngd8NewMUb0Ooprict1ZfHH/wx+lq9iMXzc&#10;PQG/Al0obwJOxs+aOawKuCFMnPXMxy/Z+mZg2TQ/9gJ8wb/YynDDqvHn2BQ4PXCWdeXxr9uVUDRj&#10;N2/CLxH8kUn6fcWyUuSLOWItxL2D4mxhi5SyH+Kn1s2HDiIipced3fAKUtsH+NjzHekb6yoNR4pZ&#10;DusHcGQrjHTobZCGdF7KObCFy1WIE4Bea15+7OrTG/8WewnMbfDPWPljpuvBJedlP/3kHYHjyLTo&#10;vOXZztznNqvjgpiXUB7Jy11L6Ppi7OpydOx/XtuVoXOIyEvZouW/ci2NH+7odT/ArDr266HRDD8/&#10;L3t+MMsCOw86dl7TD47K012fv1disKz5PQ801TZcgnG1NbcvRiXhYlID3MHEynAd+BllO/GDjU/g&#10;V1gx/KYzB7/UUCWwBYUt8Xc0vkzwSuDJCWST4vE24I8F3vZBim8yg29R+NKQP8Yvj1ZssvjCyUSX&#10;k+zC7+dL8fvn4/gJMoal+JWY5gOH4MtJ8xjfAPBTQAOwYvxxJ8XwafBz+G25EC8M/TyPf76GT6F5&#10;YGdgNjAD/9zUTSDbW/FLuj02gd9RqIkWSlL8+WIFsBJ4BF8Y2bAUN4A/B2yPP4fMw59DxmLOUN7/&#10;wi8HPh1y+BmpPjyB3zGIn9muA/883MLaroLDn7d3xZdZ5lLY7Emb45/nr+ILXcX0Kcgr8UvLTmQm&#10;sV58iboTuBNYxfr726vx+9gM/PFoxjgf5wxgIfAJ/FKhITn8330Ooy/lneKP1+34/e5f+ONxit+3&#10;tsY/J5sy/mPR8DLSAG8E/kBhs2h2DuVaCtzK+r0chy/9Dr9u412ieg/8lyyOxl/zTodtgGuZWBmu&#10;Hb9dd+DPIctYWxTOA7vjn5uZ+H18PJ0mw8/42YNfqrwY5PEznxZahnsCf13yHL5AP9zBSIZ+xwL8&#10;8zQHmDWBXB/GFwifH+V2oxnEn697Gb0vshWF7Uc9+L99LEXyBL/f9UKchTgRmXwXACeiMpyIjE3W&#10;nTV3V5L8Id39HJdPeRWAL8N5zqnIUggDVvc5XEtTYovaiulNv4Tz99jLcLKWX9IwecGalxU6QCNl&#10;YIdz2v93ycI559VUJlr2U6ZEJgEzfhs6h4hsnC1a/mvX0nTUql53uKn1OyHpRs6lqYOqrO3c0cfX&#10;U+e+5FoargL3LVu04uHpTSgvowr4f8BO47x/B34Jqp8DNzN6GWMG8B58eWNnYLtRbp/FFwsOR6tt&#10;lIM/4ctB8wu4bQNwKH7Jw2Iwh5dfDm5j+mvkzQAAIABJREFUfjFVQSYgwQ96T6QM9wi+bPI34CKg&#10;v4D75IB98K/nwfhlWsdaavgmfindkPrxS8t9mJEHp9fgj4v34ZczvWmU37s9cBB+dqfDx5ltW+CT&#10;wJeY2qLTARO8fzvwXXzp5W5Gn7ntl0P/fA3+OdoXfw4ZiwT4FL4MNh3l6k8w/m11AF/WuQm4HPgP&#10;I5/76oHX4ie32Q2/n43mBPz+eyPFMaQwC78M6XjLcP/Gz3B7B367egh/bbIxO+Kfp32A9+LPNWOV&#10;w8+mdTdw/zjuP1n6gS2B40a53bP48t6NwO1s/Espm+K3pY8xvtejAb+vXYwvDo90nHT45+5O/Ot2&#10;B35Gx5eTGcqzD/4YdBCFL12+rq3wf989+H1tKjXiZxQcbxnu3/jS4q/xy62+MMrtd8Rvz6/HP0/j&#10;KQ5+cehxfzeO+06mQfxxe7RJLTrx28w/8V9CeIKRr0m2x29Hn8evkDnWgvWwViZWeAb/er6fkb8k&#10;MHx8vhlfWB3NvfhriLEWWvP4kroKcSIyYRfh2/H64EZExsS1NLwndemZq3tsm4pk4wMMMrrEYPMZ&#10;9hOV4WRdw9MViHjuH/gPiiQeffPr7ftr+jhJxwKZbGawqiftrj9jxSmhs4jIiNaQugsqKzhkIE8u&#10;dJhyNfxeNkmsoaOf42fkbBfX0vRNW9R2ddhk0fsQcNQ47jeAX8bot/iSQVuB9+vAz9JzKX62jsPw&#10;S6OOVIx7C342ljnjyCnFJQW+x+iDnOAHCT9B8RTi3o2f3bAQtwCPTmGW8XozvjQ1Hk/hZ7y7CV9g&#10;GMuX/vvwBZy/4QsXh+FX0ilkxpNhRwP/C/x9DPeZbDsDp+IH0l9OF770eQU+Z6EzyDwy9PMH/Hb2&#10;EfxsVmNh+DLE1cA/xnjfQtXgy2zjsQq4Cn/OuGYc979j6KcC/zyPdbnWvYD3AWcztR8DvhZfOh2P&#10;v+DHEf9G4UsEr8HPuvlH/GxUbwE+ij+/bkwjvoA2PNNcaF9i7CXHYffiy2APUvgx6aGhn//FF38+&#10;Os7H3wp/TghZiNsFv03PHuE2fwC+jS/DjeZ5/JKQf8YXaz6L/zsLVYU/x+yML6+O5C7gg/jS52jy&#10;+CLf7fjz0L7AdUOPN1ZH4a9DnxjHfQtVge8DHMPYF1m4C7gEfw65j8I7BQ/hZ3/8Eb4U9258yXos&#10;s4XNwV+f3c7oBbyptD2+dPaKEW5zDf5c+zfgmQJ/7/C59g58Qf9j+HPDWL0LPyvjA+O477A8hV8j&#10;FFre7MPP/rhyXImYnHXuRSReP8K34VWGE5ExcS0NCzH7ZtcA2ySmMtxEmEFHX9qP/7aIyIt6Bp2W&#10;/5MXWXPXeaEzSACOn+scK1MhMVgwI/kqhZcERCQQ+/Lya2qy9ruMLgynnHP+p6OP/fry7seupfFC&#10;JrZUp4zfHsD/ALVjvN/DwNuBT+MHo8ZznuvHz+hw5tDvenyU2y/Cl0Sk9P2ewreZfRh7MWiq7Ebh&#10;s25cCSyewizjMQ8/c0/jOO7bg1+67Gz8fjuRFXCex5d+zhnj/WrxBYOQXgMcP8J/Px9/nLqc8S2n&#10;tgQ/Y+e78AWWsdoCP8g/VWPapzG+/fEBfBntRMZXhlvXIH47OJGxz/B0DKPPSjpR/8vYZxx7BjgJ&#10;X+y6hMLLcBt6HL/9vJvR96998bN4bTbOx5pMC8dxn+f4/+zdd5xcdfX/8ddnZnt2N21Db1KkNxFE&#10;xAJiFwvI1w6KPxsINupM+AJCQlFAVBQQaV8pCojSiyBIV4qUUEMLJCTZ2U2ym91sm/n8/ji7EkLK&#10;vbNz596ZeT8fj4EEPjOfs7N37r1zP+eeAz/AftYnKH6fdDOWeP1Vikts24fi2kCXyvuxBK9VFXb6&#10;KVbJKkgy3PJeAM7GkuJuCPnc7bD95OraUl6BJfAGSYZb0SBWMetjWOJWWFuw6qTmUvkolugZ9pvl&#10;r7Dk77Ox6oPF5BTMx97fb2MJh8+HfP52wBlFzFtK7wKOWM3//xp2rP0jwZPhljcb6+i3H+HPRcCq&#10;Xa+pRXEpBd2Oxn0lQwlxIlKsK7Ayo4vjDkREKsq6AydOfWzxgJuxZID1tUg/fg5Yry11g8vm1ZJH&#10;3qIp7a9P62xfsMRZWPZw3HFIDFxqqVrkSamlHQzn/bO4wqVxxyIiwbhM5+E9g56Ujgll4T0M5pm6&#10;aIBv+hkd9/vTOr4Ud0w1ph5bsNyqiOd+CqvMUYrrnR5bEP02q27hBZYMU0xbM0meV7AqWkGsT/Et&#10;JOPyDNFV6BqPj2Gf3WJ8mdK3mswQftF9N2DPEscRRppVJ55cCpzO6ls1BjUHS6b4URHP3Z9okpze&#10;iyUhhPV3rMXhLax+Hx9GL1ZpMmyC5PbADiWKYWWmE6yt3YquAH6JJXmVwstYYs39axi3AfF3yJtY&#10;xHP+je3LzmHNyfRBdGMtrj9N+ITNH1HceVSp1LPyHJZBLCnrTCA3jtd/Fkuo+1OI56RY/XZ1IlaV&#10;75WiozL/xCoi/q6I536J6HJ/6rAKdGGr1z2E/b5KsU2DVQm7HEsaC+srwDYliqMYdaw60fRy4DLW&#10;3G47iNew/I2vFvHcPYn2eBILLZGJSDF+h31JKMWXIBGpAX7G1O/MPWaq7zm+Y95Qwe3knApXlUpb&#10;A9e6bO6bsGhJ3LFIskw6qWv/wRH/pBY+a5tzkC/48VwkkgrmMp1z2xu5VElxUkqtDe7WKSd17eky&#10;3W/EHYuIBDZ//VMHp40U/HwdE8rDe6um2TPExkv7ucLP6Pi7//naUVdvEVtkupFwrROHsOQDR+kW&#10;65b3DyzpbQ9A39urWw+WOBIkaSwFHI0l+cRpdyy5IIjbsJZnSbITVg0qzNHtFayKpMPaXEbhCKwd&#10;X9D2shsDx1BclbuoXIW9RwdRmgX6MSNYlaDPEa5K0PZYYl4pE50+gFUDDZtodxrwEaJbHzsPe+9v&#10;DvGcq7BqiaX2e6ziaRgXYfEfU/pweA1LRExj+6Qk+ijhEus99n7thlWFK7U5WMVaR7iqU09hldqS&#10;YgaWjHV7iV6vCztfvGacr/M3rLLWCcDAOF9rTDdwCNbq8z8hnvclimu3uibrY5Urw+xjzsa2ud0p&#10;vjrk6pw0+vphE6xnYS1Fk+IP2M9RTPLamlyObRNhbA4cTzTbUWyUECciYZ2L9VcvxB2IiFQGf/KU&#10;aTj3hdZGR8GrPWqpOMDh+3DcgBKUZaXcyJQW9395feZqWsrB5Oai7iqU6rAU7y8r5H2v8h9kvBzQ&#10;WMcinD+X0i6KiUhZLM1NbmJm3FHUGu8h72HpEB8e6M//1Z/asUvcMVW5XbAkhaAKWCWn30QTzls8&#10;gC12zS/DXBKfV7EkyCBase21Jbpw1mh3om+1GKWwaxSvYxUkwyQYFOsVwlX4eSeWRJcEN2DtCqN0&#10;M5b4FcbHKW0bx72xamJBjWDHjCgSvVbmfwmXSB3F1/7NQ46/D2s7HrUCsC/l+SyHkcYSo8M4P4pA&#10;VuH3IcfPiCSK8BYTze96MVbFsJj2lGBtO0/AqjtGYRHhW19GsRJwasjx51BcJdBinE34pN19owik&#10;CDcDx0U8x5+wbTyMLYm3kl7JKSFORMK4AOtfPxx3ICJSGfzJkztIpc9euNTvE8mpeA3zQHuTm+Uy&#10;uZvijkUSywO31qeYp0ogtck5WDrgBxkcLufFNUkYl+16aFJz6mbtB2S8Rjw01fE3l8ndEHcsIlIk&#10;l3o+7hBqVd7DiGebZYP+Cn/2uu+KO54qdkrI8TdgFYfK5UZsUXFpGeeU8ruR4C3TPkt8CWnrErzV&#10;aA/JSzwBu0njVmBBgLHLsEXzv0ca0VtdDzwccOw7iKbCV1jPU55EhiFskf7ZEM+ZBGxSovnrsOSt&#10;C7F2wEFcgiWplcvDQF8Z51tR4+gjqMewakTLognnbYawBNd5ZZoviC8CO4YY/zvg+xHFsjInY+c+&#10;Qe0C7BNRLEF5rOrg1RG9/r3AtYRPJCsAFxP9sfEygh9HorJtiLE3Er7t83j9DKv2GVQpE6uLNQeL&#10;uxydF36DtWQOamsq+2aJt1FCnIgEMYJlKf8QyMcci4hUjiZS6fM6+wpfbqp3TvlwJTcC/i/o7nJZ&#10;DZfJzZ7QwI3Kg6lNKWCdNv7qTuyZG3csEqslOH9bvuD7tS+QYjlgchNz2bDxDMK1NhKRZJk/oZ5X&#10;UjogxCJfgJGC24K+4Qv9GdN2jzueKrV3iLHdWFvDMG3NSuE8rFqcVK8HgecCjl0HS/KJw9bAXgHH&#10;voolDCTNXODrwBeAnwJ3rWbs+aOPcl6inA08FHBsHZZ0EPdR+hyiaR+9MrOBKwn3OwmaxLkmI1jr&#10;xUOAL2Mt9FbXgeN+YCbQX6L5g4ozceMTBK8QtwRbQ3w9unBW6t+QmArIk4ADsPaZQfwVqyZX7mWT&#10;w4AnA45tAb4ZYSxBPA+cGPEcFwGdIZ/TB5wZQSwrE+eNzi1AQ4jxp1L+bXoEa/MZ9Hg7ieCf0ygM&#10;Yd34HizTfC9i1SGHAo5PYeeIVZNHVjU/iIhE6gziOdkXkQrmT+k4u3sZ+zWmHV7ZcCXlgPZGFrhM&#10;Vznaukhl6wfuGMr7XlWHqi3OweIBD47fUf4LEZIwLpP7y6Rm93jsSytS0ZzjPPf1uU/FHYeIFM9l&#10;Op9MOy5dNux1SIhJwcOSAXZk0J8CbBR3PDXuB8ALMcw7gK6x1oLzsd91EGHbfpZCGjiQ4Mk2NxCu&#10;dWM5dWIVfs7CklF2Z+UVV8rVvm1Ft2IJuEFsSrwtdKE81WqW9wvC3XDzvhLPPwg8jlWK2xVL/lmx&#10;7XE3Vs3upRLPHcTsEGNLvS/ZB5gWcOx5WPu/ODwR07wr2ovg1dRextZdg+4bSukVwlXH3RlLjonL&#10;6UR//HmccJ81sGutgxHEsjKXhhhb6mPIR7Dk/SAWEqxiaxSeBYJ2Utoc+ECEsazJfMK3MR2vO7Eq&#10;nkFtTXw3bJScEuJEZHXywFPY3V9xfDEXkQrlT+k4dskyvlPnlIURhZSDi2YVjifesvlSIVwmd/vU&#10;FvdPJabWFu9hg/bUjS6z9dNxxyKJsAj871PQqwQIKUbeg8vkToo7DhEZt4LL5s5ba4K7XaeG8eoZ&#10;5EN+RsfZ0NoRdyxVZIeQ46+IJIpg/gb0xji/RO8vBE98DFqBqZSmAgcFHNtF+argjIcHcliFmPWw&#10;fcI5WPxxXj+7h+CVhzYCmiOMZU3mUf72k33Ar0OML3VC3PKex1og7o1VDzoGq454I3BVhPOuznUh&#10;xm5awnl3I1yrzFeJbw1xPjArprnHtGLVC1sDjB3BqkPdG2lEq3czVp0xiK2B/SKMZXXmYcmq5RA2&#10;oTNota1SCJN4t1uJ5/4Kds6wJh44knhuNhmzNOC4dYCPRRnIGiyjfK2lx7wI3ELw5dqNgAnRhVNe&#10;SogTkVWZhWX+b0/wMqMiIviZHVcvWWalyrXIEo2BEc+3Lu/+Q9xxSMXodpnc9yY2ubB3ukmFSjmY&#10;2Oj+w2bNP4V7w5b8lyrlMl0XdRX4kapFSjEmN3Nq3DGISMnMc9ncRyc2+b/EHUgt8x56hvicn9n0&#10;+bhjqSJhEtzCVNqIwkXAD2OOQaIXNOnxQuBdUQayEg+HGPsZLNGs0jyJVYLsIFiSSlQWE3x9ZXug&#10;LcJYVmcQa994Xwxz/zTE2LWBjaMKZDm9wGnAJlg1xbiEObaFTQxflWYsYXbLgONvA64u0dzFeAFr&#10;nRxnIs5+WNvdNclj23uYCm1R6ML2j3cEHP8FYLvowlmlUm3TQVwScvz3I4li/IJ+boM4BPifAOMG&#10;sfPauM+vzwL+HHDsV4EPRxjL6vwupnnPAYLeOL87sFaEsZSVEuJEZGVuB/YneB95EZExzUC71tqj&#10;k3IwtdndH3ccUnFex/t/qEpcbRjO+wLOX+++NOe5uGORZNnkpNyF3vsFSoqToFIOJjbxBANLZ8Qd&#10;i4iUlst0HVMo0KtjQrx8wf3UnzRxs7jjqAJ7YkkvQV0QVSAhXAT0xB2EROpPIcYeGlkUb/deYMOA&#10;YxcCugY1fkGTI0eI7/7il4D/xDQ3hNvOmiKLInleCzG2VIm1a2PtP4MYxqogLizR3MV6kniSOQEa&#10;sepwQbwGJOUm9y4sWTcfYOy2QLnPV2+nvC3mw3zWAB6MJIrxW7tEr9MGvDvg2GexSppx81jL6yDb&#10;zWTKk1y9MkGrM5ZaJzAnxPi6qAIpNyXEiciKrsbu/tACqoiE5mdM2a9vsORlmWWUA5YOeZzzR8cd&#10;i1Qel82dlnaBLnJIBXMOpjSn5rgMf4s7Fkmm9ib347hjkMrgHPQP+SG8n+5+NhC09YSIVI4XJjf7&#10;GSklxMXGe+gb8VuSbjg27liqwJ7ApIBj7waeiTCWMP4YdwASqbNCjP065Vt4PCbE2J9HFkVteSng&#10;uA6gPspAVuN14k2IeyTEWCWSr1yprvlthLXJDGIu8NcSzTseI9jxPY5E8ybgowHHXkK8LZxXdDvB&#10;KoDWY22Ey+lhytuWNKzX4w5gFUqVVL0BlkAfZL47CX6ci9pNBK9quwvQEmEsK7MQWFDmOZcXJvej&#10;VMmVsVNCnIgsrw8rmflG3IGISOXxV2++MS717RHPRBWhikbKwbqt7kKX7VIraynGi+k0hbiDkGiN&#10;2G/4HsiFuZgstcT7m9XTXIIYycParVzospsEbaMiIhXGZbt+1VrPfUqKi0+hAAuWFr4F9bvEHUuF&#10;exfQEHDsdSSn/WMSKtVJdOYTvOpVPfDNCGMZszm2ABzEYuCaCGOpJZ0Bx03Aqk3F4UXiq04H4RKV&#10;14ssCgHYI8TY2cBTUQUS0k2Eq35UKnUET8r/TZSBFOEuglf3K/f+4UFKl+RZamGryVWijYGtAoxb&#10;irV+T4o5BG8Luh3lb6l+Q5nnW9Esgn+uNooykHJSQpyIjJmHtUm9K+Y4RKRSPb/oQ4uW8cG4w6hW&#10;KQe9g34Jzl2AlaMXCW04H9udxlImrQ30uWzn6XHHIQnmHH3DHrXIk9VJOZjS7J6moe5ceKScbUpE&#10;pLyW4dzRypOOjwda6h1+xsRfxh1LBVsXWCfg2CXAExHGEtbzWHUdqV4nhRh7RGRRvOlrBP+8XE/8&#10;bRCrxbohxsbxTW0AWySPU5hEZZ26RMcRPGkW4JaoAinCQiyxs9zCbI9JSchf3kjcAaxCkqvUJzm2&#10;UkgRvF3qyyQnKXbMPwKO24ryV4iL+1g7EGJs1eSRVc0PIiJFexBoBtYHbo05FhGpUP7kKQf0DrqL&#10;VVkgGg5obXAv1G/dupfLdD4QdzxSuSb9LDdpOK/rhtWsIc0SknchQhLEZXKL121l83zBdyspTlbG&#10;e2hr9H9x2c5t3ZELHo87HhGJlst0PtXeyGU6Q4xPwcPiQfb0MzpujjuWCvVRgi/aXYa1dUqKPuD4&#10;uIOQSN0CBG2L/E7gyghj+RLwEyAdYOztwJEkq7Vfpdoee9+TrB+I+7z/sZjnT6qLyjxfO/CFgGNf&#10;Bc6IMJZiHIltz+UUV1XHcgty7CiV10lm8uCYar+aNhE4PODYr0cZSJH+GHDcWsD7ogxkJW4q83wr&#10;uo8aLLahhDiR2rUE+DWwJ+EygkVE3mZhvzsx7hiqWd77gnOFa6Yd9KouDsl4Lelocb9LV/vX9hqV&#10;TgGeS+OOQ5LPZbvmTG5y5wwl9T5giVVjHQMu0zU97jhEpGyWgD9zUhMvKVE6PikA57b1M6eVe1Gm&#10;GqyD3ewbxEtAIcJYivFk3AFI5O4keMvMbQjWoqwY2wBtAcc+AiyIKI5asj1wMrB23IGswRCW3BSn&#10;cibbVIrJwOfKPOf2IcbeG1kUxXsB257LKWhFvWWRRhG99SlfXkma6k86S7IOYFrAsUm8KXteiLEb&#10;RhbFyr1R5vlWVBfz/LFQQpxI7boQ+CHJ7cEuIhWjYet0iq0LKikQmclN7jmXGTk/7jikWhTOH8r7&#10;JVrwrC7OwZJlhUGXzZ0WdyxSEYbxXNnRwhPaF8iK0ikGgWfijkNEysdluh7F+7PrnO/XYSEeHujs&#10;K2wI/lNxx1Jh6gje/nEBMDvCWIrVC7wSdxASqWeB2wKO3RL4eERxhLkdptITN+K0NpbENBOr+PeZ&#10;eMMJTOvFyTANK2LxY+BPBE9iLZWtQ4wN2paw3F4q83zbBhz3YKRRRG89oCnuIKQsdgw4rpvk3Wgy&#10;pjfguC0jjeLtdKyNgd50kdp0FXAW4Xrbi4is1NDJbV9rVLmpyHgPeH8GLHk57likOrhs9zNTWtyl&#10;+tRWl5SD9dvcL4HFcccilcFNzz0N/mK8X6b9gYxJp6AhVfhl3HGISPm5bNf5LQ3uxryuFMWmsc6B&#10;ZxeCJ3iJtXRaP+DYbuKvgLQyS7HWYFK9eoBbsd/1mjRgbYBLvR9IE7zaC6ijTFCbYMlvXwGOAn4P&#10;XD3672OxqnwiKzMBa5O8F9ai9CdYAtzVwMXAz4GPUP7KeRuFGPtQZFGMz+1lnm/3gOOSem0/6Nn/&#10;+ighrlYETYh7MdIoxufZgOM2iDQKSYSaLIsnUuOOBc5Gd3mJSInUp9yBy7RoEpl0Ctz0rj/EHYdU&#10;lUGc+7Nzfv8UrKfqjpUvnYKegcL81nbOjTsWqSwu23Wun9FxUM8QO+pWmdrmgFQKCgX/gMt2nxx3&#10;PCISiwGXGfx+z/827ONSbnI+qff6V7lFA34XP6NjZ5fN3Rx3LBViAtbWKYg+oCvCWIrViyXq7Rl3&#10;IBKpf2Kt/HYOMPb9wObA/BLOvzmWeBPEa1R+JaNS2wSr3LcWlsS0GTAVa9fciiUtNWIJjSLLWwdY&#10;F6u8tgmWcLYtloRRj2039ViiUWM8Ib7FriHGPh1ZFONT7htF1w04bgm276iPMJaw+gjedr4OtTGt&#10;FUFvNpmL7deSlijZR/BtNejPKhVMCXEiteFh7C6TJN4FKSIVzM/s+P7iZayrdmvRcA7aGsnGHYdU&#10;H3ds571svv7+/uDBy3oG2FR5MJXLOZhQzxOtLekvuqM6X4k7Hqk4y1w2t5OfMe2q3iH/BSXI1iYH&#10;DI54P62Fw9z0rnPijkdE4tTb1f4zphRmTruwd8B/U4eF8vIeUs5NBadKBcGtS/AKTPOwRJ+kWQw8&#10;Cnw17kAkUq8CBwM3sebkiVbgIuBD2GLzeE3EusUEaevXDxyPJfBVM4clpbQCX8ISUnfFEgdFgmjC&#10;ErJ3x7adXQmedJpkEwOOe47ktkq8o8zzvSfguB+PPirVTtj2kcSbC6S0dgs47nOjj0o2Ne4AJHpK&#10;iBOpfnOB76FkOBGJhHu/x6thagRSluTytMvkzog7FqlSs+c+CB3XjBQ4Mp2KOxgphgOG837EOXeu&#10;O6ozaCl4kbdx2c4Dlxzf8YW445B45D1Ma3V/cJncpXHHIiLJ4Ar+kPYmtusZZFevrLjyc6rbGpE5&#10;cQewGv1xByBl8R8sATJINaHNscSDUiTEvQP4RMCxrwN/LcGcSTQZq/C2GVaF74NYEpPWSSWIOuyz&#10;Ow37PP2I4BVKK0nQ9p9JPm49F3cAVUrnp7UjSAJ9tVgr7gAkelr6Eqlu1wH7A4/EHYiIVK0NU8qG&#10;KznnYDjv+1P4HwGDcccj1ctlcmdNaXHPqMpjZSp4mNqcusdl/N/ijkUq3rKeAa/eFzWo4GFyEw8y&#10;qeEMrGWbiAhuem4AOC3uOGqWlhvD8AR7x/JAd8SxjIfWaWpHmFPu4RLNeWiIsX8GFpVo3iR5N3Ae&#10;cCtwI3AM8F6UDCfB7A+cDFyJrbWdTHUmw4XxTNwBrEZPGefavoxziYhIEXSyJ1KdlgInAZcC82OO&#10;RUSqW1JLo1e0fAGmtLgLXCZX7S0qJH5v4P1pDi7Wulvlaa6nBwrnQte8uGORyrdBO79ZOsQP8toZ&#10;1JT2RhZB4QR3yDxVmRSRt/LuNXyhK+XcVLXULjNHa9whVJA01vYwiCTn/vdiiX1JjlFK41Vgq4Bj&#10;3wW8MM756oFvhhj/23HOlyRpYG/gs8CHCf6+i4x5B3AY8F2gJeZYkkY3cJt83AGIiMjq6c4jkerz&#10;ILAPcDpKhhMRqTgpB5ObeJJC/nfo4oKUgcvmLok7BilOY9otctmuP8cdh1QJ73/eUs+TqvxaO1IO&#10;0ik34rLdt8Ydi4gkj8t2PtLemPp576BHx4bycQ7wfh2CJ3nVuonA1LiDKIHFwJK4g5CyuDzE2ENK&#10;MN+BWGJYEPcDb5RgziTYC7gGKxhwKEqGk3A6gFOBG4Afo2Q4ERGRiqWEOJHq8RCwB/DB0T+LiEiF&#10;8R7aGrnDZXPvcdMXqVKLlE1bg/9NWgudFcXZP86MOw6pHm5695z09MG92hr8xXmVAqp6aQeDI4X7&#10;2bt93bhjEZHEytO2xenrTchv0dbIMzpVLI/R93lHeM+UeCOpGNXSAcejCvy14tLRRxAfYHztq98D&#10;gb8zzsEqqVW6acCLwC3Yz7NOvOHwGvANLKlKku9soA94CTga2CbecCgAW8Ycg4iISEVTQpxI5ZsH&#10;ZIDdgQeAoXjDERGRYk1scotcJvcNYFncsUiN2WzrI+rTPKLqH5Uh7aCtwd3lMp2/ijsWqTa9XS7b&#10;ddKU5pRusKliDkinmDVtRvcn3O4vqsWLiKySO/x+745bPNtlcl9Op1jqdK5YLilo0rsdTC/V8f15&#10;yuhDasP0EGO/DTQUOc93gPaAY88DckXOkxQHYMlwm1L8e1asPJZIlQNuBY4FNgc2Ai4Busscj4S3&#10;PnA4Vg2urcxze6Afq9D4OPBz4P1YdcfnyxxLUOX+jImIiBSlWu6gEqlVYyWbZ8cdiIiIjI+zRzfw&#10;etyxSO1xX7p30M+YetLgCFc455q9ikMllnOQL7DU5fOHxx2LVK2XqPcn1g1zZb5Au3YH1cU5aG9k&#10;DoXhQ4GeuOMRkYrx+IRGd+ji/sJvU85N0LFBEmQZ1mq0OcDYJG+6rXEHIGU1F7ge2DfA2InAV4CL&#10;Q86xFdZJJoge4LqQr58kaeB/gF9TnkSmXuw9W4pV1ssBLwCvAI9iCU0rUnGSZNsM+GeZ5hrAtp/X&#10;sW0pB7wKPAvcjm1HlWD7uANYDR1DACm6AAAgAElEQVRTo1HHf4sZi4hUDiXEiVSmEeAu4JtU/p1b&#10;IiICpFIAhV/GHYfULpftutXPmHZeZ3/hRw3qn5pIDhgc8UxrcSe7bPeTcccj1csdlbvZz5h6Rs+g&#10;OzHuWKR0nIPWenIU/NFu+pK7445HRCqLO7bzUj+zY5PeQU7UzROSMEG+vKRI9gK52qXWlgLWNjVI&#10;QlwK+CrhE+L2xaqTBXEtlthVqfYGTgemlvh1F2MVu5Zg788sYBDr2NMJdAH/AYZLPK+U1ybAr4D1&#10;Svy6A9g28jy2/SzBtpuFo49Zo/9eUuJ5x2sOwfYd9VEHMg7blXGuMMmus7HfeSVedE1h+8NqqMor&#10;pbMA264rOek7aCVdqWBKiBOpPC8AZwF/QclwIiJVIZ2C1nr+7rJdv4k7FqlpAxRGzpk2oe5DPYN+&#10;Jy10Jo9zMG2Cu4X88MVxxyLVz2W7ftZzfIeSHqqEA+pS9Kacn+myXVfFHY+IVCjPDb2D/sTWRoeO&#10;D5IQo8XWA40LmhwUBy3G1Z5/A08AOwQYuy3wIewG+aA2JnjCyiNUbuXg9bFkuA1K8FrDWJWuB7CK&#10;eX3AIiwBJIfanlajBuBI4JMler0/Ywlws7FKkH1YAmXX6J8r4ezpFYIdL7eKOI7xKGcL8ldCjP0t&#10;loCc5GTC1RnBkjpFxtwJHA00xR3IOKTjDkCip4Q4kcpyCnAu8BqVcfIsIiJrkHaweFlhfmuz+27c&#10;sYi44xbN9jM6zhoc8Rc1pl1KJxvJkXJQn2IujlPccUsWxB2P1IaewcLTE5tS2xQK+vJR6ZyDlno3&#10;12VyZ8Udi4hULpetf9bPHD63q99/rz6tpLgIpdiq4Hg27jAqQi8wH1grwNiWiGMpViOwdtxBSNm9&#10;iiVGBEmIWxf4POES4kZCjK3kvXkTsNM4X+N64K/Ag1jiUi/QP87XlMqwL3DgOF/jceBK4EYsOWqA&#10;yq4a2BBwnMMSu5L4s25axrmWhhi7PpXTEldqWw7oCDBuCMtXEEm0Si5hKFIrZgFfxE4wM1jJ4kr+&#10;kioiIthOfTjvaW3wJ214Wvd67uiul+KOSQTAZXOXrjWjq8E5te1JCu+hrYFbm4/PbemOzf0z7nik&#10;dmxwave2rfX5rwyO+LyrxKYe8t+SOW2N7jaX6dw61mBEpAq80e8yue93nNy1YXsj/9KhofRGL/i9&#10;xLP39MYbScVYglXfCWJjyttGLagOYOe4g5BY/AK4JuDYw4GDA47dC9g/4NhHsQovleqSIp7zHPB1&#10;3qww+RngQuBprP2bkuFqw+eAqwnfTtsDp/Lm9rPT6N+fxJIpk5ggFsatIcYeElkU4/PVMs/3WMBx&#10;m0QZhEgJ3Rtw3HsjjUKkRJQQJ5JMBewE+ljg3VipZRERqSIFoKPF/cVlu36FEp0lefJNaXIprXIm&#10;QksDfS6bOxRrsSFSVi676KppE/iZL5DXLqGyOGC4ABObuM1lOj8WdzwiUlVed5ncV9sbeVTniyXm&#10;AUc3MBh3KBViEcErU0wF3hFhLMVqp7zVbCQ5lmLJaMsCjt8bmLSGMQ5LiAvaQvROLBGsEr0DeF+I&#10;8XngUuCDwB8jiUgqRTPBE0yX9wCwG7ZuV63+HmJsmM9fOW1f5vmWBBy3S6RRiJTO7IDj3hlpFCIl&#10;ooQ4keR5CZgBfBK7s2Qg3nBERCQKk5rc4y47JYuVoBZJnPp6f0zvoEdVoeLlHDSkXQ54Me5YpGaN&#10;uGzX2RObuWSk8GbFMUm+vIepzVxPIf+luGMRkao022VzB7Q18JSODaXj7R9zqPwKM+XSjyXFBbEW&#10;sFmEsRRrEsGTl6T6XI1VLAviE6y5wtDGwGcDvt7rwHUBxybR10OOnwF8A6sCJ7WtGfhUiPF54Cqs&#10;8tjDkUSUHGGuPb0/siiK9z4gXeY5Hwo4bpMogxApoTD7gTUl6ovETglxIsnyAvB94H+xL6QiIkmn&#10;c4liFfwh8PyzcYchsiru2K6L1mvjjOG8ChjGaWjEgy/MiDsOqXlLWKflf6c0c5P2CJWh4GFyMw9B&#10;/gg3fVHQRAERkbBewvMD3UBRYs4pGS6cVwOOS5HMhLh3Uv7Fe0mOhQSvLjQFmLiGMXsCOwR8vdnA&#10;fQHHJlHQtrBjjie+Dg36GpUsKcJd074HOAx4OZpwEiUHdAccm8SW3+8HGso8Zy1sF1JbHggxdq/I&#10;ohApES1iiyTDAuBIYF/gtphjEREJzvsXlSsTTspB35DHTc/dH3csImtUx+lTW9ytKaeqUOXmnO0v&#10;Olo412W7fh93PCLu4Dlz3UWN3x3J+1fT2iEk3uRmniI/9G2XXfR83LGISJVz/uG2Bv93nS9KjOYR&#10;vPL6ViSrGpvD2u9JbWsMMXZN7VXDVE27ACiEGJ8kLYRr1XZlVIEE1BHz/FK8HuBQaqeyYIHgFc/S&#10;wIcjjKUYH6L8uQ+3lnk+kai9BgwGHLtHlIGIlIIS4kTitQPQit2d+AuCl0cXEUkEl82dPqGe/rjj&#10;qBQpB20NnL1e2xrv6BVJBHd010IG859oa/LfcLBY1T/KI+WgLuVfbGvkAy7b9f244xH5r9lzX5/a&#10;mt6qq78wlNL+IJGcg4lN7jaXyW3vjut5Mu54RKT6uWxXH/iPt9Xnd21v4gmdL5aErtmHcxfweMCx&#10;+2A3JCfFVsAhcQchsTuB4AvPZ7HqBLoTgI8GfJ0/AJcFHJtEnyV4IuF9wDcjjCWIpFXRkuAGgadj&#10;nD9M4mcp5IGZAcc64HAsCS0Jvo1VySy3nhjmFInSUuCigGO/AWwTXSgi46cv1yLlNYCVIs9in78n&#10;gb7Rh4hIJXq6Mc3LWvRYPQfg8W0NnOqyuZ+6bJe+KEvFcCcu8u7YrkvaGtwphQL5uOOpBekUc1vS&#10;qe+7TO6euGMRWZE7duHAxhNHPlznfNA2KlIGzlmb1PYGd4fLdH4s7nhEpLa4bHfeTV/0sMvkPt/e&#10;yKNeVcSL4hw01PEyaWbFHUuFWQw8E2L8vsDkiGIJ69txByCJcCvwbMCxewDvW8X/+0mIOaeHGJtE&#10;TSHGXoGty8RJCXGVa2HM878/hjnnAUErjW9I+PbFUWgFPg1MiGHuMCsjB0cWhUjpDAF3Bhw7Gdgv&#10;wlhExk0JcSLlcxfwU+wEdiagy4MiUhWGCvxBVWJWzQEjBZjYxO9cNncyKKFIKpOb3nn6pCYW6uMe&#10;raZ619tSx5Fueuftcccisipues+9zfWFr01sYk7csYglUOD9ssnNXOOynUmqeiMitecll8l9cVIT&#10;N+k7YnjeQ3PaPe6O7gyT3CXm30BvwLH7ABtHGEsYB8YdgCTGaSHGHr+S//YdoC3g828H5oeYL4k2&#10;JXgSymNRBhLAzqBOERXs7pjn3zuGORcC/wwx/mPA7hHFEiaGD8Y0d5jW00qEl0rxItAZYFwa2Auo&#10;izYckeIpIU4keq8Dl2J3SfyWyv+yKSLyFo3H5S7uHfShboWqJXkPU5q51mXXn4kqgkqlc/43Q3l9&#10;3qPigMa0n+eyuSvijkVkTVx20c34wmETG90zqgQUH+dgJO+H2hvdr1wmdzCwLO6YRKTmzXbZ1MFL&#10;hzxKigvOAfmCHwJ/H6AqrOHdBywJOLYe+FKEsQT1aWBq3EFIYlyJVTsM4gPA2iv8t6+GmOvXIcYm&#10;1ZQQY+M+P94L6Ig5BilenO1SIZ4WoEuBewme6LUFsFN04azRZOALxJd4OkDwalo7seoqnyJJMofg&#10;CcE7Yq3MRRJJCXEi0XkBOBr4H+C76GKWiFSvRetO4Ia0zireJuWgPsWwy+a+A4/PjTsekfFyma6Z&#10;HS2cOpj3qFVyaaUc9A978IXj4o5FJCiX7b4OP/Ll5nqe0XlA+aUc1DnfP6WZn7jMXjMAtWQXkYRY&#10;uGDdVndM9zJLitNpYzBTmt08lx28Lu44KtSLwEshxv84qkBCOCLuACRRPHBhiPGHLvfnPYFtAz7v&#10;BeChEPMkVdBvH8PASJSBrEEd8F6gMcYYZHziPo1JxzTvIxCqhXtrVIEEsCFwQIzzLwOuCji2CfhR&#10;hLEUY8e4A5BEygEPBhw7FbvRIylV4jYD3hN3EFIy4z6P0yVrkdK6GfgEVrL7A8AvgAewOwRERKpX&#10;ffqwCfXcowoAb0qnoK2Bc1obU5tgXyBEqoLLdh03rcVv197g/5gvxH9lsNI5B0N5T1uDP26dNjZz&#10;2e6gF9FEEsFNX/R4Y4r3DIz4B+p0haFs6lIwMOxfbqnLf9hlu87BXRW0TZyISFm4bO4XG09KbdRW&#10;77/ckGaRviuuXl2aYQr5g6D3+bhjqWBfCDG2AdggqkAC+DXxtXaT5DoTuCfg2O9jHWnAWvAFqTa4&#10;EEvEWBg+tMR5FEsiXJN64lsHdVjBhP3XNFASbd0Y5z6AcNUQS+kpYAbB9xfHYx2y4pAlvsTBMdcC&#10;NwYc+wXgV1hyXNw+DVwDvIIlTM8GnseOFZPjC0sS4kLgjoBjvwacC0yKLpxA3oklqN4MvIxt1y8D&#10;fwIORNt1JRp3S25drhYZnyHsDsSfAGsBnwRuwXau8wnXO15EpGK5oxe+Av6sviG1UgS7Itda709z&#10;2dxhLrNwXtzxiJTYiMt2z3LZrv83pdlflFerxHEZzvuRaS3+SJftOtllusJUtRBJDDc91zvt5K49&#10;JzRwJShRNkpj721D2t+21syuLd30xUHv2BURKbe8y3S+5qZ3Xdl8fG77tkb/ZEHnjSuVTkFLvfuz&#10;O27RP+OOpcJ1hhx/WSRRBBNnMp4k11yCtzPtwBafASYEfM4dWBvEatAXYuy7Ioti9fbE1o309aiy&#10;xdGyFOxzfQTQHNP8YAkkzwQc24ol6h4fXTgrdRrWpStuC7DziuGA4w8DDo4unECasN/ZZsDGwOaj&#10;f94COAvrevYklhi5M8mp/iXlswjbroPcgFkHfAvYKNKIVm8sEX1nLPFtE2y73gTbT1yCbdd3A+8n&#10;vjbLEk4L46xCqoQ4keL0YJny+2I707MIf9FFRKSquOzE+9ZpTV1b64sc9Sl6JjUUjnLZruMIdreq&#10;SKUadNmu/ze5yf1H7VPDc0BLPYumNvFdl+0+M+54REqg4DK5r09s9Mc31rE07mCqkffQVE/PxCZO&#10;aTiu6xMEv9guIhK3uS7TtdPkJq5Tpbi3cg76h3zeZTqPjTuWKtEfYuwHgP+NKpDVeC+wTQzzSmV4&#10;jOAtynYDfglsH3D8M9i6RjV4HMgHHPvRKANZhcnAicRX3UtKJ2g74lIaS+qIK5lzeUMhx58AHEn0&#10;yVN1wE+BoyKeJ4yHgH+FGH8M8L6IYgniq6y5Wu12QAarynlg5BFJEl0DvBZi/BZRBRLAx4FPBRj3&#10;AeCfwNkEv6lASi/oeRzYvqhoSogTCedJ4CLgh8CHgNtijUZEJFFeWgiF301qdvNqdY2jtdH1tjT4&#10;w9307p+jRWqpDQWcP2t4xC9K1+oHv0geqE9xp5vedSGqKizVY8Rlu37WmC58r73RzVZWeOk4B5Na&#10;3BsNKf8tl8ll0H5DRCpPAcdX2xp5oeBVLmdMvgBrtbrjCbfQJKt2XsjxP8QWz8plQyxZ4J1lnFMq&#10;y0sEb5u6HrYNB92e6ouKKJnCtJf+NOOsLFKEHwN7lXlOiUaYBftS+QLwXZJRkes2wt/wfRqWcL52&#10;6cMBrFvX8aPzJMlLwN8InkS4IdY6NY5zgp2BHxA8GagP64omtacHGAgx/pfAHhHFsiY7E26/8yDh&#10;Ks5Kac0JMXZclUCVECcSzHPAAVgG/PeAi7ES5iIishyX7bod/FO1tLrhsEVqgLTzN7hM1yWxBiRS&#10;Zi6Tu3TqhNSBw3k/N+Xe/DzI243tL1IOJjbxd9K+3K0kRMrCZbsvc6T2h7ceJyW8lLP3sG+wkMf7&#10;s1y26+q4YxIRKZbL5Poo5A+Y3MwV/cP+v+dFtSrlYHIz/yA/+Lu4Y6kiZxJu0W4K8HNsAS1qKeBU&#10;4qlWJZWjANwKzCvx6w5SXYm3w8DLAce2Yq0ny+VQYHoZ55Pwwpx91FHehMqdgJOxpK8k+DVWKCQM&#10;BxyHVSArtfWA32NVy9IRvP54/RF4OsT4d2FFWMqpBZiJbWtBPQbMiiYcqQBhzkk2AC7E2u+WUwfw&#10;4RDjnwceiCgWCebVEGM/xDj2+UqIE3k7j9198R4si/m92F1EVwP/IXyJYBGR2lIoHN9S52vijqGU&#10;g94hT3uDP2lio9uDtqafxh2TSBxcpvOGyS3uw20N/iPtDdwwUlDVjxWlHPQN+Xx7gz+rrZEPcuC2&#10;B7pjunQxSaqWyy54YlKj2629iYP6hwqdqiIZjnMwUvC0Nfhb2xvdXuu2p3Z1mZwSJkSk0nk3fdHj&#10;FFKHrtOW2rW93n+8f7jwYi0mxTkHPQO+gOdX7rje7rjjqSKvYxUEFoR4znbAtcB1QEMUQWEVYB4F&#10;vhjR60t1uRNL+CjlOsQNwKUlfL0kODLE2COIvkJeHRbTqeiSSNItw9b6gpgM3MU4q9MEdDfWnjBJ&#10;VUQHgc8CxdwAfgyWcHI38K1xxNAEHA78A7gD+Ayrzm+4Afj+OOYarzeAfYEnQjxnD+AmylOx9jSs&#10;tevHQjznJex3GSZ5RarLt7Fz5aC2xJL7b8ISmaJ2DdYCNehcC4GfEe5zKqV3c4ixOwBXUmRL3iSU&#10;WxVJgkHsi+Yfgb8C/fGGIyJSudz07gc/9YFJ373sQ3V/c4SvqV4pUg4KBb9g/XYOc5muq+KORyRu&#10;LpN7Dquq+09/ytQTc30c05ByVbsPCMM5cPjOddv9T1ym+3KgQObuuMMSiZzLdv4b+DeHbn23X6/z&#10;zK5lfr967RfWyDkYztMztclNd9ncBdiCjYhI1XDTFy4CHgbwMzt2m9fju1obLHegVo4Rw3nP+u2c&#10;67K52+KOpQpdj7VrOiXEczYefRwAXFbieC4Evlni15Tq5oHfAt/AtsvxWowl2A2W4LWS5G9ADqsK&#10;syYTsNZo3yJ4IlQYmwBnY4kwSoZLvqXAH7DqZ2vigF2Ac4ER4C8RxfQz4AMRvfZ4vYIle26HvRdB&#10;TRt9AOyJVWS9GDgJWBTg+e/DKs3tDrSz5s/WAixxK+7ch9eB/YDZIZ7zCeCD2PnLDKJZo94VKwYz&#10;MeTzrgHuK304UkHmY9vOJ7AE1SA2G318FNgbS1grtU2w8/awLVofp/Tn+xLeU8ASgu2T0lg78Qew&#10;iuChqEKc1Kpl2MnRv7CTqSbgk8DlKBlORGTcbvzn4usmNqUOHy5UZ5s0B7Q18Mikk7p2UjKcyNsM&#10;uWO7ju1o5qbBvK/KfUAYzsFI3g+2NnK+y3T/EWuBI1JbznnmVZfN7e+a0vs56K3FSkBBjO0vm9Nu&#10;/tRmMm567tcoGU5EqpzL5LrXP7Vr3fYmd019mqXe10YmwdSW1JUu23UEug4ZlYuxqhRh/RFLstmU&#10;8VeTWgf4AfC5NYx7DutMokqBsryFlG7/8CRWqaUanRRi7Luw6lKHECyJLoi1sMo5T2BVq2rhEFYt&#10;bgdeDDF+MpYYdA6wUYliaMeSRWZhiV9J1gkcSLgkr+WlsPfwx9jxrgC8gFV0uwBLULxg9O/PA3ng&#10;XqyS2UTW/NkaBI7F3svGImMspTDb1pgWrBXsC8BXShRHPbA58BtsPTxsMtwzwPElikUqWyeW9B1W&#10;GjvPPQJLkC1Vq+MfYPujsMlwYEnREr9urIJoGEdhv/sNgebVjGtkue9ycWdJi5TTPGAOtoN8ALif&#10;aO4GEhERwGUW/trP7Fh/Ub//UTrtGn0V3Oo/mtjClGZ3N7hzsLtjRGQlXLbr0/7kaT8vOL7cM+DX&#10;S7naqfgBY+0OYUojsyB1tst0/j7umETiNnX6wmv9zKlbgzt40TI2S6egGs4Pxsth+wzvWTyxyf3T&#10;ZfIzoPtfccclIlJG812m84t+xrTPNNfx3Vx/Ye+GOldfjccI56C9getdpvMIlPQcpflYJZodgfVD&#10;PvczWFWaC7EkojtCPDcNbAu8G6sKt+caxndhVWQGsMXCKSFjlepWqr3g+SV6nSS6PeT4KVhC0/5Y&#10;As6/KC7Bpw1LnD0f2G0NY/NYBRR9vpNlDtYC8IiQzzsE+DSWGPIK0FPE3A6rSPo1YB9Wv6jfyZtV&#10;1uL2NNaO9EIsGWE8HJaotfl4g8KS6/4A/Gm5106Cc4BDi3jeelj1qo2wypazsapzYayFtRj8KLad&#10;rVtEHGBVNXW+KmPuAU7H9pthim5Nw87Lv4W1b78HeITw29Z6wNbYfvNrFJdc14cVR5L4dWOJ5p8J&#10;8Zy1sequR/BmAvXLQC92vjUVaAV2xs4RbwElxEn1W4TdEfA4Vi7/GexEV0REysBlJh3vZyzJdy0r&#10;HNGQdg2FCl3QcKP/qEsxt73BXemyudOwCxIismreTe88wp88+Y5Jzenvz+/1+05osFaJ1bi4OWbs&#10;qttw3vdMbXaXuWvTv+XhBU/FGpRIgrhM10x/asedk5v4yuCIP2Aw79ap4l3Cao0lCvcNer9uW+oW&#10;nP8/l+m8CmvFIyJSa/Iu23ktcJ+f2fHJzj5/UUPa/fe7WKWfP479HO2N3OYyuf+HVX+SaN0FzMQW&#10;pMOairWH+3/YovS/sEpundjiXSe26DK2wNyBLVzvgy0+bxNwnlOwBIMdUTcfebuHCb4trcogVvmw&#10;WhWb+LL36OM+4CLs8z0HSzpZVVX3HbH2bNtgrSP3GP37mvwbW/g/ZBzxSuktA/4P+CywRcjnboRV&#10;E30AeBSrEPgKtjC/Ms1Y1dBNRufaDjgs4FxHYdtoUvwd257HmxBXSi8TXZvR8TgO+73vX+TzT8GS&#10;aR/E1rlnY+cjr2GXEsbWJqYCDVgS3DrY9vlx4CNY8m6xzsC2cZExg1i7yi2Azxfx/K2wc/NOrJLz&#10;/djndxG2XXfx5vWwsXPsKViF152w4++u2DZfrNOxm1AkGR4CHsMS2MLYmLcmHI9tO2sv99/mo4Q4&#10;qSIeOwF7FEt8ew27gFDAdqLzgLnYjlpERMpq9qDLHDXTz/zD7OECM5aNsG4lLWSkHDTU0deY4ic4&#10;5gPzXSb3MGp5KBKYm77oZn/h+o+t4we3Bb/X6z3+iEnNqcZCoboqxo1Wd6K9iceADLh+l8n9C6v2&#10;ICLLccfkHgQe9TOmXd5Yz9p437RkkCtTo5+jato3rMxYy9i2Rm7H++vbG1LP0NQwy/107hvxRiYi&#10;kggLXSZ3sZ/ZsRgYAf+O4RF3aN8wW7oKTSNIOWhr5K/grnCZKfdCTslw5XMBdoP0nUU+fzLWlqcH&#10;W1RZCgxhVQj6sYVnsEoEU5f7+5osAY7BKtqIrMpR2CLwduN4jQNKFEtSvYRVnDmW4ipNvQ+r6DgX&#10;q1TSjSVKLX/E8VgVmk2x5Ne1Qrz+34EfYlXkKvQoVtWexj4j5wHvCfncTUYfX8K2nxyWFLdicrPH&#10;WqNOxI4TawNNAefowqopJSkhDuAELJnwZKxaU5yGgJ9g68BJswj7/P8Va4VazHs1EWsb+zHsZ32J&#10;N1us92L7q2lYvkfb6PgOxt829uTRh8iKFmCJSBOwm0CKMQ04CNt/jrWI78aqty3FWl2OtTafgCU/&#10;jSe5E2x/PxO4apyvI6X1Am9WHh3PTSArS5LcDtsnLlFCnFSqudjdO3dgld+GsB2mSreKiCSNO73P&#10;wUX+5PYnFg3XXTmhIbX5SMLTyZyDtINF/YUXNmj1h7nsolvjjkmkkrmD587HFpDu9jM7zsf76a/3&#10;8O1JzY5KT4xzzhY5Fy4tsOlkdyQ+db7LdhbTMkOk1gy5bOeDY3/xMybP9aSPyvX7fZvrHIUqTIxL&#10;ORjKe0by/sm1W8m4zJ53w3W9ccclIpJELpP769if/cyOP05K+/16htwFjspKnk45WDpYGGhrche5&#10;Y3PXqdB42Q0B/wD+g1WWKFb76KNUTgDOLeHrSXVaAPyO4qocglVeubl04STSALaImgJ+iS2ch9WI&#10;JbttWsK4AF7EqoA9i1W0keQZwYpsfBGr7tZQxGs4YIPRx3iOMysaxpKpkngV/fHRx/3YPupzMcby&#10;KSzxNKnmYlU6/4Ml54+n/W0DVmEravdhv1cVmZFVeQNLZvs7lrhfrEbKU21yHvBd4N4yzCXhFLAq&#10;cfMYf1XkFe2A3aykhDhJrDx2wSKPnfjNxj4Ql2MlYfPxhSYiIsVw03seAbbwMzrO6xvm4OE8dUm6&#10;w99hZ18NaQZb6pkF7metJ3T/Le64RKrMiMvk5gDfATJ+Zkemf4iDhgtMcVTOwubYrssD7Q3uKVzh&#10;4rZfdJ9J5fwIIonjsovuxS5ObeBnTvsRni8uHvQbjN1eX4kfrrF9RcGDg3xbo7vLZXM/wBbFgOvi&#10;Ck1EpKK4TG4RVknrPj9z6vEjebdP3xCTvSOdInnHiLH2qCN5X5jYwj/aT+z+HnZtU+KzK/B74Bsx&#10;xzHmxbgDkIpxAVbRZGIRz/05b7Yeq3YXYIvqWayaW9xex9okjp73qzpcwr2KVe9Kyr7ZY1VEL4s7&#10;kDWYj7VNPAj4BW9WdCqHF4FvAveUcc7xeAp4J1Y1LsmuxBJ5c3EHIom3CNgFuAv4YLyhrNY9wP9g&#10;+ytJrnOxir2TSviaO2Ctd59bsXSrSBy6sBPOWVjb05uw8rH7AXtg/aF3ww7CD6BkOBGRiuayue9O&#10;qMvvM6nZPe6x6kqxxTI6v3MwXPBDk5rc3X/uTn/cZXK7uEynkuFEopVzmdxPWlrd1yc2ubtbG928&#10;kcLoZzLuyFZhbH8xOOLz7U3uxYlNnO2yne9yma4zSN5arEilet1lOo9w2c5NJjX6C9ub3GzvfZ/3&#10;8Z4zhOGc7RAKBb+svcm9OKmJ6yZOdAe5bOcneXNRTEREwnvWZbq+XH9cbuuJjf6oSY3uzvYm9+LY&#10;OVoSDhOj3y1H2ht5cUorR7pM1z4oGS4JRrB2PCdjXUbikgfOBO6OMQapLMNYO8ewnhh91JLjgVOx&#10;lmtxWgB8HKugJZXjJeC5uIPAPvMnYhUPK8UlwJGUJ6FwEPgLVhmuUpLhxiwGzuDNlqdJ0gucDhyI&#10;kuEknA8Bp2Hbd9IsBa5FyZFn0A8AAA2LSURBVHCV4BqsFe9ACV8zBbwDrKd0Eu6WkOrWh52k9AGv&#10;YVnD/Vj5w2XAY6N/fn30/y2JJ0wRCaE+7gBi4EjG9fWq4KYvutvP6DhkUhPHdvf5verr3ASPtb4p&#10;l5SD/mHP2hNSz+B4Atx9LtN5LXY8EpEycUd03gTc4k+dutfU5tQngZ2WDBTel0q5RrDKSnFLORjO&#10;Q33az29rdI/SkLrXZRZfB8Oz4o5NpIrlXbbrW1C/rZ/ZvgfwXrzbqWuZ37lh9CpGEvYPY8YSMQoe&#10;BoYL/Wu1pe8G/zd3bN+D0K/FMBGR0sq56V1nAmdCy85+5oQsnq06+wpbNdW7NMRzjEg56BvyrNPq&#10;LnCZwTOh94XyRyGrMQAchy3YH0152o4tbxj4DZbo0FPmuaVyeeDP2CJhmHag12NFCGrNdGzh+9cx&#10;xvANrPiDVJ7PYNvOR2OafykwA6vumMRWqatzMfAw8DXgk8D2EczhsRbJP8I6jFWiI7BWs4eTnKpa&#10;T2KJepfEHYhUrGOBf2Pb93tIxjrqo9h2fXXcgUhgl2PnuhlgkxK95p7A5XXA01g/6GmjkzQwvh7W&#10;UvmWYNnga5LCEtheG/1zCuuH3o19qX8DO2nrxBLixpLgFmOJcEtLHbiIlM0/gA2ovC9mxRrrpqn9&#10;Vgm5bO5+4Ft+RseuwEHzl/qPtTS4du9tIQHsW26xSXKp5U67V3yd4bynYwK3tDW6P0PhCZfpmkVp&#10;7z4QkXAK7piuO4A7oHl9P2PCp4EPdPb5DzXWu/WW//yu7rNdrNW9pveA49kpzVyHc7e4TO5JdLek&#10;SBkNzxo9Tl/09MWbbbn13MUfB/e+rmV+Vw8b1C/3AV6xOlApkyHGqsrC2/cTIwUP+PlTm1OPAA/S&#10;lHqCrSb9233+hTdKF4GIiKxc/2Mu0/81P3Pa1tNa3TbAjni345JB/7bF7Lec8/nxlfcde62xY81w&#10;3tPR4m5ta0jdAO7/oFc3/CbXxcC/KH/CyuHAFSgZTsJ7CbgFa8EZ1Dxqt9POeViFtk/FMPefsevm&#10;UpmeB74O/BhLumoq8/yHAP9X5jlL6Sms1evlWKvyrwJ7lei178Zan/+Dyk2GG/MX4BGs1exPgfYY&#10;Y1mMbet3xhiDVD6PVfh6GOsCuE2MsQxi5wHnYTlQUll+j928dALw/hK83s5AXR32JexGoJk3K8a1&#10;lWACqUweS1wbDjDWYScefby57tA/+t+Gqd0vXCK14Chqs8JoZ9wBVKGFLpu7Edof8DMa18f5ZqAd&#10;73ftH2bvzj7/4SktttQwdqBZftFi+UXvsf8+1lKtf8i/3pBm3uRm9x/w9+Dcs+DSWJ/WPO2pOe4H&#10;CxZG/yOKSDjL5rrssvOAP/kZ09bBMYnR7oNQmErBb49LvWf+0sI7gc0mNKRaxp65sv3E8lb8/6PJ&#10;bvQN+YUp5+etNSH1CN4/juNpXKp39Cke77pcduFclDgrEqeRbb7x4izgaWi72M9s6MC7dnCp0Q93&#10;nkJhJxybDXt2zi1lg7o02zbVvfXG1NXtJ1Z6XjH6j/5hT8Hz9Hrt7hEKhSdIpe8BPB6HowCu12Xa&#10;u+GlTnuG8mZFRMpowGU6H8O6UFwF2032Mxe8g7fszn09nm8O5Nmwq89vl0qx3oR6y6ResRz8qo4R&#10;fvQxOOJJO56Y0szduNT1wBJwBZfZ9DV4aEGEP6eUztPYYn0DsDdwGLBWRHMdjC18r6l9ZZzVNJJQ&#10;ySMpgrwX5X6/FmFVTrYEtgswvovyV4dL0jY0jCWabAJMBL4FfCXC+S7HqlZ1Y8mLgxHOFVbQ34s6&#10;o7xpIVbJ80ps/ePTo3+PyuzR158NPBjhPOU01rL5JmBD3ty2ClhBno9gx9wVT7kc9v7PBl7G1mJS&#10;WNvzN7BE32rxKnAKlhzXgiVDHlSmuf8IXIoVx1lKeVsFB93XJH2fpNhW7lXgs8AULNHz28DnKU/H&#10;scuwpLzZWHJzko7FSRPm3CAOdwLPYNW8vw18eRyvtTPw3jpsZ6eKNyIiEoYSw6TEerpdlu7l/sPf&#10;gZ/7mR1p8iPTSNd9Jp93GwwVCusMDrMlzhag69Kue0IDz4Ebcq4wTN7PBv8QrQ1z2vp8wU3/nIfz&#10;89RONUORarLYZTsXr+S/3wKkwaf8zLWhMLQ9BdYilZo8XEjtlHJ+OJVKbbFoWWHDlLPPfsGTmlDv&#10;5qdSzK5LuRHn8ZB/AQqP0N70fHtvHpe9uQDv1v5CJPk89Ha5DF0r+X8Pj/67Drzzv1zX0dO3M6Qn&#10;k3KTSKW2ppCq6x8ptA6MuN1SzueXe9VUXZ17eUK9e7lQ8HXpNLPJj7wG+T6mtf2rvXs45TIL8+BW&#10;s59QEpyISAIMwVMLXIaVJaY9AKT8zLXS4B2F4WY8O5BKb5svuI1SKVco5Av5EVLvWjZUmITDFzyp&#10;CQ3ujXzBv9JSV7gPPzKH9glPuJ43PFk3wlsWc3WppMKMnTfcD/wSqyZ1CdBYgtceBq4FTsIq5qxJ&#10;nAvEYV4zyQvApZDk9+IB4C6CJcT9C3go0mjeKsx7Ua73rWv0AbawOgN7X8K0nQ1ie4J/xoMq1XtU&#10;aZ/XJG1HA8Djo39+HFiAtQLcvIRzPItVwLkeKzRSCkn7nb8x+ljRzaw61rH7D2rBMG/uP/6NtXz+&#10;GpYAsmkE880CPoZ1ehOJyuzl/nwnlph+AbBfBHO9AZw1+vqLiW/fkaTjV9LnD2rs+HEX8BPsGPx1&#10;wt/AtAxorZQfWkREREREREREREREJCoNWCWpz2GJRy3AZKxK0MqqW+RHH4PYgssLWLWoS7CuKiKS&#10;LPsB+wLvAjqwbllBO2blsOIiLwPXYQvwKjZSW94JHAB8EVgf67zWHOB5g1iS3VIsUfNOrC2rROM9&#10;BK+292msi17STMD2Mbtg5yZj21oTq662NdZKdgDoxRKEHgLuAG5Hd25IvCZhn7d9sKpda2HbdAuW&#10;pFW3iueNYOfYg1jy8BLgSexmln9HG7Ik0MeB/8HO48b2icsb62w5C6uEeStUThagiIiIiIiIiIiI&#10;iIhIOTQAOwDvxxamN+et1eMc1pKpD5iPVfspZ1UuERmfHbAF1T2wpLiJ2MK8xz7fw9jC+whWUelm&#10;rDX3yipVS+35FNaWdyssubIF24bGKhQ5oAdrAfos8BpWbe7Zcgdag6ohIW55G2IV4zYGNsASM1es&#10;ZjuMtYMvYPurx0b/LpJUu2Db9eZYkucGWJvV5au89WP7zhexamHPA3PKG6YkmMP2i8sfd+djScEi&#10;IiIiIiIiIiIiIiIiIoJVGlkLmDb670nxhiMVJgWsjW0/00b/nIo1otr1bt5svbqmx6diilFERMpk&#10;VeUHRURERERERERERERERESq3bLRh0gxCsCCuIMQwFqei4iIAMpOFxERERERERERERERERERkcq2&#10;Q4ixKhwkIiIiIiIiIiIiIiIiIiIiIiIiifUQwVumtsQUo4iIiIiIiIiIiIiIiIiIiIiIiMhqNQN9&#10;BE+Ia40nTBERKRe1TBUREREREREREREREREREZE12R74YtxBrMQ+BG+D+gqQjy4UERERERERERER&#10;ERERERERERERSbKpQBZ4HKvEdgawRawRvWkz4HaCV4f7LZCOJVIRERERERERERERERERERERERGJ&#10;1dbAXUCBtyaWXQlMiy+s/zqB4MlwHvhILFGKiIiIiIiIiIiIiIiIiIiIiIhIrL4LDLLq5LJD4wsN&#10;gL2BuQRPhpsNvPP/t3c/r5qOcRzH33MIM4OGQkfDWEhqlIWiwUZWkiayotjIysI/YOEP8AcoC9NY&#10;WDBZWCmbMzSbWZCYkh9JEho/yq9OmWPxOLExzo/n7prn8XrVd3ff1/W57/Wn6xqSFAAAAAAAAAAA&#10;gCEOVSf674LZ8WbXqY6w2uzkuu2cDvdidfmArAAAAAAAAAAAAAxwVXWyrZfMXq4ODMj58DYyblTr&#10;1WMDcgIwwMWjAwAAAAAAAAAAF4RbqoPbeP7Jal91pnq7Wpsi1D88Uh2p7tnGO+vVsWb5AAAAAAAA&#10;AAAA+B95t+2dvrY5XzTdKWw3Vy9VZ3eQ6/3GXe0KAAAAAAAAAADAQK+0s0LcRvVt9Xy1f455Hmpn&#10;RbjNOTXHLAAAAAAAAAAAACyQK6rT7byAtjlvVI9Wq9Xe6qJq5Tz7rlSXVVdXh6vnqh92meGP6tnd&#10;/AwAFs+e0QEAAAAAAAAAgAvK/urz6po5rHW2Oll9WP1cfVT92t99hXPVDdX11a3V0erKOexbdbx6&#10;Yk5rAQAAAAAAAAAAsKDuqz5p9yfFjZo3m+/VrQAAAAAAAAAAACywO6pnqjONL7htddaqp6trJ/gf&#10;AAAAAAAAAAAALLgXGl9028qcrg5N9A8AAAAAAAAAAABYEk81vvB2vvmpenyyrwcAAAAAAAAAAGCp&#10;3FidqH5sfAFuc76vXquum/C7AQAAAAAAAAAAWFJHm11POrII9031avXgxN8KwILZMzoAAAAAAAAA&#10;ALBwbq/ur1aqA9Xd1V3Vvon2+7o6Vb1X/VJ9XL1VrU+0HwALSiEOAAAAAAAAANitg9Wd1QPVkerw&#10;HNb8qnqner36tPqy+m4O6wKwxBTiAAAAAAAAAIB5uaTaW11arVb3VjdVtzU7SW7jX94716zwtlZ9&#10;Vn1Q/fbX/D5pYgCWyp++hxhW6IPakAAAAABJRU5ErkJgglBLAwQUAAYACAAAACEA/fWKmN0AAAAG&#10;AQAADwAAAGRycy9kb3ducmV2LnhtbEyPQUvDQBCF74L/YRnBm91E01piNqUU9VQEW0G8TZNpEpqd&#10;Ddltkv57Ry96eTC8x3vfZKvJtmqg3jeODcSzCBRx4cqGKwMf+5e7JSgfkEtsHZOBC3lY5ddXGaal&#10;G/mdhl2olJSwT9FAHUKXau2Lmiz6meuIxTu63mKQs6902eMo5bbV91G00BYbloUaO9rUVJx2Z2vg&#10;dcRx/RA/D9vTcXP52s/fPrcxGXN7M62fQAWawl8YfvAFHXJhOrgzl161BuSR8KviLRfJI6iDhJJ5&#10;EoPOM/0fP/8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BxltIbsDAADtCQAADgAAAAAAAAAAAAAAAAA6AgAAZHJzL2Uyb0RvYy54bWxQSwECLQAK&#10;AAAAAAAAACEALW3OJ3vIAgB7yAIAFAAAAAAAAAAAAAAAAAAhBgAAZHJzL21lZGlhL2ltYWdlMS5w&#10;bmdQSwECLQAKAAAAAAAAACEAsWVTUkxOAQBMTgEAFAAAAAAAAAAAAAAAAADOzgIAZHJzL21lZGlh&#10;L2ltYWdlMi5wbmdQSwECLQAUAAYACAAAACEA/fWKmN0AAAAGAQAADwAAAAAAAAAAAAAAAABMHQQA&#10;ZHJzL2Rvd25yZXYueG1sUEsBAi0AFAAGAAgAAAAhAC5s8ADFAAAApQEAABkAAAAAAAAAAAAAAAAA&#10;Vh4EAGRycy9fcmVscy9lMm9Eb2MueG1sLnJlbHNQSwUGAAAAAAcABwC+AQAAUh8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left:40732;width:13316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p9txwAAAOMAAAAPAAAAZHJzL2Rvd25yZXYueG1sRE9LS8NA&#10;EL4L/Q/LFLzZTWr6MHZbqlDxmj48D9kxCc3Ohuy0jf56VxA8zvee1WZwrbpSHxrPBtJJAoq49Lbh&#10;ysDxsHtYggqCbLH1TAa+KMBmPbpbYW79jQu67qVSMYRDjgZqkS7XOpQ1OQwT3xFH7tP3DiWefaVt&#10;j7cY7lo9TZK5dthwbKixo9eayvP+4gy8SfYip8Pio0hP35lOi1133LbG3I+H7TMooUH+xX/udxvn&#10;P83mi+Vs+pjB708RAL3+AQAA//8DAFBLAQItABQABgAIAAAAIQDb4fbL7gAAAIUBAAATAAAAAAAA&#10;AAAAAAAAAAAAAABbQ29udGVudF9UeXBlc10ueG1sUEsBAi0AFAAGAAgAAAAhAFr0LFu/AAAAFQEA&#10;AAsAAAAAAAAAAAAAAAAAHwEAAF9yZWxzLy5yZWxzUEsBAi0AFAAGAAgAAAAhAH9yn23HAAAA4wAA&#10;AA8AAAAAAAAAAAAAAAAABwIAAGRycy9kb3ducmV2LnhtbFBLBQYAAAAAAwADALcAAAD7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top:87639;width:54908;height: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28gxwAAAOIAAAAPAAAAZHJzL2Rvd25yZXYueG1sRI/NasMw&#10;EITvhb6D2EJvjeQSm+JGCaE/kEMvTdz7Ym0tU2tlrG3svH1VKPQ4zMw3zGa3hEGdaUp9ZAvFyoAi&#10;bqPrubPQnF7vHkAlQXY4RCYLF0qw215fbbB2ceZ3Oh+lUxnCqUYLXmSstU6tp4BpFUfi7H3GKaBk&#10;OXXaTThneBj0vTGVDthzXvA40pOn9uv4HSyIuH1xaV5COnwsb8+zN22JjbW3N8v+EZTQIv/hv/bB&#10;WaiqsihLs17D76V8B/T2BwAA//8DAFBLAQItABQABgAIAAAAIQDb4fbL7gAAAIUBAAATAAAAAAAA&#10;AAAAAAAAAAAAAABbQ29udGVudF9UeXBlc10ueG1sUEsBAi0AFAAGAAgAAAAhAFr0LFu/AAAAFQEA&#10;AAsAAAAAAAAAAAAAAAAAHwEAAF9yZWxzLy5yZWxzUEsBAi0AFAAGAAgAAAAhAF2XbyDHAAAA4gAA&#10;AA8AAAAAAAAAAAAAAAAABwIAAGRycy9kb3ducmV2LnhtbFBLBQYAAAAAAwADALcAAAD7AgAAAAA=&#10;" filled="f" stroked="f">
                <v:textbox style="mso-fit-shape-to-text:t">
                  <w:txbxContent>
                    <w:p w14:paraId="33F56E0B" w14:textId="77777777" w:rsidR="00C24688" w:rsidRPr="001F3D29" w:rsidRDefault="00C24688" w:rsidP="00C24688">
                      <w:pPr>
                        <w:tabs>
                          <w:tab w:val="center" w:pos="4111"/>
                          <w:tab w:val="right" w:pos="8364"/>
                        </w:tabs>
                        <w:jc w:val="both"/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</w:pP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Piazzale R. Martelli, 8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segr.dima@univpm.it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IG: dima_univpm</w:t>
                      </w:r>
                    </w:p>
                    <w:p w14:paraId="698B5FB8" w14:textId="77777777" w:rsidR="00C24688" w:rsidRPr="001F3D29" w:rsidRDefault="00C24688" w:rsidP="00C24688">
                      <w:pPr>
                        <w:tabs>
                          <w:tab w:val="center" w:pos="4111"/>
                          <w:tab w:val="right" w:pos="8364"/>
                        </w:tabs>
                        <w:jc w:val="both"/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</w:pP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60121 Ancona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T 071 220 7057-7143-7206-7125-7131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 xml:space="preserve">FB: Dima </w:t>
                      </w:r>
                      <w:proofErr w:type="spellStart"/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Univpm</w:t>
                      </w:r>
                      <w:proofErr w:type="spellEnd"/>
                    </w:p>
                    <w:p w14:paraId="22E40E98" w14:textId="77777777" w:rsidR="00C24688" w:rsidRPr="001F3D29" w:rsidRDefault="00C24688" w:rsidP="00C24688">
                      <w:pPr>
                        <w:tabs>
                          <w:tab w:val="center" w:pos="4111"/>
                          <w:tab w:val="right" w:pos="8364"/>
                        </w:tabs>
                        <w:jc w:val="both"/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</w:pP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dima.univpm.it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F 071 220 7199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Linkedin: dima-</w:t>
                      </w:r>
                      <w:proofErr w:type="spellStart"/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univpm</w:t>
                      </w:r>
                      <w:proofErr w:type="spellEnd"/>
                    </w:p>
                  </w:txbxContent>
                </v:textbox>
              </v:shape>
              <v:shape id="image3.png" o:spid="_x0000_s1029" type="#_x0000_t75" alt="A logo with a black background&#10;&#10;Description automatically generated" style="position:absolute;left:831;top:475;width:19799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3kXxQAAAOIAAAAPAAAAZHJzL2Rvd25yZXYueG1sRE9NS8Qw&#10;EL0L/ocwghfZTVtwrXWzi4gFT6Kr7HlsxqbYTEoztt1/bwTB4+N9b/eL79VEY+wCG8jXGSjiJtiO&#10;WwPvb/WqBBUF2WIfmAycKMJ+d362xcqGmV9pOkirUgjHCg04kaHSOjaOPMZ1GIgT9xlGj5Lg2Go7&#10;4pzCfa+LLNtojx2nBocDPThqvg7f3sDHi9RX/sbJ/Pw4H/uW8unka2MuL5b7O1BCi/yL/9xPNs0v&#10;rvOy3BS38HspYdC7HwAAAP//AwBQSwECLQAUAAYACAAAACEA2+H2y+4AAACFAQAAEwAAAAAAAAAA&#10;AAAAAAAAAAAAW0NvbnRlbnRfVHlwZXNdLnhtbFBLAQItABQABgAIAAAAIQBa9CxbvwAAABUBAAAL&#10;AAAAAAAAAAAAAAAAAB8BAABfcmVscy8ucmVsc1BLAQItABQABgAIAAAAIQAc03kXxQAAAOIAAAAP&#10;AAAAAAAAAAAAAAAAAAcCAABkcnMvZG93bnJldi54bWxQSwUGAAAAAAMAAwC3AAAA+QIAAAAA&#10;">
                <v:imagedata r:id="rId4" o:title="A logo with a black background&#10;&#10;Description automatically generated"/>
              </v:shape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3783" w14:textId="7D9BD529" w:rsidR="00E15408" w:rsidRDefault="00670C6A">
    <w:pPr>
      <w:pStyle w:val="Intestazione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5E4D9348" wp14:editId="4A4738A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90845" cy="9233255"/>
              <wp:effectExtent l="0" t="0" r="0" b="6350"/>
              <wp:wrapNone/>
              <wp:docPr id="1845170637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90845" cy="9233255"/>
                        <a:chOff x="0" y="0"/>
                        <a:chExt cx="5490845" cy="9233255"/>
                      </a:xfrm>
                    </wpg:grpSpPr>
                    <pic:pic xmlns:pic="http://schemas.openxmlformats.org/drawingml/2006/picture">
                      <pic:nvPicPr>
                        <pic:cNvPr id="1682887408" name="image1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073237" y="0"/>
                          <a:ext cx="1331595" cy="43307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wps:wsp>
                      <wps:cNvPr id="217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0" y="8763990"/>
                          <a:ext cx="5490845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3A9BF" w14:textId="77777777" w:rsidR="00670C6A" w:rsidRPr="001F3D29" w:rsidRDefault="00670C6A" w:rsidP="00670C6A">
                            <w:pPr>
                              <w:tabs>
                                <w:tab w:val="center" w:pos="4111"/>
                                <w:tab w:val="right" w:pos="8364"/>
                              </w:tabs>
                              <w:jc w:val="both"/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</w:pP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Piazzale R. Martelli, 8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segr.dima@univpm.it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IG: dima_univpm</w:t>
                            </w:r>
                          </w:p>
                          <w:p w14:paraId="6E43C785" w14:textId="77777777" w:rsidR="00670C6A" w:rsidRPr="001F3D29" w:rsidRDefault="00670C6A" w:rsidP="00670C6A">
                            <w:pPr>
                              <w:tabs>
                                <w:tab w:val="center" w:pos="4111"/>
                                <w:tab w:val="right" w:pos="8364"/>
                              </w:tabs>
                              <w:jc w:val="both"/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</w:pP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60121 Ancona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T 071 220 7057-7143-7206-7125-7131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 xml:space="preserve">FB: Dima </w:t>
                            </w:r>
                            <w:proofErr w:type="spellStart"/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Univpm</w:t>
                            </w:r>
                            <w:proofErr w:type="spellEnd"/>
                          </w:p>
                          <w:p w14:paraId="394A2FEE" w14:textId="77777777" w:rsidR="00670C6A" w:rsidRPr="001F3D29" w:rsidRDefault="00670C6A" w:rsidP="00670C6A">
                            <w:pPr>
                              <w:tabs>
                                <w:tab w:val="center" w:pos="4111"/>
                                <w:tab w:val="right" w:pos="8364"/>
                              </w:tabs>
                              <w:jc w:val="both"/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</w:pP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dima.univpm.it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F 071 220 7199</w:t>
                            </w:r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ab/>
                              <w:t>Linkedin: dima-</w:t>
                            </w:r>
                            <w:proofErr w:type="spellStart"/>
                            <w:r w:rsidRPr="001F3D29">
                              <w:rPr>
                                <w:rFonts w:ascii="Inter" w:eastAsia="Inter" w:hAnsi="Inter" w:cs="Inter"/>
                                <w:color w:val="F7980F"/>
                                <w:sz w:val="16"/>
                                <w:szCs w:val="16"/>
                              </w:rPr>
                              <w:t>univpm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682887410" name="image3.png" descr="A logo with a black background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3128" y="47502"/>
                          <a:ext cx="1979930" cy="3378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4D9348" id="_x0000_s1030" style="position:absolute;margin-left:0;margin-top:0;width:432.35pt;height:727.05pt;z-index:251659776;mso-position-horizontal:center;mso-position-horizontal-relative:margin;mso-position-vertical:center;mso-position-vertical-relative:margin" coordsize="54908,92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6RjtgMAAO8JAAAOAAAAZHJzL2Uyb0RvYy54bWzUVttu4zYQfS/QfyBU&#10;oG8bXW1ZbpxFmmyCBbZt0G0/gKIoiQhFsiQd2f36zlCy48Yptg1QoA0QmhTJ4ZkzZ4a8fL8bJHni&#10;1gmtNlF6kUSEK6YbobpN9Osvd+9WEXGeqoZKrfgm2nMXvb/6+qvL0ax5pnstG24JGFFuPZpN1Htv&#10;1nHsWM8H6i604QomW20H6mFou7ixdATrg4yzJFnGo7aNsZpx5+Dr7TQZXQX7bcuZ/6ltHfdEbiLA&#10;5kNrQ1tjG19d0nVnqekFm2HQN6AYqFBw6NHULfWUbK04MzUIZrXTrb9geoh12wrGgw/gTZq88Obe&#10;6q0JvnTrsTNHmoDaFzy92Sz78enems/mwQITo+mAizBCX3atHfAXUJJdoGx/pIzvPGHwcVFUyapY&#10;RITBXJXlebZYTKSyHpg/28f6D1/YGR8Ojv8Exwi2hv+ZA+idcfBlrcAuv7U8mo0Mf8vGQO3j1ryD&#10;cBnqRS2k8PsgPQgMglJPD4I92GkAdD5YIhpIheUqW63KIoEEUHQA6YuBdjy9MKpDgnArrsa9MIzP&#10;TNVSmDshJUYA+zNo0O6L2L/i96SrW822A1d+ShTLJeDXyvXCuIjYNR9qDkDtxyadIuYs+xkSJqSE&#10;85Z71uPhLYCYv0NsjhMB8TNIxO9ARq8Ip0jKPMvLiJzLJ83zdFHN8inyPClDSh41QNfGOn/P9UCw&#10;A2gBIBBP1/Tpk0OosPSwBD9LdSBzAhNQAjYUN1QYd6ARRmdE/qMk+txTwwEJmn2OepaCm1O4b6jj&#10;UlLSCOK585pkyPK8HBOO+N33GlIoDf4480mzR0eUvump6vi1tXrsOW0AZ4gPpEM4CbdOdtBDUo8/&#10;6AbURbdeB0OvZu2qXOZVNZe7V3O3WFbZMqTu28lXGgUb9CMVGaEgLLJFAHUyMwgPFV+KYROtEvyb&#10;xIeuflBN2OypkFMfsEgFQUbfp4Biz+/q3ZRkB0pr3eyBDKunAg8XEnR6bX+PyAjFfRO537YUM19+&#10;VEBolRYF3gZhUCzKDAb2dKY+naGKgalN5CMydW98uEFQb85cA/F3IkgRsU1IZsigtynTQYH/u8qV&#10;AiknlSsPlYs03DHw/ppI3WkyCt8TSmpJ2SOpoengylLNt9/srr8LzS0uFwYLD0GJwjUuGJVyTzqu&#10;uKWeNxhDrB7/lWoY8hQi+y9Vw1WeZnAnQC0sykUyH3ZIybQqqyoH4vE6zfNyBcoEet6ekn9dD8P1&#10;Cq+KYH1+AeGz5XQcZPz8Trv6AwAA//8DAFBLAwQKAAAAAAAAACEALW3OJ3vIAgB7yAIAFAAAAGRy&#10;cy9tZWRpYS9pbWFnZTEucG5niVBORw0KGgoAAAANSUhEUgAACY4AAAMdCAYAAAA2qnD9AACAAElE&#10;QVR4Xuzd3bWjuNa24W+MZ+/zNwSH0CE4hArBIVQIhFAhOIQKgRA6BIfQGfTXs4X3Yj3I/BlsCd8H&#10;1+gujCaS+Ie5xP/7+++//x8A4Bj0n//+3z/O5vKPJuP6j/ZFfmu4/LuzOXm7AAAAAAAAAAAAAADA&#10;tgYTAABl0PcksEsv0eqXvidl/X1wfyqfgPZTJJsBAAAAAAAAAAAAALDKYAIAYH/6z3//6BKe7glh&#10;/WSwvzRMnsJ89368yhLMfD0AAAAAAAAAAAAAAPCpBhMAAM/Tf/576pKVImkpkpdipCySwspxTy6L&#10;dRNiXf3h6xEAAAAAAAAAAAAAgKMaTAAAzKOvT0nek8MiESk+q+hJSqhLJPfFuryKpDIAAAAAAAAA&#10;AAAAwEENJgAAvtPX6GGRRBTJRJFU5MlG+AyRGBijx8W28EMklAEAAAAAAAAAAAAAKjWYAACfTF8j&#10;iP1SnQlikdgU9b67j5rlop1T/s/7Z0ymfM5Fw7qE1tT2Sc9+Qlm08+T9AwAAAAAAAAAAAABASQYT&#10;AOAT6Oszk5HoEwk/t0wy0LtFne6JVJHIdk+yipGuou4fkaCkr3V1d++HcO+fEj8Rev/k5X2dnbxt&#10;AAAAAAAAAAAAAAC8y2ACAByRyksSu48MdlWqV4xy9m9ilNcdy/zTh390fRnJWp5g5uvh1UgmAwAA&#10;AAAAAAAAAAAUYTABAGqnlDh0UUrKetdIVJGc1k8Mu48Stujzj9hHty5CrJsQ6+qd20okNP6bPOh1&#10;BQAAAAAAAAAAAABgD4MJAFCbSLbR12hiMaKTJ+bsyZPD/vD6oS7/rMOT0jYViVy/unUcyV2+7vcU&#10;y4xlxzZFsiEAAAAAAAAAAAAAYHODCQBQOn0likVyjSfc7OH+ecFI5Pl3VCiRzPORunV/0df296qE&#10;shgNLba/WPbJ6wUAAAAAAAAAAAAAwFKDCQBQGr02USwSdGLkslheLPfk9QFct630Ryjz7WprkbB2&#10;FSOSAQAAAAAAAAAAAABWGkwAgHfTf/77h1ISzt4JOJEkFsk3/44i5vUAnqG0HccIYa9IJruPSPbD&#10;6wEAAAAAAAAAAAAAQM5gAgC8mv7z35NSgk0kcf2VSYrZwn2EJpLE8DZ6XTJZxI5t/Q+vAwAAAAAA&#10;AAAAAAAAYTABAF5B6dN+kTwTIyV50ssWInGmEZ/yQ+H09ZnL30oJjr4tPyuSMSNpMhLW2BcAAAAA&#10;AAAAAAAAAP8aTACAPUTCSpe4EgksW48qFvEi6YYRllA9fR+Bb4/EykiqZF8BAAAAAAAAAAAAgA83&#10;mAAAW1FKgIkElUhU8eSVZ8SoTPcRlEh+waEpJV3GyHl7jNAX+1LEPftyAQAAAAAAAAAAAADHNpgA&#10;AM/Qf/77R5eIsmWCS39EsZMvE/gk+p5IFolfvr+sFftZJGT+8GUCAAAAAAAAAAAAAI5nMAEAltJX&#10;stiWSSx8Tg+YQd8/bRnJX74vrXFP1oy4/+fLBAAAAAAAAAAAAADUbzABAObQ9sli90/mMdoR8ASl&#10;fTOSLiP50veztUgiAwAAAAAAAAAAAICDGUwAgEe0fbJYJKNEgsvJlwXgefr6rGWMRrblfnvxZQEA&#10;AAAAAAAAAAAA6jKYAAB92jZZLGJEAgujigFvoLQ/N//4M7N/LvWX2J8BAAAAAAAAAAAAoFqDCQCg&#10;//z3pDQS2BbJJREjEs/+8OUAeB+l/fyiNIKY77dLRRIZ+zkAAAAAAAAAAAAAVGQwAcBnUvqk3VZJ&#10;JJEsFolnJ18OgPLoa/+PEcQiCcz36SViZMEY1ezkywEAAAAAAAAAAAAAlGMwAcBn0X/+e9Y2ySKR&#10;cPa2ZDGlxJf/8+kAlvtnX/qhbY4LrVJCGvsmAAAAAAAAAAAAABRmMAHA8enrU5QxMpAneiwRI4u9&#10;PSlEqS2R4BJ++O8A1ot9Ss8nkUXZiMGnLAEAAAAAAAAAAACgEIMJAI5LKQEkRgbzpI4lIlnsbSOL&#10;9f1Thz+URjTyOsa0s88P4Dn6SiLzfW6JSFiNY8hbE04BAAAAAAAAAAAA4NMNJgA4FqXRxZouWcMT&#10;OOa6J3qcPP47RD00L3klEsguXh7Ac5Q+DXvR84mosR+fPT4AAAAAAAAAAAAAYH+DCQCOQc+PLhaf&#10;lvulwj4tp5Q0tvSTeYxwtELX15F02HfuKWrbwHvEftXtXzEaoe97c7GPAgAAAAAAAAAAAMCLDSYA&#10;qFckXej50cWu//jhsUuhrza2WtfOaN/Z42JIKXFwaZLelFhnse5CxI9kobMvG3VS+nxsrNc1+2aI&#10;7S32UZISAQAAAAAAAAAAAGBngwkA6hNJFl2yhSdhzBUjBV1U6Wg/SiNjnZVGWWuUElfuyUmPEp8i&#10;saXK9r6D0jYWffuoP7cQ66va7RDf6flRD//dHjwuAAAAAAAAAAAAAGAbgwkA6hFJFV1yhSdczBEJ&#10;QJFg9REj+yiNVBbJZXcf0e6tRb9ltiUXSXmxXV71PYkvEhR93pz7qFMkkB1ArEelkeViu/B1PUeU&#10;a8T2AAAAAAAAAAAAAACbGkwAULZInuiSKNYmYUQCz8XjAnNpehSp0QQfpZGoIjHMy7lIILt4edRL&#10;X6Mjxrr19T1HlCXpEwAAAAAAAAAAAAA2MJgAoExKn2Ncm3BxH13s5HGBpZQSF30bu7v6/I/E9qjp&#10;JLRFMVEHpQTYi55LgP3hcQEAAAAAAAAAAAAA8w0mACiL0mcV5yTX5MSnAS8eE3hGbFOZbe2u8fmn&#10;TMS7++XlSqA0glbso3ejo61hqOu3a2adzxGJZxePCQAAAAAAAAAAAACYNpgAoAyRDKE0qo4nSswR&#10;SRh8zg27UEr08W3urvH554jtVdOj6b1thCmlNjdKSZyRkOl1c9GW2H9jX/wp9sdJeu4zvNHfUZbE&#10;PQAAAAAAAAAAAACYaTABwHtp/efbogyJEyPEpzo3oR0Sx7q4se17vL5IDnrZ9q2vkbCmEtrmijiR&#10;eBbtfFk7atT1UZvpwynRx7/Evg4AAAAAAAAAAAAAkwYTALyenhtpJ5IrLh4T33X9G/31tlGrjkI7&#10;JY51sSPpx2NuFn8OLUvevI8sdjdnNLK7SCJjexyhNBLdNdN3c0S5k8cEAAAAAAAAAAAAACSDCQBe&#10;R18JY2tGNIqkCD5/N5O+Ri+Kvj7575hP+yaOxT4xlrR18zJb0byEsUj2+vmPs5e3WNGO6KeYN8qM&#10;7eOxzIvHwJeuP585Vp48JgAAAAAAAAAAAAB8usEEAPvT+iSImP+XSIJYzPq69d8xn75Gb8tpfP6l&#10;NP3JyrOXecY/8U4a/yxiJHZFAthTn5fU9OcXYzmMQDah68foK++/KVdtvO0AAAAAAAAAAAAAQM0G&#10;EwDsR+sTxjZJXPlkmT796fNgHo0njm2S+KTxfaTx+ddSSkJ6tKyYfvEyz9J0olr8dvJy+O6fPvox&#10;0Y+PRJmzxwMAAAAAAAAAAACATzOYAGB7ei5h7OLxsIzyn1aMdXHyeTFN44ljZ59/DaWR9Tz2Xevz&#10;r6E0ApXHvvutnRM1lbbL2Md92WGXpLUj6vpxbF0+0kZZjwcAAAAAAAAAAAAAn2IwAcB2tD5hLBIa&#10;Nhm5CQ8Tx/7tZ58X0/SaxLEYTcpjb7LelPbL2Mc87t3LRqPr6hJJal6Hu6uXQZ7SSG5rEsii/08e&#10;DwAAAAAAAAAAAACObjABwPP0XMLY2ePhOd268L6+e1mS0FFM9OfZ519DaR/y2Hetzz9XF/fPTMy7&#10;i5d5BU2MsKadRz87Eq1PIIsyJ48HAAAAAAAAAAAAAEc1mADgOSJhbFK0VS8cUU3jiU6xrk5eBo9N&#10;9OfZ51+rWzceP7Q+71wqMGnsLpafqdNd1JvksQWiv7TueEwCGQAAAAAAAAAAAICPMJgAYB2lpI9b&#10;JglhTKsNE21Kp5TIEUkZ9/affZ49dP3sff9tPXgZPKbXJY49Wm+tzzuHxkehanz+d9D4yGMkj60Q&#10;fRbrV8sTyGJd0N8AAAAAAAAAAAAADmswAcAy+s9/f4iEsVGRfKF84sbV592DxkeZuuOTlTN169L7&#10;7+7s86+lx4ljv3zeKbF+M3HuWp//nf6pz+9MHe+uPj/m0ePj0JiYN8qQQAYAAAAAAAAAAADgcAYT&#10;AMyj9LnFR4ktj3xawtgfSqM8PUrU+MvL7CGz3Jyo48nLYkjjiU1nn38tPd6/FiX5KW2HHuOuuPWu&#10;lOB0y9R1VfvxXde/axLILh4LAAAAAAAAAAAAAGo2mABgnP7z35PGE2dyPiZhTCkp46J5o3yFHx5j&#10;S119fJmPtF4eQ9FPmb77l8/7jJHl/OHzPqJKk7CURjL0uq7qA+QpbRu/Mn07JralXY9ZAAAAAAAA&#10;AAAAAPAqgwkA8lYmGXxSwthZ46OLPfLbY22pq1d/eY3G61hkIlFJ9Dih62+f9xnKJ3zdfL4xGt9n&#10;F8V6NY30c/zm829FX/tHJMgePklKKRk4jl3ex2Ni3Zw9FgAAAAAAAAAAAADUZDABwJD+89+fGk82&#10;cpHwcvY4R6OUTBd9k0vweeTPzLT/89hb0XDkprNSnb0Od7GeTx4HXzSS0OTzrqXHI8X98nkfifWY&#10;Kd938TIleVf9u+Vee8uJ/Tv2md320xJk2j1HzH/yWAAAAAAAAAAAAABQg8EEAF+Uko4iacKTBR6J&#10;eS8e52i6fonRiLz9LpLEfikla31LOumm3fv24svYitIIY/+rU296LoHtrvU4+BL9k+mzb/37LKXP&#10;nQ7ia0GSzlg9VfhoY3ca389uPv+WlBKp+n0YSZWxP5983iP5p31/WLunRL/EcebQiXUAAAAAAAAA&#10;AAAAjmcwAUA2YWLKv4kDHudIuj6J5Ihbpv198XvMd/IYrosZfbfb5yplIwj1pkdyiNe9j09WPqCR&#10;fcPnXUv5hKmrz/eIhp8odVWs3xntuHiZrSmfZBnr59Cfsez6Ptf2R25H7xMAAAAAAAAAAAAAxzKY&#10;AHwypc/jxYg6nhAwpolyHusolEZ+epgo1Inkr6tWfJ6z67+/ffpWrO5/2W9j6zradPJ4GPTpNz7v&#10;Gson9S1aH5r+5GA1+6zGkzX/9Pm3puHnXvtW7/u1UDoGjq0DF/vHHx4HAAAAAAAAAAAAAEozmAB8&#10;qi45IJIgPAngkUiWOHmcI4ikB6Wkqqn+iFGHot9WJ+FEWe34aUh9T/ho7bdY9lhCyLf5kWhkFCaf&#10;d43od4+rBSOEKY1k5+X7dhvhbg8aT3AMuyYpaXrUs7vYl6KuJ49xBEpJrlPHxL7oi9XHRgAAAAAA&#10;AAAAAADY22AC8GmUkqRyiSqPxLxnj1O7SHBQSgJ7mBTUieSQn6okOcTq3mZ+/5FpY9/shKVPkemj&#10;/20bPu9S6kagM1efb0yss0yMvouXKZmmt9HGy2wp4meWOSWOIyePVTul4+Q1095HItHs4nEAAAAA&#10;AAAAAAAAoASDCcCn6BIApkby6YuEqYvHqZ3SaEKRCDF3JJ1qRmvScOSpq8/Tzfc708676JeTl/lk&#10;mT66a33eJZQSFz1mJCAtGrWpK+Nx+hbFK0GmDd/6yOffUsTPLPPb8tUl0yol4jbdtF8e6yiUji1t&#10;pi8eiXl3HRkOAAAAAAAAAAAAAJYaTAA+gZZ9ljLmi0SI6pJNHom2KI3KdMu0d46TxyyRhp/Ya3ye&#10;br5IAhnbHlov88ky/fN0Pyk/qlUk9C3a7zRMFnS7JlntJeqdaUvfon6aS9P9GfvNLsuugdIxZslx&#10;9Ncn9xcAAAAAAAAAAACAsgwmAEem5aPEROLKyePUSumTd9Emb2dfJIJcM9P7qvh8o4YjWDU+T2/e&#10;SKTzdlbX5lfI9M1d6/NO0eN9svF554j1lInVV+UoWJreJ89eZgua7s+Ll/lESomPY8mnfTHfD48B&#10;AAAAAAAAAAAAAK82mAAcVfdi31/gPxKj+5w9Ro0iQUHzPkUZbY5Eq39Hw+nK+Dx3N19OiTRc52ef&#10;x+YfG9Up+u/kZT5Rpm/uWp/3EX1tl4MYeuKTfg9i9l28TA003JbdLomNGt8nbj7/J1MayXFq++uL&#10;bf3kcQAAAAAAAAAAAADgVQYTgKPRsk+JRXLQLgkYrxKJCEoJYJHAMJUsFr/HfINEHQ0/8+jOXqY0&#10;Go6udvZ5bP4/Mu3sa73MJ8r0S7Z/lEarakyr/HYZ6+rsy1pK44lOYbCt10DTI381XuZZ0VeZ5fRV&#10;fazci9Kxc2o7vIt9ofEYAAAAAAAAAAAAAPAKgwnAUWj56C8x77+jbdVG00leLpIaLlPt1XjC3dXn&#10;L42Gn0CcTBr6Z55fmbb2fXyyTKZP7lqbbyx5Jn6LfW5yO1wis5xvfP5aaHofb73MszR+/IyEp83W&#10;2xEpJfvlkiRzYn+YPD4BAAAAAAAAAAAAwJYGE4AjUPoM3twX9pEcdfYYNdH0aER3kQhy9vKPzIhb&#10;dOKIbBvw33OiTRpPmIuYJy/3KaLtmT65a33+rkwkPf3Lf9uSpkfIunmZWnT95+2Z7PtnaPwYevX5&#10;MaR0PPmd6b9HfkUZjwMAAAAAAAAAAAAAexhMAGq28CV9JEU0HqNGSqM2efu+tVMrkhE0niQULl6m&#10;JF5f//0RpcRDb2tf62U+hcYTmH75/K80Ubeq19ur26bxY0pgdKwFlNbfLdOPOTHf2WMAAAAAAAAA&#10;AAAAwNYGE4BaKSU6jI2Q09fqQKNGRZJBpo2h0YqEMYs9loj3p89fCg1Hn7r5PGMm2h0+8pOVeryt&#10;hcbnf6WJuoXfXqYWM9rWeplnRLzMMu6K3e9Lp3RM9v58hNHHAAAAAAAAAAAAAOxqMAGojdKoWGNJ&#10;Dn2RWPbDYxxBpp2bjAgU/ZXpx75NlrM1DRNtWp9njNLodWOJiPHbycsdXaZf+xqf/5U0/WnVxsvU&#10;QuP9Hlovs5YqH2mwdF3/zj1n3cToYwAAAAAAAAAAAAB2MpgA1EQpUWQsuafvqgOP3tIlGNzbevbf&#10;n2Gx3dXnL4GGSUStzzMlE8Mtjlk7jScwNT7/K8XyM3Uqpn7P0PSnI1svs5bSSFce/y6Ot4c9jr6S&#10;lp2/GH0MAAAAAAAAAAAAwOYGE4AaxAt0TX9K8C6Sns4e42j0NYLN5p+R00Qiic9fAg2TiBqfZ45e&#10;vz7yUZ+sFIljbzGjbb+8zFoaT2a6+vxYT5zLAAAAAAAAAAAAALzRYAJQOqVPJ44lNvR9zCgt+kos&#10;afy3Z6nCT9dpmPDV+Dxz/FPuj0x7+2JbPHm5o1LZiWNxbPA6FVO/Z2g8eXOztml6ZLMiP01bO3Fe&#10;AwAAAAAAAAAAAPAGgwlAqeJFueaPzPKnPmxkFn0lfFz8ty1omIjV1/r875ap7+KRwZSSpH5m2uta&#10;L3tUXZ94++8an/+VJur29vo9Q8Pt2f3wMmto/Bi7+WiG+KLl5ziS+AAAAAAAAAAAAAA8ZTABKJFS&#10;Qsgt8/I8p/Hyn6Dro2j/2X/bgqZHIjp5mXfK1O/s89j8kbQRo/7EaD5TSTo5ixPTaqTxTya+tQ80&#10;nTj228vUQtOjUT2dRKQKRxYcs0WfvIOWjT7WeHkAAAAAAAAAAAAAmGswASiNpj/RdvfxI7Bo58QY&#10;jScz/PL53ylTv7P9/ofSaGJXzU9KHBN9c/J6HI3GE8fOPv8rKSX/eZ36Wi9TA00ndP3tZdbQ+LqN&#10;7buqzyPqa7+Ofby2use2/DuzHnLi3HfyGAAAAAAAAAAAAAAwZTABKIVSYk+8EPeX5DlFJS3NoTSC&#10;V6uKRoxRSsDwvr+7+fzvovzIU5EUE6LP/bcxMX8kL8YoQFOJHK3X5Wg0nlx09vlfLVOnvpvPXwOl&#10;bc/b0td6mTWifzKx764+f+n0PfkqEt/eOiLeGpo/+ljMc/HyAAAAAAAAAAAAADBmMAEoQbzgz7wY&#10;z4lEh7OXL5lSQtw9eSkS46oZJa2ru6+Dvh9e5h2iHpm6zRHJF5FoEtvfORM3ElHGkmtCdckpS6j8&#10;xLH7vvVIVSNPBU2Puth4maU0vc9Uc5xy+p7wGsfcs89TMi0bfSzmq24bBwAAAAAAAAAAAPAegwnA&#10;Oy18QR7JFNW8IO/a1k8AiWSGaup/p/FR4Hb9VOZcGk9u6ou2xDq5aOan3pQfzazvL1WcZDNF4317&#10;9vlfTdNJVmcvUzqN73Ph6e1N48fdP33+2miY8Fnd8VfpOBXHF18/Ltp69vIAAAAAAAAAAAAA4AYT&#10;gHeJF90zX4rHPEWMbDVX1Ld7mf+/F/s+Ty2Ukhd8nfSdvMyrKZ88FNtNq5T4dPYySzyI31d9os0j&#10;Xf95e+/OPv+raXrkrMbLlOyf+p4ybei7eZmlZiyj+lH0lB+JLo4JsT1Xk0CmtK5ybclpvDwAAAAA&#10;AAAAANiX0ruqeP9w8d8AoESDCcA7dCdPf+mdE6Pi1PSS/w/lX/I3Pm8tov8z7el7e5JJps9jxKbN&#10;tpuuD26Ztvc1Xu4IMn3bd/b5X03T22frZUqm6UTNX15mKU0ffzfbd95F46O21ZhA9jPTjpzYX09e&#10;HgAAAAAAAAAAbCeexXfvGvz9YVXvtgF8psEE4JW6k+jYC/27eLH/9oSkubp2XTPtuLt6mZpMtO3m&#10;87+ahttU4/M8S9OfrAxPf0KwNCo8cSxo/LOLoZoL9BltOXmZpTS8iem7+vy1iT7KtCunqgQypcRk&#10;P9blRLuqGqUTAAAAAAAAAIDSKb1/iD/0nnpW33pZACjJYALwKvEiu3uh7SdPFyfbKhJwNJ0wdveX&#10;l62JppOmzl7mlTL1aXyeLWh6Xf/pZWqnOhLHLpm69V28TIk0nfDUepmlNP1pz7OXqY2m91NXTaKV&#10;0gh7vzJtyHl6dDoAAAAAAAAAAD6Z0h91x3P5qWQxd/VYAFCKwQTgFboTqp8wc6p40a308n5pcsLF&#10;49REhY5SpPynCs8+3xa6ZU0lPzZermaqIHEsaHy9VJHQp+lPSJ69zFIaP27dfP7aaDr5LsTNXSTQ&#10;nZWSDuPfsf2cPF6puvqPbfP9tp68PAAAAAAAAAAAGFJ6FxjvDuJ9ypzn8GOuHh8ASjCYAOxJ6eQa&#10;L679ROnixFvTiC/3C4VoWyR7tJk2uZvHqonS0Kvepr63fO5N+dHQzj7fVjQ9YlOoYsS8OTJte0k/&#10;L6UXJF3tTePJma3Pv5TySZZ91Xwe+BGNJ8aFOGa/5Vi1NaUkuTnnnjhfnb08AAAAAAAAAABIlEYW&#10;m/PMfamIeYj3EgCOYzAB2ItSQs+cTOyqTphdu37Ff236JdM2d/F4tdD0SD4XL/MKsdxMXU4+35b+&#10;if87s8y+IyWneNv6zj7/u0R/a/x403qZkii/HW/a1yo0+XMrmj5GxfZx8nK103TS5F3jZQEAAAAA&#10;AAAAwL/P2m+Z5+pbidiHGXQCQP0GE4A96ENfZGs6MSMSF6pNztB4wtRbPgeozLbm82wt1mG3Lr0P&#10;+qr47OoYpb+u8Hb1nb3MOymzLZRc3z6N35D89vnXmFjG1eevjab/EqjxMkehgyZqAwAAAAAAAADw&#10;Cpnn6VuLZ/gXXy4AvMNgArAlpYSaseSi/snx7OWPQAdOXtD0Zxpfni2v4afp/vJ59jCjL8IPL1eT&#10;GW0s6tOGSsefseSo+K24pBmNJ7xtMkqW8p907Tt7mZrMaN/NyxyN0vY/df75ty/0hmM1AAAAAAAA&#10;AAClUvralD9P30P1A08AqN9gArAVpdGJ/sycAF282C4ueWMrOvjn0jSemHP1+femYaJE6/PsRdNJ&#10;krGuq03Q0PRFcuNl3k3TCURFXZArHS9iO/F63l28zBoaJlj23Xz+2mh4HHBnL3NUGk9E7Lt4WQAA&#10;AAAAAAAAPpXSl6XG3tlsJd6nn3z5APAqgwnAFv45uV0070TaeNkjinZm2t539TK10Hgy0UtG++rT&#10;MJGt9Xn2onmfrIz6VZkomelb95bPk07R+DYaihkJTuMJT1effw2l7dRj9zVepiZK5x9vU1/rZZ6l&#10;1KdxnG/9txJo/qcrr14WAAAAAAAAAIBP1T3/j/cOkdzlz9S3FM/wi3lfBeCzDCYAz9J0ksb95Hf2&#10;skel6U/mhSpHotL0iGoXL7OnzPJfOqKUpj/nGOLisqrkMU0nP95dvGwJNJ6QFcejt+9/Gj92brbN&#10;KP2FjMfvO3mZmmj6WHvyMs/QcHTNnz5PCZTOQ3NubDfb1gAAAAAAAAAAOAql9wHxLifeK/mz9a28&#10;9L0mAITBBGAtpZfSY8kZd/FS+uTlj07TCUWtl6lF1D3Tnpe3S/kktsbn25umP1kZIrnl7clKjyht&#10;r7Few9IL4Gh/JCedVUgbNZ00E218W101PkrWpok8Gk+s+u3z10TTCY6b3nAp3STm9o9i/yoo+iBT&#10;X/fW/QEAAAAAAAAAgJLFe4B/XDPP17cQ74V4Rg/gZQYTgDXi5NWdxPzE5q5e9pNoPMEqnL1MDTSe&#10;9BJOXmYP0X+ZZV98vr1p3icr7+Ki8tvFn1I7NksUWkMpCS8SwGKbneJtyjn7Ml5NhSaPaXz/2bRO&#10;ESuzjL5iE56maHq/i9822680/fnHi5cpRdRtou7FtwEAAAAAAAAAgHfT16cs452aP2N/RjzD/+nL&#10;A4A9DCYASyllVPMCegblE5v6bl6mFhrfBjYd5ecR5T/Bd/b5XkHTI8xNqfJiUOkCObbzvpPP9y5d&#10;/f7M9HffxcvtJZaVWf5d1PPkZZ6h8b9+ufn8NdH0aGONl1lL4+ut7yXHvjWUkghvmTq7YtsAAAAA&#10;AAAAAEAplAZliHeVU++hlmi14R/FA0DOYAKwhPKJOi4SijYbMad2Gk/cCLUmDI216+bz70H5xJGz&#10;z/cqWnZhGPvJb6U2sL/sSCl5bGx7DbEudrsQn1GHzW8EumXGdubLumu8TC2U/0xt383LrKX5SWN3&#10;u25Lz4h6dfXzOrvNt0cAAAAAAAAAAI5K6b1FvPO7ZZ65LxXvdqr9YgyA8g0mAHNpPOnhLhJninzZ&#10;rHTCPvv0vXXLHUveiN+K7LMxKuATeMokQPg8r6TxzzjGb7+UklBOXhb76/p+al+Mi/pN90el0ehu&#10;meXd7TLCk6YTnk5ephaaPh9dvMwa+kqWvm8bp95vsV4f7fNxLiw2IbRri9fZFd0GAAAAAAAAAABK&#10;FM/Wld4Jjr0bmiPeg548PgA8azABmKJ5n3oLVy9bgq7+8ZL8njBy8Xn21i3f+6tvl8SRvWl8u/jt&#10;829NmaQNn+dV9D1JJ+p1VUo6IfGiIEqJnHGh7dtr3yBJaA2NJxaFm3ZMZtX4/tn6/LWIPsu0Z5e2&#10;Ke3XsR8/TCbs6hPr0usR29HF5y9F17b7efGR+P3sZQEAAAAAAAAAwDQ9n0QWz+l/elwAeMZgAjBG&#10;6WQ250R28bLvppQgcu1OqH6CfZgEsIdYnqb78eTlSqfpT5eevMyWNFy3f/s8QI5Ssk/r209GJF/F&#10;dj6ZAKi0n/9QugEYbJs98VsT83uMrWg6ueriZWqh6fV29jJ7U1r3sd69LiHOQ7ut62eo4nM8AAAA&#10;AAAAAAA16Z7Jx7uEOc/lXbyvmnxXBQBzDCYAjyglHowlP4T4/exl30njL/Dvdh8Ny2n6s3Evr9Oz&#10;lPra29HXeJmtPFq2zweMUTrORWLPYFt6IC7M24ypY2XYPWHsTuNt+svnr4VSYp63p++tx1E9Pm/e&#10;VOgNneaPKlrlyJgAAAAAAAAAAJQm3hnEc/fu/YE/jx/zw2MBwFKDCUCOppOcQrxoPnnZd4qTpfIv&#10;7XNefmJVgSPlPEvjCSo3n38repBA4vMBcyglz/zU9D66Rhwr45i6e8JYiOVk6tB39TK10PQN1MnL&#10;vJpS///O1C0UO5y0xo/ldzHPS7ZjAAAAAAAAAAA+gb6SyOb8kXfj5QFgqcEEwHUnJj8JuXgpXszL&#10;46hLVyev55hIMHtpGzT9+bg/vUzp9CCBq2eXBD09TnJ46TrF8cQ2FNut0rGwzWxjUyK5KbbPi96Q&#10;yKQ0qpnXqe/sZWqg6U/jXr3MOymt/zjPeD1jmyryOKXpPg5x41pk/QEAAAAAAAAAqJn+899T96w+&#10;3nvn3jGcvQwALDWYAPTpcTJO39XLvZNSFnYkang942QaiR+RAHLuxP/HifY+T+vx9mbLz7l4mdIp&#10;3/93m386TimxJ3exFBqfH3hWt83djyNxwd703I8xRXyKUOP7483nr4HG9/kQvxWXzKR0g/fng/qe&#10;ff4SaN7InbGNFbG9AwAAAAAAAABwVPEsvntuH07+OwCsMZgABKWX8rmX2+7iZd8p6qPhC+54oX3x&#10;eTPl7vO/9NNhSokE3q9e/+ISIMZoepS6k5d5hqZHVIptOerUdqrqT2AtTX9m+JeXqYGm9/nGy5Rk&#10;pP5Frg89Tsjui3MvyWMAAAAAAAAAAABARQYTAD0eEcVfEJ+97DspnyDR+HyPKL0Yvyednfz3PUU9&#10;M3Vf1Y4SRP9l2tC3WXKE0nrz+Dmxblvt9KlMoESaPpZXl+ij6eNLJDgVnxyqNCpd1NXrH+vs5PO/&#10;W/RpVzevb18cZy9eFgAAAAAAAAAAAECZBhPw2fQ9eeqReNFdVLJBpt6r6qj0YvyqFycXdcsd6/f4&#10;7eTlSqbxBINoz1OJHVFejxPuYv3HevyplJzx1LKAGnXbvu8b3/ZDL1ODbt/2tvRdvEyp9DgZK46R&#10;Lz0PzdHVd6r/q1oHAAAAAAAAAAAAwCcbTMDn0jD5KidecBeVhBP1sXoXV8c5lJKcvL/7rl6mZDPa&#10;03iZOZRGlvutYaJgJDPEbycvA3wi5ROSqj2mBE0nw/3pZUqm6fNuHNeKO5919fK6us1GlgQAAAAA&#10;AAAAAACwj8EEfCblP/PoIlmnxBfYUa97HeMF/OKRxkqh/GfL+qppW2wrmfr3xbpatD3pazuNforE&#10;hfj3yecDPp2mEzfDTy9XOqXPzXo7+s5eplR6PNqYi3mKO/Zr3nXD1csBAAAAAAAAAAAAKMdgAj5P&#10;zS9/NRx9prpEiL5Me1zrZUqm70l9OY2XAfAcTY9idXf2siX7p74/Mm3oa71MyTRv1K6+4s5vStcP&#10;U9tatHNRkjAAAAAAAAAAAACA1xhMwGfRf/7bZF7yusbLlULfE5Nu/nuNND2izg8vUypNj3r0cIQ4&#10;pdF4SDYARsTxoNuXYlSqX52pRJ67s8crmaZHZDx5mVJpOgku5NZjnPOKOi5qXqJibJ9F1RsAAAAA&#10;AAAAAAAAiWMfTfNGO7l4uVL8U7eT1bXxeWqUaZe7eZlSzWhLiISDf5PhlEZci2Sztvvtl8cE8J1S&#10;AvBUUlXOkZJQr16mVErHxalEqzg/x3yRcOW/Rdmzx30nkTwGAAAAAAAAAAAAVGkwAZ9B00lj8QL4&#10;4uVKomEiwdnnqdWM9dN4mVJpXUJLlCnus2xAyZSSd351+4/vUzlVJPJEHTWelBS/Fd+Ou67fvQ0P&#10;14vSOvV5QuOx3ynq3NXd6+ltO3lZAAAAAAAAAAAAAO8xmIDj03RSUryEz34+sCT6/pnKUHyd59KB&#10;EiU0/enNfpti2zzMeixB9KfSSG53TUasoz1F4ktjfuh7varYnmvR9e9Vw/3MbZ7Is0O82F683n2N&#10;lynVjLaEwTFQaX3mzgmxf518/nfRvOSxKq4xAABAnr7uH+J+/Oy/AwAAAFvqnjfF8+NLdy0az5rj&#10;enSJ+/Ppn0qxeDb1QWJ9K92/hNgGTj4P8G697TSer1/FOzMALzaYgOOKk4zSRbK/xK3yhW6mLWef&#10;p2aaTjD45WVKpGGCn4sLoB9eDo/pKxnsonzyl/dxbeLC+N4Wv6kPXDDPFH2ltJ1En3o/38VxP/r4&#10;6X5Vl+Dk09fS9Gcdb1vU+xWUtl2vv/vp5Xrloy9y6zH6p5hjqNI2N3Xcr+ZaAwAAfFH+eubi8wEA&#10;8MmU7t/jOVbcG1fx/BYoSTwz6u1D8ezPrz+3FPFjOY147nxYyr8zuSo9y2adF0rpWHDp9s+Hz82P&#10;QsNn/799HgDY02ACjikufjInHRe/V/MiV8OLvWJenG9F0zdGJy9Tmm678nrHuosLPi7KM/SVGBYX&#10;xCH6y7d3fCWY/dL3UczYrjK6vrlm+vHur64fV/VflOtibJk4NlbfcPEyJer1jde/b9aNoB5/ujKm&#10;r1p3e9D0uov+qOaaAwBeLY6R+j4665jdjv8RO7M8d9jjebQt094sL/ssj5+x23p/RI/P7xefF9vR&#10;/O1w830xs4wBL/NOSskagzo6L7eVmcs/ebk1MnFHefmtaN554u7lx60SLOkjL/sMj+18/jm0oC0Z&#10;h1z/vfb91NczPD9Pnr3cO2XWzSObn1ceySx7rkNuV59IX19PmHp+9gp/KtWlUbeteX1Lda/vGC+z&#10;JV9WxsuOK3exTA3XsbspHb+v+non0683x5qdRN92fRzHgOj339268HUUfnr5o+ja7u0NZ58XAPYy&#10;mIDjUTrxxsWun3D64veqLn40vHi4+jy1U0qu8nXV13qZUsT2pO+jzsRN31UbPSStXfSD0gVxXBD+&#10;inWp6URBLBN9Gttc9HHceLz8xrREStte9MnYg5jot7OXfUTfzzON/75GrK9Mvfr+9DKl0rwRuGaf&#10;g/X405WxDorZzvX45XK/3cXUFwBKEMdFbX9NGNdEU7zMUlHnwxzToy1dm7yda8T5zvu775nlXL3u&#10;e9L4c4WLz4/nKF3zPbN99MW6822vb2zdztF4/V9N09fcc3nfuFumzFK/vf5zKN3LRR083rOiTd7O&#10;HC+3Rizrh7ftiJTuk7fqN18XzuefI85Ps1/A6vEfMT0jtgdvS+ly9+JTGu/Pd1B6zrym/o9MnVvu&#10;nj3HLHFf5lXp2Ve0+ex9gTIondfi2LLldrm3mwq879F2+/ec/drLLPXSPtQ+5685/YTH1p4Xrr5+&#10;j0KP7zFanxcA9jKYgGPRQZPGQpwwrR1xYVxdO6Zk2unOXubdlP7K7n6jEhc88e/DrZs5ot2xjro+&#10;uGp6fWJ/ccz7ra+EspOvt0+gtG1e9PimJNz335OX78X5Q1/nmZv/vpam95WzlylR139ed3f2clP0&#10;+NOV4ZcKOeZ2dfH69cW54mUPiwCgdNou8eEdWm9PrVTXejh7/feSWba7eBmsp/Hr9BK97fpT6b7O&#10;61O6xclTmv7DjGp4245I9ayvk9fdafoPuzBudoLenjL1+jTxDCX2y3hOw3OIN1J6Vl7T9bZrvU3v&#10;lqlj6a7ehr2ovmtqPNb6+j0CTQ8gwjkLwEsMJuA4dOCksaD8A5hfPl/tlG6kvJ19Ny/zTrE9desm&#10;bv4WPwitmVIiRzywbpSSXt55UxLJGFGHu0jeiHrdXfR9uOW7k7drKX0ly7l73/S1PTcN2/FKUYfo&#10;p4s+7GJc8x7YxPni3j8xf/z3avNcPPYamn7x03qZEmnew/XGy82l8fN8HANiH3v7OV7TN79R14uX&#10;A4BPpOnE6ZK13p5aRVsy7SvVy+65MsvOuXg5rKNtRo14pbddd2r6erNEixNJNH3PVg1v2xGpnvV1&#10;8ro7TT+bxLiz9+k7ZOr16W5Kz7Vedi316ZSenddybBzTetveLVPH0v32NuxBaZvzZaNera/jI9D0&#10;cfHqZQBgD4MJOAaNv0w+xMlGjx8MHu5mL9ZVpp19ix844jn6So5qlC7sXvVQPx5qtPoaMSv8UKrL&#10;YZKd9PUpz/Cza2fsB9H2qWPblmJ5v/QhI5NFG7v2rtmeW4+3lqaTCE9epjRKx4ipdrRebg2NnyNi&#10;Xb79vKjH5+y+i5cDgE8Tx+zu2O3HyBpcvD21Uj3rIa6LX5KsE8vJLD8n+u0w9yXvpOmRW0vSeP1f&#10;SfOegZVk1b6r9IcpNRybphzujz5zlJ5nlL6+Zq8L1ZVUXRTvy3dRXeeVV4t9NZ6tcA2zE6Vnu97v&#10;tWq9fe+m8WeDpYn97ext2IPmPY9EPVpfx7XT/OTGxfcOALDUYALqFycQTT8wu3q52ujxCfVwD6pH&#10;2tpvMxcOO+rWQdxoxE3Y1P71jFiXrdJyGn2N7nTyOuF/D2JD9FU8AIu+u1mfbili/9bBh7VXOo/E&#10;trdkW9+kPzT9IOnqZUoU9czUvS/29ZOXW0PT5/1N1s2zNO9hzcXLAcCn0XD01jh+xvnxfq3jx85X&#10;uinVIeoT10P3Oh7uXiTa1Gvfu9dDnOfjGjSW/0NdnbzOe+qW6fV6JK5zirj+qF304319d2IbuIvt&#10;cOwacGuxXgfboTa6pt1Cr073vnrH/tq3+b6r4bEp4pbQ1r5o91Xfn2ncnbxNR2ftv7uvs1fsw7Fd&#10;xPJ+6sl1ocfHpNjOb93y8F3r/fhOerwOr3rN9liD6IeL9x3WUdrmjrZt/fZ2lkDf9+845t+Pz39l&#10;2vAKcV5oNTwHvezeUSTMHk2R+94zlPYNb2fOxcsCwNYGE1A3Tb88DlcvVys9HsIzLoZ/+vw1U7rA&#10;9nb2zf4rQUzT90SxuMnx/n5W7Kex/cZ6jeWcvQ54jr5ulqOPYz22mfWwhYgbyzh7HY5AqR+j/8Ye&#10;MjRebg2lc9jYcuK3k5crjeYlSP3wcs+Ifun6x5dz9XnfSfP65uLlAADfKSUKxPnZj6F7iWudk9fj&#10;02nf9RDn9ej3l71YGaN0Xe11HFPFddtRdOvnV9fvvi6eFfet1ScCKu2vbaZ9W4t1ENe8b9t39XVs&#10;2mN7GPOnDnpfvCfNu0da6qY3bIdK96U/u+V7nT5VVc9r9fWHhK84XpYutuNNn918GqVtactzUayT&#10;2Dbj2qQxMS1+C1suM6fxtpZOX893vS17iGvSk9fhHTT9rhR1aXwd107zr5n+9LIAsLXBBNRLH5Y0&#10;FpQueL2NfXGjcPFyNdJ0QkWo/mHuu2i/RLFYZ7EdNkrxWUdvprSuz906iYcKW67vEOs7HpQeal3r&#10;8Shkm920aPoBRuNlSqPHCVx9uzw4jri2nFhXL31RMIfmvRi5eDkAwJD2/wv+OKcd6ppmD9FH2nY9&#10;FHcO1/LEsSLbcXTR33r8B3ZrXHwZtdPwmnlLxW3z2v6l/ZiTLx/zaNvt8qfHfwdN/wHsp7h439RC&#10;6dnWq44fJWvF9fBi2uYYEOfVOD7Gdeji82tXLrbjq7Z9/tv4smqh1Cd77dcRt5h9Rem62OuIujW+&#10;nmum6ffbrpj9C8AxDSagTvrApLE7zX+4Ejd5ccPyQytvNt5N08OWtl4Gj3XbQmw/W904xs3Rb6Xt&#10;LLaxky8T5erW2f1hwtTxdK7YJiLeRQfaHqItXZvCJsdSTb+MjL7cZFl70vS2E7/v0g5978Por2Jv&#10;JkXyGABsJs4r2u561hXx8rkG2m49xDn85PHfTdPXao/sdu2Dx7TNSDGNxz0KbZtcd1fs/UrUS9N/&#10;pPOs1peL+bT+GOsuHvudNP0c8xOcvV9qEvXPtGkPcb0Q566+X0rPWOO//elxvPXyr9B4/yBPz59z&#10;ovzmz7QiprYZobXx2DVReifibdrCD1/WO+l1xy+8TuPruWaa/2777uoxAGBLgwmojz44aSzMbP+U&#10;uFno34D23W9SQ1xUxwXn2x4GavplxMXLINHXkPm/M/22xn37iO3i5MtD/fR9ZLJnHyqEOFbFNnP2&#10;ZX26rm+8v/oaL1Oabt16vftiG9r8wdedvj8QufjvpYm+6PrE+6nv4uUAAEN2DtjKX74cjNM266Hx&#10;uCXQc2370+NhX0r3vr4elohrtLc999ibnu+fnMaXUxpN3688o/XlYT49d4y9u3jcEig9O/O6fpLq&#10;j6Xa9tgR55dG6VnqU89H9P0PQG+ZZe0hnl1Vv073pOeSxqLsyWPuQekPGtduN9X/cY2mn8MuVdz1&#10;vtKxxuuJujW+nmum6efijmc0AHY1mIC6aF7S1NXLHY3mvXzeWiyvVboAfepGdwlNj9Jy6Ae8Syk9&#10;RIgHHGtvBPv9+lvpgcTZl4PPoG0/aRrbVMSJeB+9z2r6Rj76uug+0rwH/bs+WNLXw7lf/lupNO/8&#10;/cPLAQCGNH1fuFQ155OS6Pn1cPKYJdC8a50xV4+JfUWfZ9bDXFePdzTa7g/K7k6+jBLpue1ilC8L&#10;8+n5Y2yx52xtO7JN4/GXUnqWHv39SNOJY0Rry1/Ml18jbZtse/b4W9F2o0lNifgvexdQE00/33vk&#10;ph23jTFa90nWs8epjabfMS216zPPNbTBMXwjsX1HXdaK8h5zDY87x9J9Y2+Nr+daaf310cVjAcBW&#10;BhNQD5E09o3mvXze003p5mj35AalizZfft9vL/NJlC66rnpue4iy8ZAobh55GIAspeNwbG+/NH08&#10;nhLb20WVvHDYitKx2/vCXbxcSZS2g6njza7HZX09yG39t9Jp+vwdv3EcBoAJWv+i5hESd1fQc+vh&#10;5vFKoeeTGsLV42I/Wv8yIlw83tFo20/o3Tx+yfT8vesjZ18W5tGT5w694FnkMzJ1Xqvx2K+gdM96&#10;0fLR6G8eq1ba5rjRety96LnRpObgOYXR+uuO2K/eegxTeqa2ZBs/e4zadG32dj2juP1By47Xd3Hc&#10;iG0yzstxrXjuOfkyXqGri9dzMY+7B6Xz5b2/4pgQdQ+ttjkmN77MWmn9H7G0HgsAtjKYgDqIpLEs&#10;pQuTLS5AnhEXpHExtNsNj+Y9tP+oFz3RXj2fLBYXa3FDUNyNDuqg7UYki+N7bIsnX8aRaF7C1c3L&#10;lUbTybyxLex2Tgj6eii663L2IpLHAOBpmnePsATH3RW0/qVZaD1eKbTd9nX12NhPpv/nOnuso4k2&#10;Ztq9VuvxS6Z5f7yzxi9fFubR+peH4ezxSqPpZ9hzNR771ZSeY9zvv71+rvXytdI2n6tsPe7elNbV&#10;2LOGZ/CcoqP0PHRNP1891rso7dtzj8VnL18jzTuOzeKx303LrnVaFfzH3KoocWwOpWvwaNOaa4PG&#10;49VI6XjjbVvi5DEBYAuDCSifSBob1fXPNdMnrxYX3rvdPGo6UeHhzavSxVnc8J/8t5ro+WSx2I+i&#10;H84eG9iC0k3qT81/8JAT22nEqDIhKCg9QIpj1v/a0U2bOpeFnx6vJJp38549Fm9JlR/Pg6ZftD88&#10;rwEAFj8cn+TxMY+eWw+NxyuFtk2yuXh87EPTzw0eqfbeY4lMu9eqLmEq6pxpx7NuvhzMk+nLuVqP&#10;VaKoZ6buazQe+1007/lz6+VqFX2fad9Srcd9BaV1tccxL/Cc4u/V+/hvj1OCmW05e7kazWzrHDeP&#10;/W6a9ynOeC599rKl0TbH3789bgmU3g9E++JYOqhzRuMxaqR52+eYxmMCwBYGE1A+Tb9ov3qZT6T0&#10;YPt3pn9eKS54Ll63LWjeg/tY/rlXJi5I7ttP6zFroOeTxWKbiH44eWxgT0oPqu7b7y2zbc5x336r&#10;e5Gj7w9U20zbcmI/L7atmvdiuPFyeEzTN848lAWAEZnj5moeG/N5Xy7QeKxSaN795xIXXwa2p+mk&#10;hiyPc1Te7ic0Hrt0mjf68xpcqy+k6T+gGVNFf2ujl94qcF/T+PON1uevlba5Dmg97isp7Wt7HPfi&#10;WXuxz672pnWffi62z6Jemn5ue/ZyNdLK68SM1mO/m6bbdvUypdJG51CPWxKl/W5OOy9etkaafsc/&#10;5eYxAWALgwkomw50wfMqSlnrcQPz7Mn4GT+8XlvQ+MOJR+IGufFYJVNKzvil6Zu2nGhv7De7rANg&#10;LaXtOm6I1h6bqtuuo75ath8X+5f7mvcgqfVymCaSxwBgtcwxc63WY2O+TH/O9dNjlULbvDB2F18O&#10;tqV5L2AGPM5Rad0zlZzGY9cg6p1py7OKvYcrlaaf9T5y9Vil0nbbWuOx303pubPX8+7q89dK21wH&#10;tB731ZSexd0ydXtWkaNn7U3rk5CLfqaj6e397GVqpO2Oza3HfjeNP2+/+vwl00bryeOWSOkYPXZM&#10;OXuZ2mj8umGJqt4LAajDYALKpekHCVcvg++Ubmbiwj8utqI/W+1zs+h2ecmt6ZfrLtpd5F/zuKin&#10;1if8xTr9pR36HNiDnktwjeNLVdu70rFrzrG32DZpekTLWC9VHG/7lM6Rb+93TZ/fYvuprn8BYG+Z&#10;4+VarcfGfJn+nOvssUoRdcvUdwtvv+44Mq0bBaT1OEcVbc20f42zx66Btntx1Xfz5WCcxl+Qjjl5&#10;rFJpo5feKjBxLOjxM/vG562VtrkOaD3uOyg9c17z/G1KsX8AsBet27cbj1MijV8jHOL6NdZFpm1r&#10;tB773TJ1vLupsueJ2mg9edxSafx8c/b5a6ON1qfIBwCwg8EElClOApkTAyeJjekrsawvTuR3kSjQ&#10;al7Cg4sym1+Uat4Dpth+Tl62RPr6lJ+3YUr0b1XJM0COnksiizIX7XCs2UNX14fHU5+/FF29B/U1&#10;Vf7VT9S7q//Vf3u1Gf0c23sV2zoAvEp3bPTj5Rqtx8Z8Grm+mXD2WKWIumXqu4W4n+Uebidat95a&#10;j3NU0dZM+9c4e+xaaN3zlylV3gu9Q/RVpv/maD1WyTR9bzdX47FLoMfrsfF5a6V15xPXetx30T7J&#10;Y3FNc/JlHZXWjTYW81fxHEeP9+u/fd5aabsElsZjv5PGj1dnn7900b+ZdizmcUumx9enZ5+3Nlr/&#10;rCCniuMpgHoMJqA8SskwfkLoa70MXkNfiWVzbzR/eYxnaXzUm7jAOnmZ0kQdlfpx6UVTzB/7By8a&#10;cEhan0QWD2Ji/69i31B6iDx42OTzlSD6NFdXs/mx/pX0dXN+9d9eTdMvGGLf4CYZADraLgmi9diY&#10;L/ov06dznD1WKaJumfpuJa6tqrhurY3WrbfW4xxVtDXT/jXOHrsWUfdMe5519eUgL/oq039znD1W&#10;yaK+mTas0XjsEujx6H2Nz1srpSQhb99Srcd9J817vrNU68s5Kq1LZqnqeVmm/v/y+WqldSPT5jQe&#10;+530uF1Xn7cG0b+ZtizmcUumdHwetEGVXf+4kXatdfFlAMAzBhNQljjwZ04GfbwwLYTSQ4JrZh25&#10;k5d9hvIXju3Wy9mD0oOj35n6j7knxPAXrPgoWp9gGeeJOJcUfa6I+mmYKP3T53unro7Rn97H3/rb&#10;y9VIXy/Rrv7bq2nGtZCXAYBP1Tt+P6v12Jgv+i/Tp3OcPVYpom6Z+m4p7vOKvl6tkdatt9bjHFW0&#10;NdP+Nc4euyaavsdZiv15pq6vvP+mVHf/o3XHopzGY5ciU9dwqGeXmfYt1XrMd9PIqFJPONR6f0TL&#10;n0+Gk8cpmR68t/D5aqWDHpuVf0dX7bVJ9G+mPYt53NIpf4109vlqovy2+YzqrgkBlG0wAeXQjBel&#10;qvRi58iUssbHHrpdvcwz9P1BZ9ywFX1zGtus0l99RF29b8bEjdrF4wGfSOk4EzcauRuoR2LeKHPy&#10;eCXp2tY/rhWTPKZhYpuLPj55uRpFO3rtuvrvrxZ1yPR339XLAMAn0nZJEL88NubT+vVw9liliLpl&#10;6rs1nnFsTOvWW+txjkrT1/dznT12TTT9/HGNiy8H32l9wsrFY5VO645FOY3HLoXy5/6zz1ezTPuW&#10;aj1mCbTdueDu5ss4Gq0bNae6BAc9GLnK56uVDnpsVv543Ph8tYi6Z9qzmMctnfLr8ezz1UTL3uXM&#10;9YcvBwDWGkxAGTR90cYD1YLFuunWka+3u6fXXbeMay9m3OQ+HXcv+hqRbcnF0U3pBu3k8QAkSg/5&#10;f2f2nzFx41V6kmm06368iPqefJ5Xiv7K9KO7eLma6ft57O0JfCJ5DAAmKf9wdY3GY2M+rV8PxT70&#10;1fQziq3wrGNDWrfeWo9zVNroRZzqf4kVz5eWPKuZo7oEgVfT9P1Nzl8epwZadyzKaTx2KZQ/9599&#10;vppl2rdU6zFLoHQMvGXq+4yLL+dItC7Zrro/TNGDY5fPV6tH7Vuh8djvlKlfqPb+Ivo3057FPG7p&#10;dLDzqua9W1ijumMrgHINJuD9lP5iY+yBTfxW7YXOp4h1pMfJYxeffwmlJKx77LiAKv0FQ+4ib8w1&#10;ynksAI9p3acsY96LCj2nRL26NkVd49x39nleQalvx87L4erlaqfhOezi87xa9HOm7/venuAGAO+k&#10;5dfdjzQeG/Np5XrwOCXRdi+W5iDhZCNK19Pev1Naj3NU2uhFnN50n7IlTV9nr3Hy5eCLpu8xc6p8&#10;OajtziGNxy6F8uf+Ip+1rJVp31KtxyyFtttG7w59LaNlzx7vfnicGmTa8bfPUyttt903HvudNDy/&#10;Xn2emkT/Zvp8MY9bOmUSVH2emmj5H/7PVeUfFQAo02AC3kvzksaKTRLCdyPr8+rzLtHFjQvGi/9W&#10;iqiblt1Exrw/dbCHKsA7KP0Fy5KbkThOxTHl5LFKEPVSephx8t9eQcMEKhfHr0Mdu7r+9naGi8/7&#10;aso/kC+qjgDwLjOOkXM1HhvzaeV68Dgl0eNrg71cvQ5YJ9O3U1qPcVTa6EWcDnAvoHWfHZtSZZLT&#10;K2j9qBMnj1UDbXcOaTx2KTR8BnO4F7mZ9bFU6zFLEvXL1PkZZ1/GESg9o/O2znHyWDVQ5pmgz1Mr&#10;HfTYrO/J8PHM++Tz1CT6N9Pni3nc0inTbp+nFlr3xzxLXHyZALDGYALeR+MjVIW4yCFprDLKXODE&#10;evb5jqDbhqO9sa16mx+JC/mzxwLwPH2NQrZ0nzx5rE/V9Z/3kTvUuVnTn2m4eJlX6uo3dr0UqvxL&#10;VgB4lrZ74dV4bMynlevB45RE271YWuLq9cBymX6d0nqMo9K8a/1JHrdWmr7GXurmy0CiYZLRHK3H&#10;qYW2O4c0HrsUSn9A26/r1eepXWZ9LNV6zJJou+307urLOAINt/VZPE4tlLmu93lqpe22+cZjv5O+&#10;3lGFk/9em64d3ueLedzSaZhkX21CttKAGYN1sqHfvkwAWGMwAe8hXoIeVrduB0kbPl/NtDw55dbN&#10;f/JYAPah9GBn6jzTFw+yzx7nk0T7M/3ifnq5mmne9Ui4eNlXmlHPOB8dKqEPAOZQ5sXGSo3Hxnxa&#10;uR48Tkk077poD1evC5bJ9OmU1mMclT70RdwjWpkMMIFnmUbrR524eKxaaLtzSOOxS6L0Wa24Bojn&#10;KdWPROgy62Op1mOWJuqYqfda1SY5jNG6c2e1fZFpb7VtcfqQY3Pton8zfb6Yxy2dhu9Vqx3JVuPP&#10;sLdy8uUCwFKDCXgPfR8+NefiZVAPHex73HdxMTJj2+2LC6SLxwHwOkoPBZbst22U8ThHp+HNaU7r&#10;5WqnZTeyFy//SkrnoLF1FL+dvBwAHJm2e9nVeGzMp5XrweOURNu9WFrjUIn6r5bpzymtxzgqfeiL&#10;uEc07x5oqasv59NpXYLezePURNudQxqPjdfJrI+lWo9ZGg1HuHnW2ZdRO627zm09Ti00PGYfZmQf&#10;cWyuQvRvps8X87g1UHr2+1Nvfgb9jK4Ng/WxA+6ZATxtMAGvp+kX+BzwK6fMTafPUxMtTxiLv7Q7&#10;exwA79Ptx3HjOffFQPtJ+3HXXu+Dvui3Q/0FsZYd1+8uHueV/ln+HxrfhiMR7lDrCQDGaPr8NVfj&#10;sTGfVq4Hj1MSbfdiaa2L1wnzZPpySusxjkof/CLuEa27J5jC9XiP1p0jGo9TE213Dmk8Nl4nsz6W&#10;aj1miZS+lOF1X6vaEXIe0bI/OLxrPU5Nov5dO+L502FGt9d2x2ZGF92RuF6tmjKDiuzk5ssGgKUG&#10;E/BaGv7Fgrt6mXdTuqDsO8zF8l6UySr3eWrQtePqbRkR8548DoByKP1Vefzlzi2zD+e0OngCmebd&#10;0J29XM00/9geicA+7eLxXknTD7r+9DIAcFRa9zI6p/HYmE8r14PHKYmmz7evcPF6YVqmH6e0HuOo&#10;xIu4AaU/zBi08UkXX86nUub54Ewnj1UTbXcOaTw2XiezPpZqPWaJNO+Z0Fytx69dpo1z3DwO3k/b&#10;HZvPHhvbEderVdP8dy5jfxg919mXDwBLDCbgdZQZhcpcvcw7KCUVXJR/WdzXdvPxl4QZ1ld/+e8l&#10;07KEsbjAiYtZtgOgMkrH8Lk3M3HMP3uM2nV94G11h/qLUc0/vl+6+XN99O9v7/KgTn1XLwMAR6SV&#10;CUsZjcfGfFq5HjxOSbTdi6VnMaLBQpk+nNJ6jKMSL+KytG40mTH8IUdH6Y+2vH+m/PY4tdF255DG&#10;Y+N1MutjqdZjlkgbJ9B6/Np5++byOHg/bXdsPntsbEdcr1ZL8/ex24J5x1y9DgCwxGACXkMVfFop&#10;lq9lnzG7+zdxyON9sq4v+33U+jwlEgljwEdSulFpM/t5Tsx39hg10vS5ORzqpYfmH+MvVu4yNc+r&#10;afpBSuNlAOBoNP3HPnM1Hhvzaf511DcepyRa9iB76nrqGRGbUc8XyPThlNZjHJWmrx9n8bi1U/5a&#10;/1knX84n0vw/1OqrPmFWy84hYxqPjdfJrI+lWo9ZKq3bVx85efyaZdo3i8fB+2m7Y/PZY2M74nq1&#10;Wpr/3P3fP1LX8+eeuFfm/SyA1QYTsL84cHcHcD+o35WQNBYXjc+epKIdJ4/9iTS8CG98npLoK2nQ&#10;12lObCcXjwGgflqeQFbtSzyl496c8161bXSaf/N68bJd+cvceV9F0226eBkAOBLNv4af0nhszKf5&#10;10/feJySaHhPOya2w3ge4NO3QvLYApn+m9J6jKPSRsdMj1s7TT+3XONQozavoXWjGN08To207Bwy&#10;pvHYeJ3M+liq9Zil0vSzhSXOHr9W0ZZM++Y6ezy815Prs+/ssbEdcb1aLc2/nv733lbbfCr54vUA&#10;gLkGE7AvpYcvYw9Q3/4AVNucnO7e3p4SaNinRfaJlo0ydxMXIcBH0LIEsqsqSxrW9Ln57qeXrVW3&#10;nrx9ORcva3EuS8vsTePbKtclAA5NGz1UFi9mn6Lxc9FDHqckWvZiKbbDuddXa3FOnynTd1Naj3FU&#10;2uiY6XGPQPPvF+a6+TI+jYbPBuc40j2ot22NxuPidTLrY6nWY5ZK+Wcda108fq207HrQXTwe3uvJ&#10;9dl39tjYjrherZLmn0duvTJ/ZH5f6k+vCwDMNZiAfWn6wcvbHnwqPdhtM3V61sc/0NX3UWxu/nsJ&#10;lC5k+vV8JOa5eHkAx6dlCWTxUPyto2c6pc93NTbtpHkvNVuPVytNX4vcXbxsTsy3tuweNP2iOq5L&#10;ito2AWAr2uihsngx+xTNv176xuOURMteLDVdmTgnx3nXf99KnO85p0/Q8nXQeoyj0kbHTI97BNrm&#10;xZX74cv5JFq+L4bDHOMybVuj8bh4ncz6WKr1mKVSelbk9V+r8fi10rLrQXf1eHivJ9dn39ljYzvi&#10;erVKSu8hBush45eVG3umPdfJ6wMAcwwmYD+aPsFfvMyraPol67M+9oGuhi/ULz7POyndINwy68zF&#10;A66LlwfwebrjRps5Trg4bjRe/l2iLl294pj3Uym5bc7D+5jn5PFqpI2Txnpx/Vy3OMaWlB7yjq3b&#10;j70uAXBsmr7nnKvx2JhP60aV+dvjlETLXiw1vXKRfDJ2Tn4W5/QJmnfd3td6jKPSRsdMj3sU2v45&#10;4dWX8Sn+afuPTH9MuXqcmmXat0bjcfE6mfWxVOsxS6btrl8aj10rpXdI3r65/vJ4eC8tu74fc/bY&#10;2I64Xq2OliUffxt0Remdhc+z1LdkNACYazAB+1D+hWoRB3I9Thr73dX7lCkTF5XxMPyWKffI1eMc&#10;nYZ/Yd36PO+idPHSZtaTi/rHxSkP4wF8o/mJpzFPEX9drnTztfThX+NxaqSdksYm4q+KtQVNv6i+&#10;ehkAqJ02eqisg5z73iX6L9OnkzxOSbTsxVJjZafOyc+K5xncrz6geff9fa3HOCqt3Fedxz0KTT/L&#10;XOMj91XNH3Wi7+xxapZp3xqNx8XrZNbHUq3HLFnUN9OGNRqPXbNM+5a4eDy8j5Zd3485e2xsR1yv&#10;Vkfzk79umbKnzHxLkagLYJXBBGxP0w9Jr17mVZRPGoubopPP+4jSgySP8cjZy5ck2q2NPq8WMTL9&#10;8i17/B26ekUbfd242GbjovTpvgBwbErngVvmOOLi/FLCcTDOy358fuTm5WukfFJXzsXLLvFgOU/F&#10;fEYsO1OfvsbLAEDN4riWOdat0XhszBf9l+nTSR6nJFr2YqnJlJ86Jz+r9WUiib7J9NeY1mMclVbu&#10;q87jHoWGfwy5hYsv5+i0boSePz1O7TJtXKPxuHidzPpYqvWYJVP++cYajceuWaZ9S7QeD++jZdf3&#10;Y84eG9sR16vV0fz3Dlcvu7D8mCL+iB9AXQYTsC1NP2SJE8BbEnO6uvVPQFHPi883l+aN4nLzcqXp&#10;6tn69CU07Ntw8fleTfPWUYgb45OXB4AxC48xbzn39WnejffZy9Wm629vl4v19vQNpdL575aJ/86R&#10;VafW89PtBoBSzDjmzdV4bMwX/Zfp00kepyRa9mKp8fJdjEtm3i1dfZn4t9/bTF+NaT3GUWnlvuo8&#10;7pFo3r3EEodLiJqidce+i8epXaaNazQeF6+TWR9LtR6zZNroHKGDbbea99xvzNlj4j1iXWTWzxpn&#10;j43taKNjkcfFPpT+YH3Q/w9kn0lr3bWj++1xAWDKYAK2pWHyUF9cZL/lxXks1+oWdXl6FJiIMdHm&#10;kD0ZlkJfo3Fd/bc5HvTBqlhbUboJ8DrltCJhDMATlM4vc25o47zz08u/mvLH7LvqX2po3oueTa4B&#10;7vT4wVOcY84+/ytovB82bT8AvJPmnYPnaDw25ov+y/TpJI9TEj0+v+c0Xr4XZ1XfLHD1ZX46kTj2&#10;kDbaHj3ukWjZy6+5Tr6cI9Pj+81H4v7kLc+L95Rp5xqNx8XrZNbHUq3HLNk/9f2RacMaRb8LWUrL&#10;rytc6zHxHlp2fT/m7LGxHXG9WhXN+9pT+MvL9mLE+xWff43DXU8C2NdgAraj8ZeU4W0vKfX9An/T&#10;F6ZxMvrH70x774rOdO7qH30SdY11OOvk2pXLXcRdfd5X6eo0tR2Gm7jAB7AhpU//zjn+xEP0s5d/&#10;NeVv6hqfryaa1/+bXgPc6fGDxJvP+woaJsy7+G3W+R4ASqb8/cgajcfGfNF/mT6d5HFKomUvlq5e&#10;3mLNuUZ5xujyP40eX5c90nqMo9LKfdV53KPR+HX0Gr98GUeldF/s7Z9yyP7JtHONxuPidTLrY6nW&#10;Y5ZMy659xpw9ds00/t5nrrf/ISnYxmshrlerovyXOHKuXtbicKwF8HKDCdiGpoeSvHiZV9HwIe3Z&#10;59lCZjl9J5+/JPr+F0Vxoo/1mX2hHG1RSji4J5v1XX3+V9G8T8bF71w8YJZum7pvOyRZYBbNH/Ew&#10;zhlv3aaUjvX942a1D+y7/vQ+dtHWzZPGgvIPNVq98fwfy+7a7PW6KzqxHQDmeHD8XaPx2Jgv+i/T&#10;p5M8Tkm07MVS6+Wd5l2rPOPiy/xUInHsIa3cV53HPRpNP+Nc6ubLOCrl/0BpysnjHEGmnWs0Hhev&#10;k1kfS7Ues2Radu0z5uyxa6Ztzp3xbObksfFaYhuvgrbZ5/72uNielo1U+cPLW6wtrr9vHhcAxgwm&#10;4HmaHsb9bS+iY9lWl12ThvT4YfDF5y2N8hndrVIfxsVa/P8tM89b26jxz671RTvemqSBeih/I3n1&#10;+YBHNEzKyonfL172lfT9GLpbYtWe9Pjc6329W9v04uuNuaLNmb7oa7wMANQkjmOZY9sajcfGfNF/&#10;mT6d5HFKovz9wCOtl3eaHg10Cxdf7icSiWMPaeW+6jzu0ej7yPxbGX1ZdhQaf26Y03qMo8i0dY3G&#10;4+J1MutjqdZjlkwbfSrM49ZOy64Jx/zpsfFa2m5dnj02tiOuV6uhec/kw19e1mmjc5B2fP4P4HgG&#10;E/AcTT9Mab3Mq2iYobz7yBpdf+QeBu++7Gd1dR9bl4/c9IaTcVdff1Gf076jfqib8vtxOPm8wCNa&#10;dpw6eflX6er5u6tLnAeqOWZq3g3qrm3S95G9dl3WGhpeD7mPeIkF4Ji00UNl8WL2KdF/mT6d5HFK&#10;omUvllovn6PHzwu2dPHlfhqROPaQVu6rzuMekebdZyxx9WUcjZaNOnF38ThHkWnrGo3Hxetk1sdS&#10;rccsXaYNS00mB9RG2yUzhKvHx+to2fX9mLPHxnbE9WoVtOx98tXL58R8mbJLzVoWAITBBDxH4w/k&#10;bnrTCE/KvyR9yYtc5T8NVcVNk5Y/5ImLuJevY6WL/Ni+vD59sQ4uXhaYEttNZnu6a31+YIrSqE9j&#10;58u7xsu+kr4+zxrHz7P/XhrNu5ncPZFLX+s2XgTvuqy1Jvpq9z4CgL1oo4fKevM5uHbRf5k+neRx&#10;SqJlL5ZaL/+Ilj1gX+ujk8I177q7r/UYR6WV+6rzuEek6ZF713j587NX0vg9R87NYxxJpr1rNB4X&#10;r5NZH0u1HrN0mTYs1XrMI9C2if8/PT5eQ8uu78ecPTa2I65Xq6Dxd2hu1v1pzJcpu1Tcax/6mhvA&#10;dgYTsJ7GR1F520tIPT5hveyiPJaVWX4VJyvNe9AT85y87N6iD2fWL7bNKvob5dF0UuLZywBzaN7n&#10;K9+afBTL1tc+8LZ6TNG8c0HY9dwf8bvlxHor+rzT1dH75674+gNAjjZ6qCxezD4l+i/Tp5M8Tkm0&#10;7MVS6+XHKF1vTV0TPuNtz2NKIBLHHtLKfdV53KPS+PXzGhdfxlFo3Yg8jcc5kkx712g8Ll4nsz6W&#10;aj1m6TJtWOqXxzwCbXT+7Ln4MrA/Lbu+H3P22NiONtrfPC62pa+vl0z5y8uOifkzMZa6eFwAyBlM&#10;wDqazvy9eJlXiOVm6tLXeJm9aJh8cvZ5SqTHn8+IE/ZVb0gYC0rb3NRFQ9T7Yx+Q43mad2PSejlg&#10;LqVj7K/MduUaL/sqXR3PwX8rgeYnjYU4L+yWEKV0zGh8eomiHzR+Hr16GQAoXXcc9uPZGo3HxnzR&#10;f5k+neRxSqJlL5ZaLz9FJI/tRsuuFUPrMY5KK/dV53GPStPPGJf605dxFFrXVyePcySZ9q7ReFy8&#10;TmZ9LNV6zNJl2rDUD495BNpnFMqLLwf70rLr+zFnj43tiOvV4il9dWvQ5w9cvfyYmD8TY6nW4wJA&#10;zmACllP+U4x9b/nLEs1/SHH1snvI1Ofi85RK6Wbot9Jf6saF2ttu+pRedEddfD32xfa466gyOL5u&#10;Wxs7tlW5P6NMSg8rIqnJt62++P0jX/g9onU3j9GPuyWP1SS2p0z/9HEuBVAVbfRQWbyYfUr0X6ZP&#10;J3mckmjZi6XWy8+h4TODrX1k8piWb4+txziqFX2T5XGPSsueEcx18uUcgabvbd3VYxxNps1rNB4X&#10;r5NZH0u1HrN0mTYsdfKYR6HhIAFbuPhysB8tu74fc/bY2I64Xi2e8l/cemTRu2Vtt5+ePDYAuMEE&#10;LKPHo1HdtV7mFbT8gevVY+xB3x8wNf47xmneKGO/xUUANhD7aGb7Crlj3s3LA2uMbHd9jZf7RJqX&#10;NBbnjDh3+LyxH3/ci9McTd/c008AqqF559E5Go+N+aL/Mn06yeOURMseWLdefi4tf5ax1E0flkCv&#10;5dtj6zGOakXfZHncI9PwvuJZb/lj2z1p2agTd2ePczSZNq/ReFy8TmZ9LNV6zNJl2rDEYUdVDJp+&#10;lrLWxZeFfWjZ9f2Ys8fGdsT1avG0IJHWy86xJP6Iw11zA9jeYAKW0fgDk3hZ+/IHklr/oPXqsbYW&#10;y+gtr/HfS6H0kGdR5veeNH+UsWLqjLp121wuSTH24XNmerh4HGANpWNwm9nG+j468Unj1x93sQ//&#10;r48yZb79/skyfdN30xuu5wBgDW30UFkF36vVIPov06eTPE5J9PgeIOfm5ZfQfi8i7+I68mPO7Vq+&#10;PbYe46hW9E2Wxz0yTY/Yu9TNl1G7f9r0K9POMTePcUSZdq/ReFy8TmZ9LNV6zJJp2bVPzqFf0uvx&#10;s+MtXHx52J6e38bvzh4b2xHXq0XTsmvj315+Di2/tsy5eVwAcIMJmE/TCVpnL7O3Xp3ioj0uKE5K&#10;J65rpn45V4+5JX1/ANz47yXo+iv6b9VJfGtKF/C3zLrq+60PevCN/Sl/MRr7xb/bWbfN+e83jwM8&#10;Q+mcMfUQqvFyR6d55/Tot0FSWKZsdr5Po+kRZIu4JgCAKf+fvbsts1TXtgD8Yxg4EpCwJSChJSCh&#10;JURCS0BCSUBCS1gS2kHfOwuopgYzgYQEAmv+eJ+zD4SZDyCEkFWNTJPKeMPna07SfkqbbuI4NUHk&#10;hyU+PhbWY5bc5Ln/Fu/QiL8eB47xVAlto+K4T4ftOapYj/oRJOLb5yfHeCKl3ikcxzXnUc5HrIFj&#10;1gyRYx/F4+daUHa89hZ945Vw/BqftRzb5AMbr1YN+nc0n46P3wNxi9NCHjXmNsbkt9pg9sG/xUXc&#10;8c5OH9ji359ClwnQ1YuJPBQ2yjwrNoGK74NRx/uvhnHhnbRRsTaIge1Bh5TVHvYmK/j/WQUXk8aY&#10;HKZrbVCutSXZ3/CxT4R9k3LBxWBKjGD6dyFtMLUFt+fs9LGdMcbEQqZJZdiY7hBpP6VNN3GcmiDy&#10;wxIfnwLrMUtuvznPJ0L89ThwjKdKaBsVx3065P+rgD3ncVcY5165fiHy/nH5/OMZlLqncBzXnEc5&#10;H7EGjlkzRI59yIvjPRH888O59JynyQfHrvGllmObfGDj1aohPJfMksd8iP9hguaD4xpjzNJqg9mG&#10;Sv8qBcaJmw8pH+9bpJGPonseMEUWTuH7BIrj/VeRuuLfIi150Dec5kwYz1PoGhPBc21MKugfaFaT&#10;mXvTGZMDtv/6mOzr+LinkPsK28+FuR02F4FhvRhv13FPh+2/Jvv2bWSMqRsyTSqjone1O5L2U9p0&#10;E8epCSI/LPHxqbAes+TWc55Pg/jrceAYT5XQNiqO+3QY301W7XDQI+YRoP919pCeYzyVUvcUjuOa&#10;8yjnI9bAMWuGY8+IXxzvqaSuSv1zsm8ghSByfB/QcmyTD471RV84rjkOcT8YOLRuAPl+uGH9qTHG&#10;a7XBbEN4MPyqveOV8mHfx2dJk7Uu0Ac58rF6mEjbShohA1fRcJxcJPaUl5RhLsulH4Wxb3HEDz7O&#10;mByme4KvOeGOpDUmh+mak2cFX3NLj5tQkvpg33N79zPME3P38U8GfVHs7CVtx8cYY0wtoL9vpXAc&#10;2+wn7ae06SaOUxNEflji41NBH7Pk1nO+T4L463HgGE+V0DYqjvsOEB4zp+g4j7tB2oK6t3n/Uuqe&#10;wnFccx7lfMQaOGbNEP4GtKXheE+Fse8LfcvIQcaCDedtjkHk+D6g5dgmH9h4tVqIGw93fHwM+L/F&#10;xfrJsY0xZrbaYMKwvYL4Fi/82D/5KmmyfSDdmWeIHD9M5OVNBk2iw7+FZrOG8v5v2i5p5Vgui7zg&#10;XHb+MJ6TDyoTk/3ZzocxDPpgV+4N9bqLTW9MDth+YX7hwv48J7mXsH5eaaKfYZ7Y0XGextMuSx98&#10;jDHG1ALbz8i9HMc2+0n7KW26iePUBJEflvj4I7D9bM6h53yfAvHX48AxniqhbVQc9x0gsk/Y4Tfn&#10;cTeI/0sQA8d4MqX+KRzHNedRzkesgWPWTMqr1GGPgWM9HeL7vxRvP1+VG/I9y1uObfKBjVerhPgf&#10;DBz+XoY878QvjmuMMbPVBuOHcUWvDFC5o53daqUuxgfbnhcgeRgdHpQj30C0hEtfPDC2zUsp17J8&#10;t7q+zP3A/6sFx2mPHGNMDhgXA2+9LN2638T+j6TJz7ApD21sc+u2O0ra09Mus46PMcaYGiDTpDJs&#10;LHeItJ/Spps4Tk0Q+T7Pxx+F7WdzDo7zfQKpl1LXkIFjPFVC26g47rtAeB4rRcN53An2vbstdRzj&#10;yZT6p3Ac15xHOR+xBo5ZM6SPOzqO9Q7k/CptUULHeZs0iBzfB7Qc2+QDG69WCeMfKFm1s0eWHyEj&#10;3yLdpO8IxpjnW20wfghPAGTp+K8A/S8GseSP0lMe8mH6pcStwaG6HYXtgZ9cd5eVz7wP6H2B3B/B&#10;X0OkHmfMUXKNYfufDvi447U41S007ljea4eeEXL8FIdjDxifUaLh454O4QmAw+1ujDElTH0291kp&#10;HMc2+0n7KW26iePUBJEflvj4HOAfs+TUcb53h/jrceAYT5XQNiqO+y6Q7+PV7BfncRcY+yeuT8gf&#10;jvF0ShukcBzXnEc5H7EGjlkr+H8ou+XFsd7F1Galx2mznvM38RA5vg9oObbJBzZerRLiFst2fHwK&#10;pD+bWM+xjTFGrDYYHcIP5xdu+FF6SR4USr1Y8kfSnfGvkFyno7DvL77ddtLM3Av8g07HadmRY43J&#10;AeM/Ix2anLqsr0+BExeNzRD+6JMtn7tBePzym9MbY8zVEH5vjeE4ttlP2k9p000cpyaI/LDEx+eC&#10;+MUZKTrO984Qfz0OHOOpEtpGxXHfBeL/iZ4tL87jLhB+b9A4jvF0ShukcBzXnEc5H7EGjlkrjPNM&#10;XP49Oo71ThCeW8pN5s1u/U3uaogc3we0HNvkAxuvVgf+72E+2foqjD+S5/ixZK4/W5mMMc+x2mDW&#10;sD2AavmYO8K+SY7oj8dK3NcUh2OfTcoRVZdcJN8pfy7TTNqn5eOMKQXr+3S+DncNID3HvzidMaXI&#10;tYrtxbg/+bjaYP9f0oh+Hm/x5CsTcQ2nfRfYXsRnC7yNMVVBpkll2IfZQ6T9lDbdxHFqgu15Ebbr&#10;PSIFwn8VNJeO870rxJ+7gWM8FRLvVcZx3wn0uYAjfnAedwD9XSqk4RhPp7RBCsdxa4Kxv5V+peV9&#10;T6Ccj1gDx6wV0vq2F8d5R8izqGGv7HNj7wTxY0SflmObfGDj1eogbpHsBx9/BPK9C3cc2xhjVhvM&#10;dxg/GL6UTnXm+Jg7w76Xot0DciVeR/vlA7kMUOVBKwOgYcJ55iYvMMUmskOwPaiQ+l9SNvOe5HpT&#10;rkPhOK0P/L+y6DitMSXJdatch0tX9v/BfDE+D/d8cNj9HI6B9fPXFkX9/Rqr8DlYavkYY4y5Craf&#10;g3s5jm32k/ZT2nQTx6kJ4j8stRwjJ+SbMPcpMt66AuLP3cAxngqJ9yrjuO8E8dfXlp7zqB3i+6Os&#10;HxDvQmmHFI7j1gLr6+ARz5Al5XzEGjhmrRD+HuRzy4WvuWH7e1oJHZfDbEO+Z3jLsU0+sPFqdRDX&#10;x3V8/BHwf8uLNXBsY4xZbTDfIfwLiYHTPwG2FzYJmUTt+FiK09MxwfQajINXIYMjIedjQNyDeUnK&#10;1HI+Z8D4QOc2YY6PM6Y0ue6Ua1Hu8eAiF+a5vl+czpjSsL0A6zcumMTFvwWWTtmn3YeaYh8xp9hz&#10;Ph3vf2cIj42i+0tjjCkF+58nWxzHNvtJ+yltuonj1ATxH5ZajpEbws/nHIqNu86E+HM3cIynQuK9&#10;yjjuu0H6HJ3PrcbWCM8da95ycYnSDikcx60B1ovGqi3rEUodYw0cs0bY/vGYZuA472xqw9C8XAk9&#10;bvb8uBrix4g+Lcc2+cDGq1VB/DOi4RhHIX7s6dNwbGPMe1ttMP8g/G/Zy8C34WOeAvoLr6ZTjv0f&#10;1v+s0ypdDlNeMsAVUmYZRDHZ3vKxZ8K4WIDbZEmup5aPuyOpK28z9cJ4D2kv8o7TbpFzr8Qpdv+b&#10;cuS64G13M13bg3I9Lvvdjo8rDf9e7OR/WykD9n9okTIX+XiJf5MQxfK4O4Svp7f8qwHGmPos+vOj&#10;HMc2+0n7KW26iePUBPEfllqOUQL0H6/kdPuxEeLP3cAxngqJ9yrjuO8G+RdxdpxHreCfB/F5cYx3&#10;obRFCsdxrwb/9wPHae9OqWOsgWPW6P/L+Usp+5ZbjxVKgP/eKEm+vzRcFqND/BjRp+XYJh/YeLUq&#10;iHv//M3H54B8/avj2MaY97baYEYYX/y1xRSzx/86DAmLx6RdsG63r/3vCNt/+WbAMxZpyPXymurU&#10;835Tp+m88TUp12vSNSnnXok3cDpTJ/x76ZBrwKVeBzWZ6sHX5NIvPqY06PfJlmIfLfHvvEsfXiSP&#10;J4B/oe2s42OMMeZs2H7u7eU4ttlP2k9p000cpyaI/7DUcoxSkDa2iiHP/4bzvQvEn7uBYzwVEu9V&#10;xnHfDfL9kzmzIh/ZSkD8NfSTY7wLpS1SOI57BYzXvLxHh54/LR93d0odYw0cs0bY/+O+2enzSncB&#10;fd65NBm3tVwWsybtpLRfipZjm3wQP9ZQcVyTBuG5YVZs3BdZDp8XxzXGvLfVBjNC+K9K9Jz+qbB/&#10;cP8Bvc06jvlOsP2ry0e8WEo9lLrZ4oMbgD4ZknxdynlX4tn1cBNY/2VEuT6esHisRfhlSp5hp9YT&#10;4QlmzQ+OkQvG8yzP8FPb4I7kPCjnZnbrj8rGmGdApkllVPJh9q6k/ZQ23cRxaoL4D0stxygJ+nxE&#10;TjJOvuVYCfHnbuAYT4XEe5Vx3HeE+PebLQ3nUSPocyoht+xHclDaIoXjuBp8/xcqjpB5XTfpMT5r&#10;XliXS9Nwue5OqWOsgWPWBuF3fo1cD297X++B/M+HvRyXxXyHsZ/jdkvRcmyTD2y8Wg3EPyMajpEL&#10;8vWtxb45GGPuZ7XBfHa4ocU+b/cygHHxWOiDu0/Hsd6FXCMIP7ilPR/xQIb/BaPYanqTR+DcNZw2&#10;BvSPNj2nM3WB/1fiPae9I7musV4YtyT7Tl3gKG2rlEPj+Niczq733UFfLD0bOL0xxpxJnhlK35TC&#10;cWyzn7Sf0qabOE5N4H938Gk5RkkYx7KhsV4Ot1w8hvhz5zjGU0ldlfpH47jvCPHX2ZbkH7SdBfF1&#10;7jnGO1Ha48n+cP2fQKlnrIFj1kbKqJQ7pOUYZg37579yk3xvN3Y7C+KfYz4txzb5wMar1cD44/NV&#10;23r85uNzQvwiNp+eYxtj3tdqw7vD9j9R2fIx7wDjXxEKtQvrOMa7wPaE9emLE0qResB/XXxwelMX&#10;OUfKees5XSz4B632ol6xwHkTHae/I7kGEZ6skv6s5eNKkrZVyrH04mPMtTBeRy/lXM1s4bQx5jLI&#10;NKmMN1o4UoK0n9KmmzhOTRD/YanlGKVh+108B4l/q/caxJ87xzGeSuqq1D8ax31XCI+RY704fm0Q&#10;frfUPGIuMJXSHk82cP2fQKlnrIFj1gT2vCwK8X1mLrcbu50F8de8T8uxTT6w8WoV4P/RvU/x+WHk&#10;G3tbH2mM+bTa8O4Q/lWJ4/TvBOFFQktFV1LXbEcbyUKdRzyEd9T1xceYeHK9SFtifMmV/qnlNCkw&#10;LpLlcyZaTptiKjPHzjJYxtgmci/N/XXLaUw8bL+EdnzMXcm1qNTvsrpKfkoZZtX/0v4dwf/P8gp5&#10;NjZ8jDHGnAHbz/O9HMc2+0n7KW26iePUBPEfllqOcQaM7wqh99QcBs63Zog/d45jPJXUVal/NI77&#10;rrD9nhXrB+dRC8R/PHzbudKZ0iZP9sj3eKWesQaOWRMpn1Jmn7e/p1PgusVjMjZ868W7GsSPEX1a&#10;jm3ygY1Xq4Dw/L2m4Ri5IfyvYsTI8t3OGHN/qw3vDOEHsL0M/P1so63FQrOej306bP+Tno6PuSuM&#10;LxWhus4esUjuStD/KpjjdLGgT+hm6+dKxYfeB9kijQywb4LsMZOf2O7Hej6mJPhfPh2nfarpnCw1&#10;nKYmcm6U8zU73N8ZY0yKjb4phuPYZj9pP6VNN3GcmiD+w1LLMc4C/Z0ht57zrRXiz53jGE8ldVXq&#10;H43jvivEL6ba0nMetYD//c2n4xjvRmmTJ3Nc/ydQ6hlr4Ji1QNw9bfOQB+DaxWMdl+edIX6M6NNy&#10;bJMPbLxaBcT9ZetT5oUR/mFzjFPKa4yp32rDu8J2B2u/SJhMbbVnErbnY58K+iKZ2aNeSjbqylo+&#10;3sRR2nQ24MDCPOgD3Y7TpZKyKfFFcl+K8LVnv4o4CPv6dXHo2qsJxr+8p90Ll9QV+q+EXpzu7jBO&#10;TDmMC2ND7T+Ta1POhRzzg+NdaaP8jtMbY0xpU1/J/VEKx7HNftJ+Sptu4jg1QfyHJccxzoT98xZH&#10;9JxvjXCzc3cmqatS/2gc950h/4KA097HYiD8HsD+8PHvSGmXJ2u5/k+g1DPWwDFrgPi/VlrVvMQd&#10;If+zIkbH5XlXiB8j+rQc2+QDG69eDv5/vcfntG9V0P/lnxTJ3+2MMc+x2vCuEH7hd5y+FIwvKtV3&#10;0Nj+2D6Tj8JVTvLkgvCLjjy0qz+fe8h5nM4n1zHEcRyzH7Zf3pKuL/gHulnvVej3huN0W6Rc2L72&#10;ouOaf+C/Jnzk2ms5zh1h+/qSZ13WeyME+n1z2stmKf9fhx9T3WImY0PknF0+WQv74YExpjLINKkM&#10;G1sdIu2ntOkmjlMTbL+bMMcxzpZQ5hQ951sbxI/1Hcd4KqmrUv9oHPedIf9913EeV8P2OwD7xTHe&#10;kdIuT9Zy/Z9AqWesgWPWQMqllNXn9vMztYA+/3WWnsvzjpDvmd1ybJMPbLx6OcSfg4ZjlAL9h+gp&#10;eo5tjHk/qw3vCOFOf+D0JWH8sHqLThrjx3b5oM5txk796H6Wqf7VLDYoCeNLROhjv9S1U7Z/cCyz&#10;H/71B1s6PjYE+l/u6jndUdDL/5vThWCckN3Tzwx8rNkP+rmS/k27r5ccx7orhF+ypP87bQEQ1pNn&#10;p+afC8aPlG4qP7dpLi9E9oG5Qe9TZ1F9njHGHIXwu20Mx7HNftJ+Sptu4jg1QfyHJccxroDt8WwO&#10;1X9EVsoc4vj4p5K6KvWPxnHfHfL95QNR3Xga6/e1LQ3HeEdKuzwW1/0puJ4JBo55NcTdzz0fb47B&#10;OeM0n57L824QP773aTm2yQc2Xr0c4sa2p45dEf8jIR+Zv3/E92xjTLrVhneDsVP1fdCU7Q0fUxK+&#10;v6zcYfLxf9i3qEPSPOahs6Pech5vX9+pnqHFFJ91ndJqA5QXxzT7Ie6lYPc1B33BY8fpclDy+ctp&#10;fKRM8PfPbODjzX7QrzU37ZPzwPuWpC+83aImzUZd5Vps+ZgSoD9jXrKd09ZoKr/0SdyGJUn7/OCy&#10;nAXhXyhXP54zxjwH9Gd6CsexzX7SfkqbbuI4NUH8hyXHMa6C8Bgvl47zrYlS3hDHxz+V1FWpfzSO&#10;++4Q/mFFiobzuBL2z1OIDz7+XSlt81hc96fgeiYYOOaVEDdvcepCgHeCc8ZpPj2X550gfnzv03Js&#10;kw9svHopxN8njmOUhvV3hFQdxzbGvJfVhneDij70Qf9T5z2nqw30D9waSXOLj94hGM/TS6nfzPEx&#10;d4RxQBSqp/h2j0CfPGs4ttkH24v22K4FPFM6PrbIvQm9j205HUPc5M0njmH2w8Z5wna/JxzHvaOp&#10;rlpfNuv4mBKgP1urf45inMwItd9eck0ybg/NBy5oI1T2QwRjzPtCpkllPOS5fhVpP6VNN3GcmuAG&#10;E+YhUh6ljLl1nG8tlLKGOD7+qaSuSv2jcdx3h/FdZtVOB/ziPK6C+AUOl/24pTZK26SQd0K5bzXy&#10;Ljhs8L2z5fTiuj+FUtdYL455FcTNO1Y/F3N32J6LK6nn8rwLxI/vfVqObfKBjVcvhbjnhdj8Ppcb&#10;8v1oY+DYxpj3strwThDuTAdOX5rkqZRDVP9yIuULlJ/rcvqDMxcpO8IvMR0fc0fYHoy+oLwQQL8G&#10;bJIska89EV48IddnsM2VY/5ymlygD6xbTrdI32BH/Txpqu4na6a05ao95f9D/2t1S3LNNhz/brC9&#10;UO7botlScKPFY9i+d7fItdVhxxgB48TWT/jzk36i5eNKm8rEZZkNnN4YY0rA9jh+L8exzX7Sfkqb&#10;buI4NUH8hyXHMa4G/d0kt+C72FWUcoY4Pv6ppK5K/aNxXJP9fntx/KtAn6fxefHx70xpnxSO4+aA&#10;8X1WnnMzebeT/kGuY997p8/A8Z9CqWuKU+ZTfDDO98ScU5lfqG4O5okSzk1OPZfnHSB+fO/TcmyT&#10;D2y8eimEvwezFx9/Buj/GlSqhuMbY97HasO7kM4P4Q6/4WNKwrgQgsuwJGXd/Jh6NeybGLpFXRjG&#10;c+S7Zi75SJ2bnBdsv6B9wPPCDH0Q+4vTmX2gLFxZ7PvF+/a2uxYXhfo86NdTy+mmtC3895iQWM2U&#10;dlD2q3FNGPS/dvmb0y3S/0T4PMm+SycCc4C+aGup52NK8JRD/r/aD18Bcf+sLNdDjk2uC8brt1di&#10;i47Tlwa9b5rd/r4wxtQP+ng8hePYZj9pP6VNN3GcmiD+w5LjGDWAf9yQi4yJqpvvUMoZ4vj4p5K6&#10;KvWPxnFNUp+x5fJFmYj/KGfj/wWlfVI4jnsGjOde5kJeSpnYwMc/hVLXVPIsPvVZiXFuJbbPr/KZ&#10;/mTTeRqUc3GGnsvzdMj3rG45tskH8X2XiuOabYj/S7Peb3KlIV/feVkdjDHXW214Fwh3oo7Tl4Rx&#10;QKx9cJUPqlLO5Qfjjo+vDfZNxN7qxUvaXanDLevig32LQTo+jmK0ynEDpzP7KG35l/b/mM7LKt3c&#10;9lAWZED/q1GO0x0Fz6Qqp5vSOk5Hekr/S0lz+UTyHUH/K0k9p6Nj/sN6MROT62x1/d2JlH+qB9dt&#10;VzvlAn2xu7T/5e0L/V7cIn1Ty7GOgP+a7DltSVM5uAwzOYeXnzNjzLNhe0y1l+PYZj9pP6VNN3Gc&#10;mkB/1wtxHKMWCI/vcpBnflVzBEoZQxwf/1RSV6X+0TiuGWHfIpu9eo5/NsS/+9jYf0FpnxSO455N&#10;yqCUa2ngY55CqetR8ryUZ/JPjOOM7PcMxrnTXsl7S3XP8neC+P42l57L8mSIH9/7tBzb5IPt584u&#10;HNdsQ/x742XPDYS/Ycd4cWxjzPtYbXgHCP91r9+cvjSsHz7yYtJRGhnEDdP+7C9RuWHfC9mqnjWS&#10;Mipln/1Gob/UdBZsL4wQcu01fCybYvGxfzmd2Sbtze0o50FJ9x/0xRKzl6ShY7RrWu7HrH0L9H7g&#10;Wx8reSJ8/an9BPQXJsfpzDbo56njdBrPeVhaXX935GmjmezLeu9opB2xXjy2q32nYzveftRUd26P&#10;ECnvD46TE/Rrsud0JXnKMPvg9MYYk9NGHxTDcWyzn7Sf0qabOE5NEP9hyXGMWmB8Bwm9Q+Ug47bN&#10;cdpZlPKFOD7+qaSuSv2jcVwzgv4jpSOKv3eFIG4hXM/HvzuljVI4jnsFhK9tx+mfQqlrCfL8HDDO&#10;FUofLX5gHId8oXIt98m5kWMkBsfeq6pn+LuCPn99hp7L8lSIH9/7tBzb5AMbr14Cnm+dAS+OcaaE&#10;8oYUnb83xtRrteHpMHae/OF16dSXAumAKf/HvJhg/wfljo+tBcITATLRfOmk1VHYXnQk1+NPPi7E&#10;E6/ldCZM2kxpR3XBAcZ+bet+6yi91g/+4tipoJefy7F1/b0kDccOxO85ndk2tTO3pdruGkmL8HkU&#10;HR93Nwj/2vGU5wH0xWPefhrjAtSPKZ3j/amkrlOduR1CnBzHsUqA/tcYe05XEsLtYy/fxphipv6W&#10;+50UjmOb/aT9lDbdxHFqAn38HaK+u9QCaeOZWKeMEfdQyhbi+Pinkroq9Y/Gcc0IeT9giY7zOAvW&#10;87dbWo7x7pQ2SuE47lXgX5jkOO1TKHV9IplL2D0nZsqSczGdEz5PpXVclidC/Pjep+XYJh/YePUS&#10;CH8b1mT7tpYK4T/QEKPqd3ljTDmrDU+H8OIKx+lLgr54o+V0d7bR3ks9H0txpK3khfy0B9ZG2eUB&#10;XMUEcCqMLwZ8/S3JJHf0izL0xRWO05kw6ANTx+l2HLPUL9I6Zb84vKAB4/36UmK/Fmlk0jV0/QXv&#10;MegvtgOnM2HQ/7LdH063Rc4V9Ht/6fKXp6MQ/rWj9JneazYX+CfN5J6T+1ruDSlnv9jXc5wj4J8g&#10;1yQ9S46SPLFuJ8fpSpny57aYybkqfq0YY96T9HVKv5PCcWyzn7Sf0qabOE5NoI+/QwaOURu80eIx&#10;pVwhjo9/KqmrUv9oHNf8g/DcWqzfHP8siPsQd1k5a6a0UwrHca8C/2JCx2mfQqnr08gcwunzFyYM&#10;54zXNIfnyGuH+PG9T8uxTT6w8eolEN/vXP78QPjbRazL32GNMedbbXgyhAdCr7M7QqwnHX5ymieQ&#10;eintrRmgnAPZhn8P6VMG7AhPbPWcPgbG61AGe/IQX9X3DFPeXK+l5AUe0CdOBk5nwqC/EGz2EdAX&#10;Syx9friYaOkOT5LAv6jk8/7F9gIjxzE1ynF/OI0Jg94XfHC6vbC9ILDnY84ylU3uq837KAR6m80+&#10;7y8+Jjds3+czSdPx8Ucg/Hxkyc+SHKC3U8fpSpH6K21SRdsYY54L+hgyhePYZj9pP6VNN3GcmiA8&#10;n6IZOEaNoI8XcjtljBiilCnE8fFPJXVV6h+N45p/EN93bGk4j9IkT6UcIR3HMNH9kI/juFeC/vxw&#10;nO4plLo+zcB1NnXAOI/dK+esJLm/D82R1w75ntEtxzb5wMarp0P82O/FMa4CfWyS4tA3FGPMPa02&#10;PBnCK4RbTl8S1otrkj/U3wHCH9qXvn3kxjh4fU37vraXhPBLSM/pY0gdKJ7Ut+V0JSll4PIcWpyH&#10;8UWO4/7ldCYM64WlouV0mukchPq7zxdfrPuh5f6kDxvw3z+DxJz+l/ct8205ps+U/lsMTmPCoJ+v&#10;Qy8F2L7+ej6mpKk8fN0deuYivEBO6p50/8TA9kfOl6Th447A/okKKVfHx19B2mAqz7JsWdvFB+O1&#10;J+eB22d2SjmMMe8F+/vqLY5jm/2k/ZQ23cRxaoL4D0sDx6gV1uOFEg6NP49SyhPi+Pinkroq9Y/G&#10;cc13CI+JY53+AwzEXSfSlxR/H7wjpa1SOI57JRyYu7sjpa5P5Ljeph5yfpRzVtIpc3xXQfz43qfl&#10;2CYfZLruOa7xQ/jHwBrpK+Q81eCFdflSvLhdjDHPt9rwVBg7TO74Zj2nLwnrv/TzFpMKCC9YYtIm&#10;8rCd/3/H8UqAvohi1nP6WFO9OK5wnLYEaUcl75m0d8PHpJhicfyW0xk/rBe6iIbThWB7gCvXg++a&#10;j34xDsSS675FeNAaff1BbyNbiBHBc06ytCH814PoOX0JGK87X797dJHsf4HY0fdPikAZPnLnj/2T&#10;SVKeLNdQLlg/++S6z9o+Pgi3229Ob4wxRyH83hvDcWyzn7Sf0qabOE5NEH6maQaOUTP4x1U59Zzv&#10;WaC/O/k4Pv6ppK5K/aNxXPMd9v9LBHu8OH5pkqdSDp/TF7bdhdJWKRzHvZKURyljy+meQqnrUx2a&#10;LzJlyflB+THbUs9leArEj+99Wo5t8oH+rInGcY0f4sZ+T1bVHL8xprzVhifC+GclfYNJ2X7Kx8MZ&#10;1r9GajnNUyFtsqjjOCUgvMih4/SxJIYSd0kWGjR8XC4IvwhkXWQAfcGS43R3IOcE43UrA3Qh5zFb&#10;W/ko7feX0+wxldfX/83nXq493i5k+666Inz/SLuFyiDH7sqH8uS+VLScLjf8+ycPZy2nuQOMH8e4&#10;/f5wuiMQ7vd6Tp8T9H5oaeBjYiH8gXH3/XPEVIbXlKeUJfsEp9QjUM8lSVPlCyXWkywfnKYUyUtp&#10;q9lPTm+MMUco/V0qx7HNfohbpPOF49QE4fdJzcAxagf/X2TOqed8z4C4a9Lx8U8ldVXqH43jmu8w&#10;vk+s2u2A7O88Pojv+xqOYUZKW6VwHPdK0Oc8Wk73FEpdn0rmNhquv6kHvs+FneG0586ZEP+M82k5&#10;tskHNl49FfLdF0/Qc/sYY55tteGJEP5g13H6krCeiHy7X6LJw0Y5Dz4dH1/CRpk6Tp8C/sU5S6U+&#10;+svLlO+jf8/pj5I6KPn85nS1g3/hibRlx+lzgT6p+uJ0e2H7ZTp0bUpdvQtBMJY1dP8Myral5EUT&#10;0F+aHKfLBeMiQl99ZHvDx9RM2l6pR/bFNNAnUmfJ599HzgPC1/RSw8fHQrh/lXIUXzwmUHCSBv6+&#10;cCnYV9QA6/s3+/WnQXjhnWw/5RoxxrwH6OOjFI5jm/2wfubswnFqgvgJ9IFj3AHCY9dcThmDLCHu&#10;mnR8/FNJXZX6R+O4Zg3heYNYPccvRfJS8vfJ/j79JEp7pXAc90rQn40tp3sKpa5Pdtp8jkkj52c6&#10;T3zuSnjk3A30PixFy7FNPrDx6qkQN/Z7ukf2fcYYv9WGp0F48DNw+pKkg5062jn/V+lOd8qzug+5&#10;2Pfw7fi4EjbK0nH6FAhfhxr5SJ/t2oD/JarntDlI2ZW8RLY6lSZto5Sf/eDjcoB+vQycLgbGczIo&#10;cWfSN4UWNqzqiu0X9K38Wo4ZA/pHnV+cLges+2/NS9LxsbWCvqi643Q5SFwlr1m2ZxTi/1x9zzFS&#10;SB0C+co9cpvrgk114zppWj62NnIe8P08yX83nK4E6As1Zz2nN8aYVMg0qYzKPszeDcLjYJ/fHKcm&#10;0N9RQgaOcRcIj11z6TjfkhB3TTo+/qmkrkr9o3Fcs4b4PmRL8XcsyUPJN2Q1b2L+UdorheO4V4J+&#10;Xbec7imUusaSd3CZt5F229Jh7KNjvLDO84ie28DUBWM/3SvnroQPzv/uoPdhKVqObfKBjVdPg/Xc&#10;sTn5vdUYc63VhqdB+IUh28fqPbD+SF88f/wb/HW872oILzjpOH0JCL9YdJw+lSef0LUppH0OXyPw&#10;DyyLvuxAn5i+fBJNyoBxYZ6UT85Lp6SZ75stMojMPlkpZVLycpwuBcJ/OUiuFd/AeFVX6Nf1TOrg&#10;iyXXdsNliwX9PA2cLgeE67rUK8f+h7FthynOTxS4bmIpZRcNp8sF+nUtXkfbQ45H+NoW2jNndV2n&#10;wkMXj0Hvy9lPPq5WWP9FzIHTlAL9Gpy1nN4YY1LAP/aP5Ti22Q/7np9s4Dg1gT72Dhk4xp3AP3bN&#10;qeN8S0HcNen4+KeSuir1j8ZxjQ7b82AxOo6fG8I//mAvPt58p7RZCsdxrwT92dhwuqdQ6hpr4Ji5&#10;If/z+zbzHe8M++dtj2o57zuT+ih1TNFybJMPbLx6GuR/hjzBb24nY8xzrTY8CcIPVMfpS8J6ssFx&#10;mlIWef7ifVfC+M+JaR/ZO05bAsIvFB2nTwX/LxRlECILDV7Kvpm0T8cx98LYxhxTFF/EAP3+c5zu&#10;LFLfqd5cJiHn4GuRHsLXBus4r6NQuO2kzEp8IfUOXZNfkyXwX1tC4rfK9jmPbNeeEn/gNDko+Xgt&#10;jpFr7oP3T+TevmwhJfS/IlX8JQD6tS0cp90L+/5pSnkGy/ko+szBwxaPwX8fLw18XO2wvi9PuRc3&#10;2rP4/WeMeQ/wP2tjOY5t9kPcIp3ZwHFqgvBzTPPiGHeDuPfCVF/voSUh7pp0fPxTSV2V+kfjuEaH&#10;9dzoEcXHz/DPjWhscckGpc1SOI57JaznGV6c5kmU8xFr4JglIFPfvnDKs9ocA/98d04vzvfOED++&#10;92k5tskHmfo0jmvWsJ4zNqOG28oY80yrDU8hHRn8H2/lxf+0j7dKWV6cpiSqe8/7r4T1oKfnNCVI&#10;PpTvUsfpj5B4Sh5/FvtlkiFUHiH7o69ZT1y5Fou/8EJ/8fjgdGeQtsP2wpKvdsHFk+oSU8mn5XRH&#10;QF84NEz7fO3lFsdr51fa8HMBhqRV9mc//0oefznNUdDrGtJOx+25jk5ZsMKkjEpZek5XgqddvvrE&#10;GBj7V9+zXrywvSg06wcHyS9QJrmvovvyq3jaa0nq2fBxtZMyK/U45bxstKl9bDLGHAZ9DJbCcWyz&#10;H/TxzpaB49QE+vgxiGPcEcLP7hzOej+PuSYdH/9UUlel/tE4rtHB/8PKVA3nkQvi+7xT3ifuTGmz&#10;FI7jXg3jtfIxKd6fX0k5H7EGjlmK5KXkn+q0OQNzDPTvMLl1nO9dIf5Z59NybJMPbLx6Cqzni80/&#10;v7i9jDHPtNrwFAivDD71Qz30F5VTygB9sFzNh2t8H5z2vL8EyUdpk1nH6Y+a2pvzWT1oJW/4FxsI&#10;iRM1AeGJd8qHaegvHgOnOwP2D66HKb12z/o4zu8o6P1Xy+mOUvL4s9innT+3sX9Y7NfavOUyHKXk&#10;8ZfTHCXl5jw2SPpO2a55cX5nmMrIZXGcrgSsF1PPop6L2P6nKXvQsw76gknRcPwjpny0OopqnsEh&#10;Ukal7MzxcXeB9fXjOE0JU7v6rg3ZXv21YYypm/RnSv+SwnFssx/i3idmA8epCfTxYxDHuCuE5xBy&#10;kDFA1Lt+LMRdk46Pfyqpq1L/aBzX+CHv/bSaW8sFceXs+XizprRbCsdxzXmU8xFr4JilIKWOXz8A&#10;AIAASURBVPzunWLgPEydsP2N5agX53lXSBjfe7Qc2+QDG6+eAnn/Mu7TfH03NMY822rDEyA84Bk4&#10;fUkIP2w+UPgDIfx/Vl0Gzy2nPxv+fbg95UP6Ij9Nx+mPgn+VesNpp/T/QV9oNpPz1vFxGuj3wWkP&#10;eE/+A6c7w9RuXBYfOWdyb/J2n47zOwr6pH7L6Y5S8vi72KedP7exf1jsd8r+lstwlOTJ+XCaHDiP&#10;kCn9qlwBLedXmuSplMNxulKgT8L3nE6D7X+aMthPeo7N/sEBN188Jm2olHvpxcfcibS/UqeG05WA&#10;8Ngw+7VojHkv0MdgKXqObfZD3FhwVvUzAPr4MYhj3Bn08WtOLxQcHyLumnR8/FNJXZX6R+O4xg8J&#10;fUnAi+PngPgFJ0UXfj6F0m4pHMc151HOR6yBY5aEvP2NqHqsZv5BeE4uh47zvCPku0dajm3ygY1X&#10;TwH9m0GIpJd7qGY91uVO9YPbzBjzPKsNT4BwB99w+lLg/8smSzKALdLhIvxhcub4uLNgfHBJGU75&#10;gI7wR/CO0+cAfaHab05Hx8gE1dYDffNFFfqAcvO4XPDv/C4NnO4MSjlCpNxa2TVy/2a/dqFP6rec&#10;7iglj7+LfVobuI39w2K/dv21XIajJE/Oh9PkgP2LCT/vMWV7iOP8SoN+/hynKwX68/HF6dj/p/mB&#10;8MSPPE+Ck/bQnwWbeaeQsgTKe8qzLxW2r/mOj7kbrJ+1PacpZTr/3Kaz4DVsjDEh0MdgKQaObfZT&#10;2nMPx3FqAn38GMQx7gzje3ro+Z1DsfEhlPemAMfHP5XUVal/NI5rwuD/kWuK7HOq0N8ZfYJzfOYf&#10;pe1SOI5rzqOcj1gDxywN+tz8Edn7HFMGwnNyRz2i70fC+N6j5dgmH9h4tTjo3yq2FHlvyw35+sEP&#10;jm2MeZ7VhrtDeLHUmYtmZFIxZiJEPtBme9BA/6fA5P/L5IcMCOV/h2m74+PPMJVHZKu3z1RfbvNZ&#10;x+lzgX4NdJxOM5WZz+FScFIZ+kf/015uob94nHYPLinlCGmnY5yyjznOKwfok/otpztKyePrpVfy&#10;U/a7jf3DYr/Wfj+5DEdJnpwPp8kBep/Kvu5JZV+I4/xKg37+Th38K/n/5TSUXrumlnoE+sRFHHk+&#10;87HiP06bg8SF/9rpOX0tAmUWfzj9HU3nhuvWcLoSoN+Ds4HTG2PMXgi/D8cYOLbZT2nPPRzHqQnC&#10;zy4Vx7g73HjxGJT3pgDHxz+V1FWpfzSOa8KQ71kleo5/FOLu846PNzql7VI4jmvOo5yPWAPHPAPi&#10;7uktMldSZP7I5CfnajpnfB5zuP11gITxvUfLsU0+sPFqcYhfZHzqd5QjsP7h9BENxzfGPMtqw51h&#10;nMTzDQRle/bJNx/oi3a2vJBpkKXkr04+YvzrLY63nwHjwqhVmXKb8uG2nmVfyDKD/kFa7K7zFCP0&#10;civXjPqSAn1iuOF0pUAf0DpOdwb4+wVNMx3TKPuWeox1lHMwb5N8ZJC5+xxroJ+7ltMdIfGUPIaN&#10;/W5j//L4U86/5Mn5cJpYGPsMvu/6aXvoWnKLGKtyBbRchtKgX9+/OV1J0Nuo4XRTWml/TjuTc9Lx&#10;MSFYPyPFL06XC8ITVT2nv9pUXi7nkuNj7grKvc5pSpG8lLad/eD0xhizB/QxWoqBY5v9lPbco+q+&#10;HwnXFsd4ApyzeCz7hwiExx3M8fFPJXVV6h+N45ow+H/Mk+rQHMwStt+Flv7w8cZPab8UjuOa8yjn&#10;I9bAMc+AfT8GjSHjgGz9jikL4W9DRxSbRzwLEsb3Hi3HNvnAxqvFQf8DICEdx6gV4sa2WxzHN8Y8&#10;y2rDnSG8Krjj9KVIXkr+MaQeyS8fGBeDLePJi1FyvDtDePDbc/qcpvPIeUZPAMu5k7IqsZbnd7V4&#10;DMqiDE5TkpY/LvoYgnD7LQ2LY7T7WNpazqsMtkIfC9Rzshf08rac7giJp+TxdX169ruN/cPG/ujr&#10;f4uSx19OEwN62y/9nAzKvmERR7t+NC8uw1mgT5o1nK4U6G3YKulC50Tuw+h7Dfr5eXG6nKSc0Ntc&#10;9Jz+SliPI1jDx9wV9L920HC6EiQf+K+JF6c3xpg9oI/BUrw4ttkH+gL9PVqOVRMpn1LmII7xFDhn&#10;8VjP+R6BuA9Ojo9/qsh28eK4ZhvC73mxOo6fCnHluv2igTMp7ZfCcVxzHuV8xBo45lmgzwMd0XMe&#10;pl7If/7Fi/O5GySM7z1ajm3ygY1Xi8L2PLjmVt/bEb8wzufFsY0xz7LacFcIT87+5vSlTOWYPwJ+&#10;YHzo+BYZhEhH3nL8LdD/6lp0nCfAxR/poU8kd5xuLzk2UB/J69tgBco1xzFLkbJw3pNLBlRTebYG&#10;R9K2XwtQoP9Fop/TvlXbKpL7HegvAx2nO8KTh1vsbxP2D4v9cv/x/uQ28VHy+MNp9oLeJkyuk2bC&#10;+8TXNQ69D2CXLKYU0K/jjtOV4sm/pTS/lDQzuUeT+hQ5ToknohehxUD4RfSzf6kBwvdC9vv4StD7&#10;qp7TlbLR1o7TG2PMFuhjtCQc2+yD9HNQdBxyVEq9OMaTQJ97ya3nfFMhPOZgjo9/qsh28eK4ZhsS&#10;+pSALO8oiL+vG45h/JT2S+E4rjmPcj5iDRzzTIhbGLpHNfM4ZhvCc4ypqh6/b0G+Z3HLsU0+sPFq&#10;UYh/NnxwjNpB/+F0qpbjG2OeY7XhrqAv8ji9I8O/D+Gdsk8+GL+U8oXIgHb3h3Gs28FxmneA6xeN&#10;NUq+Yve51Ez18l1D3wYs2LEooxToA5EsE3mpEP4rYXKtfL3owb+oRM5rq2z36bgce0B/GXCc7gjo&#10;A+KvRUzQ6+k29g+UB+//y+U4AvqCj4HT7YG4CeJ+Oka7njqKqaURktdX2ivg4vsUSl9G+3/w/oXD&#10;k3NYPy+zxN2C8K8cO05/BYQn0xynvzvo9/6h53UMKPfCRMp1WjmMMc8g/YbSnyTh2GYf6OPkTRyn&#10;Non1evRzDOF5h1w6zjcF9HdMH8fHP1Vku3hxXLMP/OPgFA3Hj4Xwuxq73UfDqyltmMJxXHMe5XzE&#10;GjjmmbDvh8WxWs7H1Av6XOARjvO4E6SN7zUtxzb5wMarxSBt/uTrG9pdwP+9OkXP8Y0xz7HacEcI&#10;D3BOe5HHv4/cjvct0siDKPZBLy80LcdiWH9kHzhNThjrIQsPqpoMlvLAv1hj4PQlQJ9sGjhdio36&#10;LRf+/FL2F18UIaC/hJ+S9xbo5+bbYhms76WvNIi7f5P6H+h9WlIsH+jX0H+L/VoZ3Mb+ISaPo6Cf&#10;p6R2gl4fnz/TMdL/8b5v+UO/XmSS4vJ+E/4XhpbT5ib1V/L9bNfF/j9KGtFxvBQSR4k9cLoSPHnP&#10;Wk5/NmkHpVzVlC83T30dpysFel82+8XpjTFmi9KXpMo2bnsn0MeIW77GQbVC3Hh51nKcp8FNFo9B&#10;fy/xcXz8U0W2ixfHNfsgrb/0OTxuhj6H4dPy8SZMacMUjuOa8yjnI9bAMc8G/UeoR8gY4PI5PrOP&#10;nCvo3y1SDZzHnSBtfK9pObbJBzZeLQbhOXpN9e/tPsi7cNaee8Y81GrDHUH/4DdrOH0pGB/gPW/X&#10;IPzXj3x+wdMhy3Z8n6ws/tKCfwNLqUfD+68wtYOvXWV70TaZQX8I/+R0qeCfnP4679AHPb85Vm6e&#10;fEXDaa+ilO0v7e95P6ZJSMQN1AfOew/oC3qyDkqV+H9pf8v7Eb9wTGvHjsuSyhM/6T5D3Hn9Ox0j&#10;9yHv+3aeoJfxB+d/FejPz4HT5Qb9A8HHYr/WbqLjWKmg32d/OV0p0Bf3CunH/+P0Z4J+XZzaPmeC&#10;fv8XH0cthdocFT0/jTH3MPVh3JekaDm22Qb9ubJl4Di1ketBKfeWluM8Efzv5zkdeodA3HXp+Pin&#10;imwXL45r9oH+g6JUL44fA/r7vc+hvN6V0o4pHMc151HOR6yBY14B+pzUEcXn200+SBvT+mSdrz8b&#10;8rVFy7FNPrDxajEIz8dqeo5xFwj/cDlW0jc4Y0z9VhvuBv5FKsJx+tpIGZVyh7ygfFDGeqHSoUnF&#10;vfCv/S//0C3gX2zwG+d+ANYmjbO2D/wDezft903AtRwrlylPre49p70S9MWFzWK/VofP84dwn8MG&#10;znsv6L9+ynJfQ792hh1p3MZ+jqG1Vc/lSYXAeYoFvT4+w+K44HmStMr+lvO/ipRFKd+3OpQAvd26&#10;aV+j7BM9xzkKel/QcrpSpE5K/kKu7dOeWQz6dStenPYJ4B+LOU5bCvz3ovjg9MYYEwJ/Px6r49hm&#10;G/zP95Dq+3qEn1U+Lcd5KpRfPHZozgX+8Y7G8fFPFdkuXhzX7Ie0PtMn+T0WceWwj2UJlHZM4Tiu&#10;OY9yPmINHPMqUhalfEf0nIepF/w/5kzRcPy7QNr4XtNybJMPbLxaBPzfIEKSx5o1QL731d8c2xjz&#10;DKsNdwP947O49KNrDKT99TG3OP4H7fvFeZSEf5Mr0uYt7z/Lohzs0ARrLMlLKwOny8FT59fWfhS6&#10;N7BewDhrOO2VPOVsp32tsu+1OFY7vz7Jk4nQX2AHTpcC+suGozRaO3yl8ewfdsR4cXlSQP91YPJ9&#10;hrgXBbc4TjtP/WL/ajDOeV8N+mSZlLvhtDlAv/6+ntnQ2/Rrf06evBynKwl6fyR+l6jzHtCvCTFw&#10;2ieQc67UVRS57nygP7NnLac3xhgf+J8tsRzHNtvgf46GOI5TG+hj+y0tx3kyxL0rppCxSdLcBvzj&#10;HY3j458qsl28OK7ZD2l9i0/P8feA/0eQmlPfEZ5EacsUHcc151HOR6zkebvcEHff79VxPqZOyHv+&#10;W45/F1J2pT4pWo5t8oGNV4uA/n0ppJpnWCro30JSJb2XGmPqttpwJwh37MkLNq6C+AGAfFTu8H2Q&#10;K9tOncCQ/PB9AV/HaUqb2oHbRyRPrKbylOWD0+UA/0vOj2n/f8o+0XOsoySmko/4xWmvBv1e++wz&#10;pLzKvn5xrLZfI+cl+V5EwXMH/WOWlLdbpGmVNG5j/7DYL9em9Eec5i+XJxb8v+Y/dK3Bfw2zr34W&#10;eju8FjG9+2rhqcO3euYCvX8UbpFGO7cdx8oB64XXYuB0JSFwr5xdlpnkq5RFHLrHagX9mTDrOX0p&#10;CC9gHTi9Mcb4bPRrMYq8wzwd9LHMls/3t5rBP2YMaTnO08E/3s1Frq+G892CuH7B8fFPFdkuXhzX&#10;xIH/R8Epot9hEXff9ny82UdpyxQtxzXnUc5HNI55JehzQkfIM/rU7xAmHeL6/pDbfYecIW18r2k5&#10;tskHNl4tAvHjz55j3A383xxT9BzfGHN/qw13Af+CGfHi9HeBtL8+tnTJywnWi2k6TlMKwgPc0yfg&#10;lbYQxV4goC92+fq47ymPkOOiJ9Q0njIIuUez5JET9BdDN+17Kfs+ryPPcT6Hrz34F2/I9pbT74Vw&#10;PT6vVYmv7HOLGNr+Ydon/Zivf/5MkwJjv++UmLOGj4kxxd/b/359SIVeV2kDbxvVBv5+Qtqj4fQp&#10;4L/uvvoJ6C8vfzhWLpLvmfn5TOV4KWURPacvTfJUyiEcp30ChP8yz9fz9AzSxkoZZi2nN8YYDfzP&#10;3FgDxzbblHbc45L3+BjQx7ZbWo7zDpDvHvSRMXrUezbCYwzm+PinimwXL45r4iD8w+BYHcffgv3z&#10;AKL6/rpWSlumaDmuOY9yPqJxzKvBPx+W6oXIZ7S5znS++BzGchz3LpA2vte0HNvkAxuvZgf9G8SW&#10;w9/7aoC4cW/I1zcdY8xzrDbcBcIPy47T381G/Xx6jnMW6IPMhtPlhvAClY7TnwH6Yp+W0+UisZX8&#10;hsX+0IKE3xwvBrYXOrZ8TA2kXEpZ5bxpA8bPRSSefZrPOJxnih15Sl4dEgZoCJ+3HvrErVsc72tD&#10;KY/vnpTt0W2D8ReAUiZf3G9lOwLj/SJ5cXzN54IST/pf0H+5eOoilL0QXjQn7d7xMTGgX0+zr5cu&#10;T7qe4+UEvX+MvqeOQkXPM/jHII7T3h02/soXEvqsI/DQH0YYY84FfZyWhGObMCS2PcepUWLdWo7z&#10;LlDZ4jH4x3cax8c/VWS7eHFcEwf6D3pSRc1zIa5vG/h4sw/yneOWY5vzKOcjGsesAfzzYakGzsPU&#10;Cfo8ZKwq53r3QNwzMKTl2CYf2Hg1O8QvGv78RvgEyNPvzTqOb4y5t9WGO0D4o9rA6e8K40fkl1LH&#10;EMdxzgD9YeM4XU4IL4jqOf1ZoFybnCY3zo/zxM4FCRg/oP/A+NKwmoSetgsHfYGcGrc2UjelvDJJ&#10;oF3HHxjbxdd+cszcLg3ndRT2f3CQ8vcYz40cM5dJzqdsl/Ml5L9lu7SBHMNxQtyiXHJN8f4QaT85&#10;RtryF/6VR9qXyyt1mNNwHE3UxPAeGNtnWSbf+Zeyy37eLm0r9eDtjvOqBcL9hHjh34I4aRetj5AY&#10;su9rsY2kC8T9Scf3SpqO88kJ+l+bajndGSRfpSynl0naXMlfOE57d9AnCuRabzntWaSdlTLNOk5v&#10;jDEapf9IdeoC2ruD/xkaMnCcGiE8TvFpOc47Qdr1EGPgPH0QHl8wx8c/VWS7eHFcEw/6u2CqhuP7&#10;IC7fjo83+yDtGaJpObY5j3I+onHMGiA875vqtouJ3gn0bwSxBo57F7C++RZg49XsEN/n9xzjrpCn&#10;35sNHN8Yc2+rDXcA/SPfrOX0uWH6K0u8vQSMnXiovprfUkaOVRL0iZaiZYB/UckHpz2TUp4Xp8kN&#10;ygIgJY1ct9qAaNjYn6Lj/GujlFms2hHjwjBtu+g57lEScxH/A+MLXKfkfZTcPxJbu3d9flBZeb+P&#10;XFeSV2xftofUQ65diT1fvy9ETBTvgfCLtG+flI23tRy7JsjbD3xOksHfPr2S/+ltBv3lu+N0Z5G8&#10;lfIIOS9Fn6szaXMlf+E47Z1Je9ZaR/gXxr84rTHGaOAfv8b6Nv4zYUgb797iwyL844OQluO8G/jH&#10;drn0nKcG+o9dfBwf/1RSV6X+0TiuiYe0PsZnV7+KuA9nLz7e7Id857fl2OY8yvmIxjFrgTLP647z&#10;MfWB/oPSGAPHvAtY33wLsPFqVoh7L5o9al4Ex/u9pYbjG2Pua7WhdtIJKR3TbOD0JUg+OHnCAOMg&#10;7qXUOcRxnBKgT7T0nC4nia/kKeQDyeqv4JwF+vU5cLrcJA/Ol9NM6bQBwedf/NFiJOo43xphf319&#10;6QaOeRT8kxRy78s1n+sD4NJP7P/A9e3egn49MSlzi/j+a8sfjPlLu/A+MXD7HgX/+ZGy7D03pyz8&#10;OULKGFGfLc2Et4tVXw39flulywn6eXWc7kzw35OnPeOUvEXP6e5K2hHf+yW59hpOdxXo1+Ws4/TG&#10;GMOkz1b6jxS7Pr6bEfSxzJZbTEIj7cOS4zjvSNpBaZuces6TIe78OT7+qaSuSv2jcVyTBvnmDV4c&#10;WwP9r877OD7e7Ie4Piik5djmPMr5iMYxa4J84+eZzBdWPw/47hCef9lj4Jh3AeubbwE2Xs0K8X39&#10;H45xd0hbPOdjc0bGPMhqQ+0Q7tSLD8Qljymvz8U2Z0LaXx8bUPhDKNYDF3kpKvZhG/7BvOTbcPoz&#10;QR9sf3C63KB8oFDSyPXDZRMN9HLHkgUNxe/Bo6SMGK/Zl1KHvYos3oByHomUWdLkWtQz6xH+5xjF&#10;agCI7etG+qtO2X7E7jbg8uaA8DNoD2mT6j8OIu15o+mneNr56pR8tXug5XQ5SXwlT8fpzgb/wszi&#10;zxQB/VwMnO6OMF7f8zUp/d7pY7o94H9OSZmzP4OMMc8ifZvSf6QYOLbxU9pvj4bj1Aj6mGmL4zjv&#10;CsffI7Y4zpPyjzl/wVhPInVV6h+N45o0yPfsEpvv3fCPtzUNH2/2Q1wfFNJybHMe5XxE45g1wfe5&#10;glykn7H394rB/4PXvQaOeRfI1zdvPnNNOth4NRv4v5GG9BznCRD+FhjjcQvrjHlnqw01Q3gQ13P6&#10;EiSfKb+W951F8kbc5Eaxj6IYzwk/YFpOlwv0f1ZqdvmiJam7Ui7H6XKDcj0oaTpO8/9+T/t8CxT2&#10;kBfqjvOrDcaFUat2SiDXe5FrDfpCDY2U4RfGSdW9x2yR8yj3c+/Zp05yQL+upExyL2j7Ukj+Ul+x&#10;u75c1lxiyhAg59DB0661gP+aiPE/6B8AVgugoLdty+lykvhKno7TnQ3hCcvVQs7cpA2UfG//Iojv&#10;/xyrXG8Np6kFwn2o4/TGGLM09XfcdyTh2EYHfUyx5cVxapVYP8dx3hmOj6u3dJznIu+Y8+f4+KeS&#10;uir1j8ZxTRqkfczz6Tk+5RVzTwRjmW2R7R3ScmxzHuV8ROOYtcH3OYNcBs7H1AXHzvnA8e4C+fpm&#10;x7FNPtK+SptH47jvCOG5Vp9HLoxEnj8aMOs4vjHmnlYbaobwJFvD6XPD9wmMlvefaSpLbMc+IHM7&#10;Yb3gqNjHbIx19g3iO05/BeiDbcfpcprahfNcfdzH+lyJn/AvyJTrRch//178f4njMA6yGs7nDFOZ&#10;JX8pRz+VS/5X/v9cthbTopxpH9cvVcvlyQX6opmQF6ZrH+PEhtR5boMlaY95v5xLjjP7XMiDsX3l&#10;2pBjNwfGU/o5r89FdQgPwuU+nq+9H4tjl2R7O8VqEd82ouGy5oDwgp5YEmduM6knt4fUe77npM2K&#10;LFrcgrHOUj4px6+pXLO5HvLfcm65jnJMo2wX3xbOTWk5zU8uT064oN/eC/ri7FnH6XOCf8FBw2nv&#10;Av/uXWnTotdVLvD3fVKHqheeGmOuN/UV3H+k2BwPGu84ZkvPcWoFfcy0xXGcdyfnXGmnnDrOc8o3&#10;5vw5Pv6ppK5K/aNxXJMOee8R73gZcfm0fLyJI22otGuKlmOb8yjnIxrHrBHCc5qpin0zMcfBP/ey&#10;x8Dx7gL5+mbHsU0+OHZ9fuG47wjx33RW31mfAv7vNSkGjm+MuafVhloh3In1nL4EfP+LKR3vvwLG&#10;wd1LaROfbB9Lsf53kKUc3kmZo+B/qFfz4gV9sD1wupywPg+rPKEvLhNyX/1Str84nxpgfHH3XQdn&#10;yHLv+CD9JUDuvZbj+SA8OX74foJ/wYmQ89fwMRpJh7jJXNZyzFwQrmNpcr7lHDZcrqtN5VqVd9qn&#10;3bsdHd8paT44n5yg96GO010F+nNFyPO86EJC6OOL2y4ewL+/fldsrJIb/Oe/quvUGFMn6D8cSXF4&#10;fPgOkDaWv81zFeFnko/jOOazLXulrXJajRERd/4cH/9UUlel/tE4rkmHuGt1S8fxpzwaJa3Pbz7e&#10;xEO+89pybHMe5XxE45i1Qplndcf5mDpA/z6y18Dx7gL5+mbHsU0+SHvPXOG47wZx479Zz3GeBPr3&#10;mlQNxzfG3M9qQ60QHqw3nL4EfP+AOvD+q2D8EBr7UUDSJ384nfKUj9bLmC2nywX+wfvAaa+mlPHF&#10;aXKCfm84StMpaT4nv7A+j6LjfK6E8UP/8v67igykku+bLVN8zrOBfo41g6TnuBro18Ss5fQx4D9X&#10;PafVYOxfHPRrk0mdpS7yv7yv5di5YP85KU3K0XD5rgL/ItUf2PHPVUpdlDSi5H2nPV+KLhKNJeVR&#10;yihK90lyH3KePaczZUHv34T0kcXOvzHm/uB/fsR6cWzzHfxjoC236ceR9mHJcRwzQtn3CRkjfFs8&#10;hrjz57i8TyV1VeofjeOaY+CfU4ilLvpC3Hnv+HgTD3F9UEjLsc15lPMRjWPWCuPYTpunPWL1fL4L&#10;fB+3dLz/7hD3XGC3/ZEN8vXNjmObfOCfF4zCcd8N0u7z2/zQKwXC3whjOY5vjLmf1YYawf8hWfSc&#10;vgToHWhVDw0pD/YttJhJ2qQ6YL1QzXGaXKC3vXihwon2qVxc1pbT5QD/vcGTxHy+hHxIkmuGt1fz&#10;IXoqn9aeR/UYY3+rJ8a/IiXbf8F/Lw1czlyUvP4u9sm5lnKv0igcx9bAf28NnHYv+D9Q9pxWg/GF&#10;dc85HyTt4jg5Z5zma39O8LebkHMkbSD14OtLtoWurSMc6rlvpQ24fNIHNcp2we2knf+O88lB8vbk&#10;13Laq0FvV/HBaXOBfs5enM6UJdejch5mjtMbY8zM04+nuuVHrrMgPD70KfYMLwHh55GP4zjmH/jH&#10;dznIO8fXfYu48+e4rE8ldVXqn8L6yIzgn1dIsTo30N8BNdXMj90d4vqgkJZjm/Mo5yMax6wZxnni&#10;3HN4t+tXsL5//3Cau8Ox8YDjeHeB9blN5Ti2yQe2cCwL7B//zV4c42mQ/gM4zYvjG2PuZ7WhRghP&#10;pjWcvgTp9JS8ZaDfcNorYezo5QM9lzVE0u9+YcF6Uvw3p8kF/he0b5OgNYF+vb44XQ7QF8u8KI3v&#10;4d9Av1Z6zudsU5kHpWw5tJRPO+HFK7Lvt3K8+MVlzkHJ56+SRs6bdo0xKfvmPYL1/TzbPFYz5cux&#10;Bk7HMLa3dj0zid8qxzsl7SrdUfD/E5XSJ/1Q0s/XV7PYFrq2jngh8bzlBP+kg6/eP+l47Vy+OJ8c&#10;PHlVOQEGf/ut2jAn6P3N6lo3ZcH/TJS+Z/cYzhjzfqC/x6YoMv59CujvVVs6jlMz+Md4IY7jmO/g&#10;H9/l8DVOQNz5c1zOp5K6KvVP0XJskw7+eawU355f8M+BaOzZlwni+qCQlmOb8yjnIxrHrB3i+oy9&#10;5Nl/m/d4KM9KTnN30H9cv1fH8e4C+fpmx7FNPvDPCUbhuO8E/m86IW8xDoQ+95/KvhkYc3OrDbVB&#10;+FfSPacvAeEXhCoH+ij018ewXsgl/11koQLCH8k7Tl8L+AfcjtMeIe2u5CF4EYZ2/X5et8p20XJe&#10;Z8P+wYpcf07KvCD/XwxYfyjrFnlo1/LX/ilN6BrcvF9iKXl4F7Bg7BuljnwMc3ws88TpON0eShzR&#10;cDo6Rs4bnysm+zs+dhHDKce0nO4IjNeDr5zf+sEpLV87X/empMe6j5bz0GOsS4d/17T8t+zjPDVS&#10;vsufSVM5uGxSj5/K9t90bKOkEY7zOQL+PrTntLWY2oavm1mpZ7F2PnpOZ8qCf2whHKc3xpgZ9i3M&#10;3+PFsc0I/veqLZeP2WIg/CzycRzHfCfXAdbvDTlJbMkj5vw5LudTSV2V+qdoObY5BvvnhbZ8m1fB&#10;/ndr0XC5TBrE9UEhLcc251HORzSOeQfI1x8t9ZxPraD8QILT3B2O9VEtx7uLg/Vechzb5IO4sYsX&#10;x30nSOvHi8y11wbHFs6yD45vjLmX1YbaINyhN5y+BOgfwKvvDDFODq4G9hskfcOxpnjaQodvi5Ry&#10;gv/c95y2NvAP5lpOmwr65LKcn28fIDxl+Ql9QdmL8zkb9EUKe0g9HfQFPC3ouoZ+X2vtJ8fzda+m&#10;PUrJY+A0DPsWXUnbeMsKfTGP43RboL9sDpyOjtHyXpJ2lvPqLf8UR9LwsVn7J/j70y4i7df1iX/X&#10;Jl+zjcScYmydW03WeqeA/pFa6iN14+2ioeN7JY3I8sIG/wc6ud4aTl8T6PeZkGsleJ+kgn49N5zO&#10;lAX9eT5ft0XOvTHm/uBfKJ2i5fhm13hW03Oc2sn5V+qxpcq5ktrAPzbNRWL/ULb7OC7jU0ldlfqn&#10;aDm2OUbaVGnnVD+mmI2yz8f6r4yQ73y2HNucRzkf0TjmHaDcc9pxXjWCMhfBae4OB/oojnUnR+pN&#10;HMc2+UC5B1Nw3HcC/fteyItjPJnUV2mDVA3HN8bcx2pDTaSDUTqdWc/pS4C+uEbT87G1QNpfH3NY&#10;dPAY24FjFJtEmfLjconfnDYFxkGxfAiXOslDUf5b6izbD398hf+vwsi2wwsf4F9U0VE6KQenEbJd&#10;6szbf3FeZ5vKprVdDDmncj7Vcwl/u4hWSS/XBacTA6c94kh8jPUNtZu0iXrtQa9f9P3tidNzukX6&#10;Xkn/rQzYOdCEPuHvOF0q+D+0qPeMkm6zTIj7y2Ihn5PiV4L/I/X/oE+2/aTjJZ12Pct1rN7XMaD3&#10;f8Jx2hQY6y/n8xf+1Vf+91s9U0k5lbKL6Pt2D+h9Zs/pTFnQ+9is164x5pmgP3tT9BzbfLavjE+4&#10;rbZcPl6LhfBzyGfgOEYH/zg5F21s7eO4fE8F/3tBrJZjm+OQ1r9qPt+TsD0HsdRyeUw6aU+ljVO0&#10;HNucRzkf0TjmXUD/QX0OHedVGyhzlZzm7uQ8cB13yvKt6irI1zc7jm3ygXIPpuC47wL+7zoh6jef&#10;p5L6Km2QynF8Y8x9rDbUBOEX+obTl4BxkkJeChzGB0xoIq/n42sh7YW0AcZcf94u2w5/vNfA/yIm&#10;2xpOnwLh8yhkv1x/P5E4KTEdy3HneqgLePaA/yE+KGm1Mny+0CjbRXK5ckK+SXNp69VHGYzxOe2s&#10;5fTTMdIHcFqRayGI3KMce+B0IVOMQYkzU6892aakjcp7itMpcZySbuv8quctRPJR4qzyTjGVV8rE&#10;8aUOaj/oSa+WaYofao+9JM+O418F+iS/XCM/le2riRZPus+08LT7HvCPLVZl2APjffcDY988KHFZ&#10;wzFSBPLK0icx6O3WcDpTVuC8y/2ffF8YY54N+hgtVcPx3xnSPra8OM4dJNZ14DjGD/neC45yXLan&#10;gn9sFavl2OY4+N8JUzTwv6ezF5fFHIO0Z4im5djmPMr5iMYx7wR5x9Qz6ZdWc7U1gT6/V3WZY0Gf&#10;V97jF8e6E+Trmx3HNvkg33j1LecNkfZDkUf1cVugf5tM9eL4xpj7WG2oBcIdVc/pS8C/l4GOtvdK&#10;mWbf0tYG46TL3omSkJZj54DwRGnUQhIfhK+tECmXDDIcxkH15kBrSs9xhJyDltNvmfLlWHO8Rkmv&#10;taVcAz+U7S8+/koYrwWpr5RX2nyAXp8tL449xZd4nFba0XteoecfPGYv6Od24HR7IDy5KuVdDXyV&#10;dNF5Q3/JdpRGzqvWjjO5Z6LbE3r7fcs71VQmji1W7bg45peSXtq+UdJq7bZFYsk1LPnI8VL/Vewr&#10;TWXjcvdSTmW7aJQYUkdOJ6InZjBee7546rlh+P6XxHyxtmRZ2AX/gkbhvTZTefIbOJ0pC3pfl/Xa&#10;MsY8j6cPT9Vz/HeGtPHALftrhJ9BPgPHMWHYfl86g+NyPRXS7mFNy7HNcRjvB27rVC9lm0/HZTHH&#10;IO0Zomk59l3g3xyJjMmyv7OfQTkf0Tjm3SD8XSiVXBPRc6FnUcorWk53Z9DnMPfI8r3qKkibk9Y4&#10;jm3ygY1XkyFtLPniOO8A+a4zceu+0Zh3ttpQC4QH4Q2nLwHjZN3A26d9nVKuWcfpayLtN9WNy72X&#10;45i5wH/eoxcJ+CBtsOAj7SgvFuqDENuTvk7S8HE+gVir/BFYnAH9ZajnGLXCvwVlg1IPTavEkHOz&#10;PP6FjYkb2a/EFh+cNpaUUYk7cLq9prJKnTimWE1IaGk45hboL5vfrk3473GR/BENevs5ThdLyq/E&#10;3YyN8fpa1lXOxeo+ndLK+eD4TI6X9pV67u4zrjSVlevxeV1B78tW51/q6kkrgvcrxekkbyXGrOVj&#10;puPkPorpa/ZY1TMV9DYWcr1kv06k7Epe6nVtyoH/enxxWmOMmSE8BovVcPx3BP9zOGQ1Dr+LxPoO&#10;HMdsk2sE/jHwGRyX6angH1fFajm2yQN5n1973LafrhnSniGalmPfgZSb6nF4HvFs8M+Jxrr9/YUy&#10;z2iJWWXbKGUVHae7MySOBzjO3UCfy0/hOLbJB4nXp6Ll2E+H8Hd8n18c5x0ktpXP7cY5xpjRakMN&#10;EF7Y03P6UrCxqAfhjrTj9LWZ6sfl3jJwnFzgX6Dxm9MeJTGVfHL4wHhdfF038t8IL1iQfb9AAzeM&#10;C7wk1td25VjRc/2mtNoH/s+2hL6g6DYf/zG2Ta/UQZP1+oH/vmk5bQw5XonZc7oYCH9wGCgt7//L&#10;8bZAX5DYLvbL9cz7hdwDX+lSyPFKXMfpYmBsP+1eOeuaYgMOttPZoPd9/yHQPzH4nw2ffRbG/kDO&#10;f0vHzflo53Cpo+MkVr/juFQN1/EI+K+fIi9oWE9WyDluOJ0pB3p/N+s4vTHGCOmrlT4jVZFnzN1g&#10;/Uzcw3Gcu4A+ftsycByzD8LvcqU5Ls9TIe0+1rQc2+Qhbau0d0lv+bGwNPjfW2P95Nh3gPUc5ovT&#10;1A757sWWY98NxnG1Nt911MB51UApp3hUX6nUb4/bvxMhX9/8qOuhNrDxajKkvU/9x3HeAba/Y8dq&#10;OA9jTP1WG2qA8ICl4fRXQnghRPUPGIwvfXsfBpLua0FUTvC/cBX5IA39GpO8cg3CRI9pMIbjf+Wt&#10;n+JITN6nnhfo+clkv5SFt4tVjNpMZdfawOclx3Cco6a4q7w4XQzoEzCO08VC+INDt0i3SsOxtkC/&#10;f9pFOXz3+OG+UvJRYg+cLgb0fuKrTjkh7rqWc9VyjBpB/2c+pV0bZbtYXQvQ2+az34N/Udle3ZSH&#10;lOcX9Hs7hZyj1T2Fg/2ED/R7T3Sc9ijoz2t10Z8pJ3DOX5zWGGNm0J+pqVqO/07gnwcI+Ry/cKy7&#10;gH9sHDJwHLOfXC/INz6N4bgsTwX/mCpWy7FNPjj3Pmg4f3Mc0p4hGsex7wBKX8Npagd93i1Fy7Hv&#10;CMfno3x6zutK8J/3x8wDBeq45QfHuhvk65sHjm3yUdo7Vcuxnwz+7w8hL47zTpB3zsgWlBpzQ6sN&#10;V4N/cYHoOX0N4J80zrIgorSpzQel/KzYYDiQf8dpc4D+57X/0H45r7KQwFe2vV74t2DrQ9m/Vwv9&#10;g71wO+on5Hjteh24jWqC8RqVc8Hl9pFzVvJ6lXPBeQrHaffyxEyOtwT/4rFhkWZ1nXOcLVoM/Fs4&#10;pl13X/uPkjhK7IHT7QX/i0XPaXOZ8uyh3+Maae+qnzHQ/zLFMO3TrpdvLxTQz6vopv0vZd8en89n&#10;jPGP9MtC7i2J4TDG+/wgDL3PKvLCJHlCv25kW8Ppj4J+XovUzejg71NFx+mNMUbIM0HpM1LJM/i2&#10;i6COkHpDf+5ucRzrTqT8Sp22POaj4lUwjllTrrcjHJfjqaC/k6RwHNvkA/39o4QPztvkgbRniMZx&#10;7DtQ6nG75yP88zOxWo59V9DnfXJwnNdVED7vj3gXQNp5/PqOdGfI1zcPHNvko7R3qpZjPxnS7u23&#10;nt+Wa0Rpk1TyDvuI54Qx72S14WoID1YaTl8L+D/gFfloWwLCq4mLPTDhnwDqOW1O0CdfvYswZB/G&#10;XxPJgGNQjt3ymo6X+mp5bxmmcvjukWZRVm1QNB+vnWfH9a0Fxjbb016SRurWcIwSoC82SR4MQb8P&#10;HKdLBf+gb17kol3T3vtBo8VY7NPaK1u/ImVV4g+cbi9PeZPPbwzJA/v+icWZ3O/Fy5UC+nn5nFyB&#10;/tx80fGra2pO4zl+jx5jubTYW+ScyPFyflquL5VdO38/OF0uElvJTwycNgfo90jH6Uw50K+xYufc&#10;GPMM0N8TUvUc/x1AfwZueXGcu4H/PTSI45h4OH/xmOMyPBX846lYjmObfDC+I3Obl9By3iYPJD5D&#10;FI5j1w76vMjA6WoH/7xirJZj3xnS5pb26DivKyB83jtOf0dIGws4jnNHUg+lbikGjm3yUdo7Vcux&#10;nwxp93bU97AnSmw3n47jG2PqttpwNfg7pYHT1kY6QaXc4jcq/ajPoC8qknNSpPzQX56L5jnz1DVq&#10;IQvGlyf5+OK7bjWfizwwDsxjjhOSnxyrTRr3i3Jpcbtpn1yPvK/lutUA+z5sSVtIWxa9Xhj8f/2t&#10;57R7THXgWI7THYHAuYc+0fG5by8txmKf1lZZB+JK/IHT7AH/pMhPTlsaxufKql0Vcm4bPr4G8Jx7&#10;+Cf/P68L+M9DN+1/KftCeoz37Q/oZdJIOjlOzkPDdfOB/mz7XDBXEvx9puO0R8H/LGo5rSkD/nGn&#10;nQdjjFeg/07VcR5PJvVV2mCPlmPdDfT3lU0cx6TBuYvHHOf/VErdUzmObfKCPoeX04vzNPkg8Rmi&#10;cBy7dtB/KDpwutrBP0cTq+XYd4b8Y+ulYj8+3Avh8z5w+rtB+ti+4Vh3hHzP1oFjm3yU9k51+reN&#10;qyDcd/m8OM47Qr4xm3hxfGNM3VYbroTwQK3l9DUK1OE3Tl7YkgrrAWPLaXKZ2oXbSmRdUKKB/tdZ&#10;XpxuL4wLEuSh+lLisn5xnAxi5LgPjAtEZlqcYTpG0vM+IWWQeLxdfF5/yvavfTXB+joMkbaS9us4&#10;Tknwn4fo69cTy3G6I6Y24jw+Xxg8+1qOEaIc/3fPvlw4PhJfWqH3Sy9OVxLGD0O/pA5KWXxkoqrG&#10;e1m7trrAvn7ap9X9Ne3rlH1CjlmSNpS+fu7/fMctSTv2chzXZa8pX477Wa+SME5YateviO6XtkhM&#10;JR9pv+S2M3GgjxXEwGmNMWYm/bTSbxyR/RlTI6kn0j4MfnCsO4L+vrKJ45h0SL8GYznO+6mUuqdy&#10;HNvkBf9cVy4d52nyQdwcX8jAsWsHfd7DcbraSZmVeqR43MIF6HMjOcgz/9JxNvSFj0sNH3Mn0Oce&#10;t/Qc564S668ZOLbJR2nvVI5jPxXSxh2/OM47wviNmdvmiI7zMMbUa7XhSnjIxy/pCJU63KYe+P5X&#10;YIpNcsP/wuk4bSnQJ10Pf/DGOKG1NTjp+TglBh8jZLucI+1+kTy1fD/P43Qs7/vNeV8Nx164pV1O&#10;eamG/zwMnHYL9Pvh8LW45MnDBfa1HCNEOf5vYN+Ljz9KySP62oa//245bSnQ7+G9eo53NejX1ueL&#10;GPT2/lx4pGwX7XTcS9nXc95UDl/MmcSU8vyPj401xeL4We9nH/j7z+j7YY+pzTgv8bjJ4BpJOytt&#10;P2s4vTHGzKB/xEx1+Uet0uD/a8Nb5JjDY4saQB/T7fHoa+Ns0p5IuxZjOM73qZS6p+o5tskP+ntW&#10;Dn84L5MX3nhxAvQ+23G62kmZlXqkcBz7CRB+Nz/i0nE2ts97z8fcBbbnCX0ajnVXyNc3/+XYJg/o&#10;3/NSOY7/RPD/KydbLutra4OMfQMKfAc0xpSz2nAVhB+Ap3xszQn+D6k9p60N/j1Yi01yw3++i3zY&#10;9pHzoZSh53SpMH5gCH2UCX5Yh/6AHqZ9vmtMm5DopmO0l9ie872ap5wxfqPQtcvgPw8tpw2B/iIe&#10;FWOLJw8X2NdyjBDl+K/JV2XfwMcfpeTxl9OEIONCwFTQ/1JVjIFjXg16fz8s9mt9lubzGPjvuYbz&#10;XuTRwJ+PnPOWj0kFfeLp1A8R0O9n4ThtDtCfpUKefw2n12D8CCp9f8v77gbjNSBt8nnN8f6cMPZb&#10;vmu75/TGGDPb6D9SSKxHTrQi/Bc9t7Qc767gH19saTmWOQblF485zvOJkPfX9APHN/nh+FyRj+O8&#10;TF7Q5zeTcOyawT9/ccdvHanjAOY49lPAPzdy1GXjbOw775eU7Qj454C3OI51Z3jTvvlOoM+rp3Ic&#10;/4mQNl58cZx3Bv/4JVXHeRhj6rTacBX4BykvTnsX0hkq9RE9p60J/r0QBBc1pYJ/YH76SxA8H/il&#10;jJz2CPivBeGtM/wDw3bar7UjWy7e+aXsd5zv1ZBnAveD45YCvf96cboQ6C/iLac7wpNHF9jnOEaI&#10;cvwQ2Pfi449S8vjLaUKkvnz8pOG0JUDvj2I5jns1eH7ls9jf8z6Pdkr/Uvb1nC+VwfexV/LO3d9r&#10;9ek5XWmBOnufOUcgvEha2uTbxDjG66LF+Fyaz6k8fxuOfQdTfdyiLrMXp81typfbfJb1+jbGPAv8&#10;7xqpTn+fK03qA/8zdYvjeHcG/Z1nj9t9HL8DlF085ji/J0LePnDg+CY/eN4tM7Axc2FIf5ZqGo5f&#10;K/ifnS2nrR30uY4Uvzj2kyDvtb50yTgb4fmG2W8+rnbQv5FskXPwqOeFUsdkHNvkARuvRsN6bnaP&#10;nuO8M+T/oaGck0f1n8Y81WrDFTBOeHFHMus4/Z1I+ZU6iZ+ctgbSeWN8IBQb8MM/ML+kTaAPJDpO&#10;d5TEVPIRwbaGPskwbMRc6jditZxnDTAuovmYyijlFvL/3cK8nes0cxy3BPgH8B2n9ZGyKse3nO4I&#10;6As72mmflr/jGCHK8cNi32qgyccfxfFj8oB/MNxz2hIQ/vDzG+N1Ln2nnCfRT9vEa0rzE5UOwKHX&#10;rZn2tco+NkxpO2XfVywN/L8y6jntUfB/yGg5bWnSJtDbPfjMSTXVXa5Dzm8vuaYbjls7jNevlJ3r&#10;M3N8TG7Sbkq+p+VvjLk36SeUvuMIefac/lGrBKnHVB+u4x49x7s7hN+7QhzHMnng2DUa4jivJ8K+&#10;95C9XhzflIHw2DtFz3mY/JR2P+KS+eNYCPcxVc7dhCB9HMAGjv0k8M8v5nD6OBv73xUcH1srpP9w&#10;9wfHujuljke0HN8cB/+8doqB4z8N/N8OtnQc690h/5jbcR7GmPqsNlwB/g7oD6e9I/gXSnWc9moY&#10;X2o/UOjj7RSf20EMnPYs0M9PqQ/rTskreC3A/zLTTvu3PtR/vVBCf3FtOM+7kTp46iY6Tl8C9AmU&#10;F6fzgX5ttJzuCOht1Ez7tPwdx/CBvgB4WOzX2qflOEco8f9yGh/o9Zf2ajhtbgh/8Ok4/R1h4/xD&#10;X8C71ATS9ZzfIu7/oLet9JvZJ2qhv8y/ON1ZPOURjtPmIG06tS3nF9Ijc19Q2lRPaVvtelySay/7&#10;daaZ2pHz/ywDpzXGGBboQ1JJ/3frDytIn3AWRcYZV5vqxXXdo+dYJh+E3yVSOc7niaSeSt2TcXxT&#10;BvzziqkazsPkBf8PrFIVmbPNCWOdve+LnP4OpN25HokGjv00KPNsnknc0xaPIe5Z2fHxtZG2m9qQ&#10;y77lg2PdHcI/QkzRch7mOMTdg1teHP9ppI5KvfdoONa7g/697wjpexvOxxhTl9WGsyH88ug4/V3B&#10;Pxl/6wn1WNBfMi99YEjeSplEy2lz8LTBi9PRMdqAZ5j2tcq+2bfJFGX/X87rruBfYCd+IfDxBmMb&#10;evfvAf915DitRtIpx/7kdKmgD/Rei/1a+zmO4wP9OhwW+7X6/eI4RyjxX5xGg4PnLgRju3uvLYzt&#10;7puw6Dn9XUFfoPt1fct/K/u/tQP8H3Abzm8RV7vuRJFJNuh9teN0Z4K+aK9kG8i4zpfnUo/AuasR&#10;xn5Oys118XEcoxRpSyX/WcfpjTGGQX9HOcpxPrXD+ByL6euZtKN37HdnSl33qv4D/90h/SOoj+M8&#10;ngj6O8oRj7z3awT9vSvF4xYC1Aj6fNFRVc+nQ/+L/7NbPheVeiTj2E8EfZ41p47zLAH+eTWfjmPU&#10;AunjJXnmPO4Zj/x9c7bvGOYfhJ8n0Tj+k8D/7WDLH45lRsg35p4NnIcxpi6rDWdDePD5qAEZ9Alo&#10;GawW+Xhbm8C5vnxQCf0jd8/pcpDzreQlOk67OMY36Gmn/Vr5v8WUtMr+gfO6M/ivMSH3mtyDkkbI&#10;f/MHshcOLBicYmr5bvZlU5n4WMfpUkGfFO8X+7Xrw3EcH8/xw2K/NmHy4jipoN9XA6fT4MB588H6&#10;pU6urQH/rj/B19+S7EvOvzZTfbmObrH/f/BP3jRTGmlD3tdzXjtifuWbE/Rr/Kv8V5H8Pe1QdLIa&#10;ep8j5ZDtDaevFcbrqJP2Uuqz5dR7GP6xwIvTGmMMkz4LaX3dFumbGs6vRhjHs9p4Y69Hjd+WpF5K&#10;fWM8sl1qgvSPoRrH8Z8I/rFTqpbzMGX8H3t3dOaori0B+KESuCEQwg6BECYEQpgQCGFCIIQJgRAm&#10;BIcwGfQ91cA0XSxhMAJjUw//d87GC0kIIbC1hsb8Pzxao9SyLT+kf9PcgvPd6X5PR3e//B20d6zV&#10;/c6OfR0cxxaXeC7APmN/7JfWmRvi3/PuqbScZ8Pjz0mnnGtyQL576aDWOmw75P+OXmgd7wDd/fcW&#10;HO8SrZZnHeSfJ+jp+QBmljbZcDSkH9gajX0HPK7gWN/2AXTA4wuOm1qNfQYcvOCPeBzcNE72iR58&#10;2v6zMvjsW3mJmM/93wnivl2j1TKXQvqNL7XGKux8fhCPnx+jz6P6ay0nJbH/b4mJ5vtSy3oE4h9j&#10;Go1T2HDOUhJtWYNfCN/qRzTEc6yOjzqIafrPUn1aaF13yuMY3KVvES88NRr3DEh/yas1Nid080LT&#10;q/TzM0P33MJ2R/PWEo2WuTfE19mg1HgzM4X9ksc4l572x0F0z4O/g3avweeAXZ4xzgDxs/4a/753&#10;2H7w+KKoqrXsd4Q8fTV22nnu3WB7Miu1Wq7tA/E/KsqB13Cp9T0Lut8tbkE71e7JPrlh/rvmI0qt&#10;410h/XtWLnx2L7TeXBD/trYEr/tTPBujOweP3vMrLe9dYPsaimq1Dtsu6Oet3vJ7GbY9azRannWQ&#10;XjvbgvPxW+dDmL2yyYYjYf7B+W0nDsQPZZwsT/EwvQfEC+o85kJjnwXxl/tG43LgcQd1Uamxo31S&#10;18vnPv3n42P49hCIOHHg5X6sWALxNbaYlrcG4ofUu9c3Pw/2o9n9lkA8dv5KTBnEtFpWSmL/WmKi&#10;8/Jby3oEywnKvvvDfaJNN41bA/F8txR/8Nl8zs8G8fhoJYbXwK3/jNfMvx+ZRtvHGq1Hyov2qTUu&#10;B8THR6XGPgvS47LQ2CvD428XU4WWfQTE456yzLVm9v6wX/IYcY4qtc5nQfedrAnauVajZb8bPL5o&#10;eJk+OgvkSR6rtdx3g/RvMlv4eetA2D5/v+XC6Rlhv+eKQYsnnU90cwl/b+UzjrYrpdZyzg7xb51b&#10;vOXv0SnYPl/dw/v+LtcAtj0D8rootcyjoPteE/1evFSlZb4T7DA3ax22DdK/N2/xdvMvtic311qm&#10;fcG2eTSF94e3WwMzeweTDUdC+uGk1dh3g/gLA/vj7SZLxAlLVGvsMyFOrqFCY3NAPAYajZN9eEPV&#10;fVqJ4XH8F+xbB/vWGvcu0D0wPvKDeaNlrYHuS2lUb62xCvGceHe/exCPm0ZiyiCm1bJSEvvXC2Ko&#10;0PLW4P5BmTS5DhbuV2nsGnj8ywp/iHu7ewAh7us/QRyvn2rcD/1/675U6P6jfVLnYJf+RZyU1Wrc&#10;M7G/gjaerp3P0PcNr79o7lY81xyTc7GN1nGUvm3ankGh8WZmEXT34yaYR3LhM2+l9R4F3TNpruP7&#10;qeW/I8TfU9ba5TnMprA9eazWMt8N0r9TbeVxfhCkf19Y4qbl2T7QPVNo/++J39dqdN+LOEYKbdMj&#10;0M2rLI/lsvzfiH9rW6LU8s8OeZ4Dxm5ax7tDvmfPORz/hda9BeL1hLXYrlLL3hO6+/yWZ6G3S64Z&#10;Q/o3wq12SWC8KuRP2qWb1vPKsP17D9Varn3B/G/NW/DZwt+dzE5msuEoSP/pQqo0/h0hXmh+q8kS&#10;3UNodOOeJAycAeIv/Y3G5YA4seGvxsk+qZt0qbEK8Re9t17oQPcDFY87GoOK12OWLzd9nVo+2zB7&#10;bc/sV2jsUkiPmf8krgxiWi0vBfF4roO4WxD3W+PW4P5BmTeNU4/utwS6ua8Jyo+wHaWW8W6C4/7Q&#10;mAgeGDOI+77RuBwQXztUauyzIZ5jqNLYK+BxI34Wi3BMfc6bSPfj4Nv8eiSkk5fprX/4NLP8cH++&#10;24rz1S8cMG/isTeCzGHbS63nHSHfwpLvQwfCtkWUSst7N8ifBDGotS7bDx6f0ysty/bBvg76/9na&#10;O/aaHwaF9tOZYX4NZ4tS63p3OO56qHHnN+il+rK0/Efx+mIfZGmbYrnI87xfadnvBvsl0Ldalz0O&#10;28dySqV1vSJs+74zVmvZ9h3y9HOEz1y73BPM7DGTDUdBvKhLN419V5wQ+4lR+2B2QfyV8FiC46Pd&#10;FwcegfQXuF3ai/jhr8VMAlNqH41TiM9FqXHvCt2D5A90X3ij+eeP7vMopBfua42V/YpgH+I5LzV+&#10;CSw81kTdrcalIP4hoQ7iwi+mGrcE5t+G8VPjZd8y2IcqjX0U2xCUzzmffcXP2IbLPBgHffGhMYrn&#10;Q/fpFRrbx3Mc/0J8/SXn1S0Q38dbjTuLRHvZX5cYi5gfI4oxvF6L0f6p+X3Qap1HQ/pfJP7VWDOz&#10;e9A9r8zNe7mwjgb9M5K2Yy108z2fIzgn3oL6tviNi9w3CcuTrJeotHzbDx5fTCm1rHfC4wuOORf2&#10;9y6/H9kU4u/c9/iZ+EDIfw9+edpHZ4f0725bcWxc5nlqgPTvXLlNfs94RF+Glp0Dn6c5h2+6Z+Lr&#10;mZ/laR2PqLSOd4Pud6095+bZ3+RtGew7V3B+eOn5F4//taHIZK3MvkO+OTbC81hqnWb2HJMNR0D3&#10;cKKTw6DW+HfW98WfoB8ajX01nOyD46JfGnsmiB+cW43LgX0R1DVgO/h5IfukHhpLLV/2a9fu866Q&#10;noMKjX0U0l+sC42V/ebGBM8hv1SXul/KTHmTMoKYVmNSEB9vLTGp+W7xD7foFj94DTTcLyiLbrjz&#10;5Qfx9XDTuC0QH2ulcVcR9MWHxiieE90HMi7RjSuOiai/B4vH2BpIL1SUGnsWbFvQXmo09p2g+0Hh&#10;d3DcEY67Ssvoy6mD+LFS9zka4kTgQaXxZmb3oLvXLp1Dc+J83PY4/97DNjJWy8mFz56XWQjB/D/S&#10;2KLWumw/eCx5rNRy3gX2Xywl9nepdVt+SP+2M6fWcmwf2Oce8upa7aczQ/o36Fz4O86mxKFXxGPG&#10;+nvzFnxG5rmc/a00gvu/geTCZ3jOGazvJ7rfriL8jDE8ptto/614Pi4xFnHM3FxrvbYcjpkjeP2U&#10;WvfZofvNc48xfJnv+Y9Aeo0xJ57XS8zDZmc22XAEpBdaafUD7KvjMSNe8D51gtU9iB/eue3U5xjp&#10;L8XZHx6QXsBXLUaLvYj7ttXypS6WofuUGncViBe/sp1jdNd19IDfaGywX3R+U1gHz+1wfvnffJAr&#10;+vKKYJ8h7tu1GMS02r4UxD8k1BLTBDH0b67D9wQg9gOPa01/UKntk3aUwT5UaeyjkP4Bu9DYq0Aw&#10;B2mMxHMsaP9R2X/OL9EcU9F1photfyt011ZUd6uxZ4P0l71SY19Zf45qLJ9DOEZLLWdUXmpe/7e/&#10;7vMs/bFo++iPxpqZLYUuCXfpnPpufuMCz3Ho7nU8z3xWmLvnbcWy+RxXwT8O74593Pe5noeUUst4&#10;dX0f/FzZD1v9QfcsWsLjfDdI/84Q4fk/9W+Srw5fb/9JfR+5utP/1o+vZ4E119ZWfM7iHM35stA2&#10;vSM87x9m8Noc7k2Ftkv1cVrGu2GfvPW9Ac+Zm2/ovlNwPim1TTbFfkJ3fR75vMoxcer5l+1CN373&#10;njNZfqH1Xx3Wr1du9e87lLbFzPY32XAEpCeZRmOvAunksUpjX0E/seux0A+NPSPED9F8YCs0diuk&#10;F/AjbEMzs0+p5Y/qiY4pGf/uECewthq3BdLXQaGxst9/2P4Fgft/fulFuh3fEgiCz1ttW0qijn+J&#10;ePz/weff2oA8P0pV2jaF+Fq4adwWbEdQx6UTNhL9XmjcKP4WxPM+ybEUfZbCfbL/AIT4eKjQ2LNh&#10;fyCeY95ijGLd28WG+2qh5SjE89xYpfs8C7o+0PYNvHBpZg9Ddw/hfBjdR94RnzlK7YdXhu4c8nmK&#10;55F4z+RzzZrnqz2wfraDfuGrfZUeg62Hdd8xS93/VXC89OOGY4hjid8F9PiebRjnNIxzXpPZv7Nc&#10;AdYlNTS6vz2m7/dh/A7jWfvbpk7zuzi+/qEVNejO4dL7xBHYlmFs8VllaOu/3xrfAfL+ubVH8V45&#10;9PXQz599jfSa1Ttgv1d6Tl4Zvs/NvG54TvW4n2083vi8NrS30ON5R/j+XYzHz3444zU2nCMaztHn&#10;nKDHtBW+349oXLe26wg8H7x+xm2iQtv+7vrjPss9qsHOY9HMnpA4hvkv9KXGXwm6G2Q0CVcae2b9&#10;cegx0G+NPSt0P6pq+ynbonpfx3CjY9nRuV+r0XpG9fHmqvGlxl0F0uM02wMHy0J8XhuNVX37onO2&#10;Bh+qhuSxVFn/2hJ89lfblYKvcTxW9p+VwWef5aN/4E7svwbLuvsDHNJtqTR2C8RJK2/149ZaiMdg&#10;qXF9bBXErjVce8MXvR/IdH0jnQhZa+xZId3HLzlOeW7783ILjinCOI6LxWMC8Xz+rzyNf7b+GLWd&#10;1GismdlanD9xjh8R98I5tNLjfgeIn8nOrtbjsPWwPHms1H1fAdL/wO5VZPu96WqQfu5Vhe5r6yH9&#10;u4rN4/y7+PvnntiOvj3axlfR6DG9Mpz7ufoP3jN5jM8Mp7gec8Hrz80c/4Ue17tBvGbwSrKu8eK1&#10;xu1p7uNHwPw/Sj6DrGPRzDqTDXtD+o0y/oHkY/aHvP809qw4YQftf7kHP6R/dGw0di3ESTLsI14f&#10;FI2BpQqtr6+zDWJLjbsSxF967yYfrYH4XCfPk8L210g3fTn8kp8aV5+JIsH2D21PCuLjLJGe0+iz&#10;r5FOYFnihhXJH4j78qZxWyE+5peZx/eQ6PtS4/pYnleNXYr1cP6Orm9uWzRWUpD+Qss2byr7aIjP&#10;CcfuyxxHfz6a4DhSOAYqLece7hOUNba6zL0hnpfppc6xmZ0b55N+vtly7z6Th+4TryQ45lfQ6nHY&#10;Y9B9P4uek8de8nsLx0lwLC9Fj8mWwf1ndfLiUiZIf8+weY325bMg/bvGq7jpMb0DrP8HcUcp+/Zx&#10;rj1b29ZqsPA3+VeD95ibSz2udxMc88vRY9oCrzduSz2Gd4UXODfaZjPbbrJhT+geficXd6/S+Nz6&#10;+hvdfjaIEy3436f/8Q7pL561xr4CpH9QbTR2CXRj8HdQ3liLrh8rpOufE7YN8Y+opcZdCeLkwF8a&#10;twXSCVuNxs5B9wYyjgm2mefyFpSZUvdlcG7RzwYsW7d9aDtSWIfui+5fJaTa+dnPiOe7FMbx2HkN&#10;sb5VcyLS81PuZMGonpvGXQ0WzkFIjMU7OM54bXA8Rdf1GMfRpN4l+vJT43XVeDyD/nj0OKjR2Nyw&#10;4bkPj/2Yynmj1LKWulPXTePPAOk3a1Kl8WZmW2Hdnwo+mwYb7hOvBPP3tLOq9Tjscbjz5hCNfxV4&#10;3flncNNjsmWQ/t1lrNT97DHsy6B/bR7vvaf5xzuY/674Ct4+ERTd7zU14t/SjsS59dvYxfZ/5Hw0&#10;HsMvvGnC2ACP/Z56NoUe17vBa107kVaPaQu81jPFZD58Z+ieFW5BP5xFo202s+0mG/aE9J92OmTC&#10;5UTCunT7GSFenOZ/Fxp7JohvJDeNexWJ8zBoNH4Ouof3VFmRut+PN2h+uVmz7+R6QvxQWmrclfD4&#10;gz65adxWiJOqqNDYLTA/Xj+To7DyS6TWkYI4WSfVlrbf5/8QzxlUax1bsd6gnlbjtmLbg3oajbua&#10;RP9Pkq0ScSm/8TW2S6THU6RBMFemYH4OrzX+VSC+dmlybnLq61iVtMk2Yd3bxXi+eHyFlrUG7s+b&#10;te5zFkj31x+NNTPLBd0zHudO3qd1/jkTto/tXPw88A7Q3U957KnnmsEfdM9lkXqBJthvwLK1vgjj&#10;aj0G2w7pf9R209hX0R8Tx90tOK5/x4fpeByrV9B9I1p/5IY3fgPKUdCdE+3bQavxtg3SiSMcz3od&#10;EM/PVm3ghmkbzoZz7emeNdAl/LMPtb1j2t9j/K7N87KE7quWPhfc8IZ/YnAJfP0jc/Yn+2Dcf+wX&#10;7auteE4azPw2hG7N4mcfq/ufAa+9Stv9ztCNj7nz8RfT629szXXN/tX9FevTNijGsKxSj+cd4et5&#10;da5vbpj25YB9Va+g+6u58aJtarDD/Itl96OBtl/VK+i+dMO0zmGMJufDd4bv95+xJXNAZG7s3zPM&#10;YT+xw1g0s+MTx27BhU6NxuaGr39J0+hnZ4V4oZI38lNOiEgnBpYa+0ow/7eceT5K3We0Lx8EeR5T&#10;Y/8elv/vgQQLF2C0Hf2+vKFqbLLtVxH0CRUatwW6cRA9EDUauxXS45X1f44l1ht8Hvmr5aege1jU&#10;/SP/5jDEY5IaLX8rxEmCVGrsVonjqjTuaqJ+0Zg+7t4cd0N3vyn6eF5fv4K4JXhdcOx+lhXhZ5i/&#10;Zhrd55UgPT+1GptTXyfP5ewzTd++Cst/yKBhjMyWvVRfntYx4HFkqWcPSM99dMkfPMzseP1cxPtt&#10;G8xFR+J8zns67yunnbvNjoTumWn8LFhrjNkr4Lzez/M695Ofey8K3TPIEpwL68xK+HnDLgJfSWS/&#10;Ef/GdIQb/KxvZmZm9rDJhr3gyQtX/UMj6/qhn51Z/6Cr/cXF01M9/LI9iL8UtBr7ihLnQc8JfxTg&#10;FyTG8v/zi5LGRe7FsV9/SnsKdHXcgvibtr/fpw1iS427mkS/ZJ8n0J0vrYcKjd0K6STOf3MH5hNh&#10;Br+17BTcv0aIY/lzvkc60WeX+Q3xef6jcTkE9VD2Y3o1/bn91i8a08elrhWO2VJi/4vKFTz30f1J&#10;sRyOS9b/o//fe/PzLuP1aEhfv9nnwgG+znOtn/Wf8xzwnC85dwOe60rL2oLlBfWM1brP2SB+VqBG&#10;Y83MjoDu/s35lfddzt2peWoL3qN5H+f9hveUQtthZh10v+eUOOC3ObM9cQxj+v2h1jgzM9tXPx/v&#10;+bzP8liun/XNzMzMMpls2AvSSQq7LNyP4XtSU6mfnx3iRcvFCR1HQDoJpNDYV5U4D1vwC07Zl80v&#10;U1zc0JgxLnxMEhTwtbjOL0s8D59lqn5/LTOMvRLESSq/NG4rpJMrs9dFSM+5Tf8523NvzJVa7hzM&#10;/wjAYx+Sxjhm9fMhZjLGt0I6cbnS2K0Sde1+n3sFQb98aEwfV+AraavleUIwLpBOkBxwPP3sYzne&#10;ozlwC14/k3a9qv549BhvGpcLvt4ES5/3LnTntEE8V87hPrssdGJ+XqPTjwHE9zn6q7FmZs+E7t7A&#10;+8FwT+D8tQRjh/1OPy+bmdl+8PV9kn7o52Zm9jz9HD08t6953udvydxnl99+zMzMzOygxDF0C7a6&#10;WDWoND43fF9cvuEFk5nQPSBr3zUa9wzsz6BttEtCzDOhS2BYu6Ad4SL5ZFED8XkeY90PfUFKlH35&#10;H9EQJ/q0GpdD4hzwnE7GwlYsE3EiCFWjmDb4nBot8x7MJ4R9jlt080XqGnpobN+D+BhvGpcD4mSm&#10;RuOuKOiXD41ZAsuSwHjOi2DfCunxt0ajZb86xHMh1RqbC/sxqG8pnscawXnOBek+GTS6zxmxj4K2&#10;DyqNNzMzMzMzMzMzMzMzs+uYbNgDF6WChapB9oQJhfhtEdzW4uvPVwy4SDjYvW1rIF5grTXuaH0f&#10;art2SYY5A3QLsBw7esxLcL/Z5Bh+jnTCz+Cn7ncP4qSlWuOuKOiXD43JAV3CS5S0UmtsDkgnaf1L&#10;5OrjODaGuM9kDC1rKXTJY7dRXRzzxejz1LWzekwvge560rqo0tgcEM/TlcZdUdAvfzTmHnTnczy+&#10;FMfv7FhCdx2Ox/wa3OdtE24Rj9/d7ueYT2hK4fmv9mrTGNLz1aDQfc4K8bMa/dZYMzMzMzMzMzMz&#10;MzMzu47Jhj0gnQTTaGxuuP+2iKV4DFxApF/4SjRjkgTroELrzw3xom6lcUfpj1vbQ7ML92fE84fv&#10;57XQGInnsacWYsdu6MbMbHmq30fLGuNYWLxwjvhNSLXGXRHiOarUuBzY50FdeyZmcCxrfbQ6aWer&#10;xLHTbokLiOfMm8blwn4N6ptNFr0CxPeKVuPm4P7bwtj3he6Xgi6BjGVG50zd0M2hyeu0L4/HyTiO&#10;9VJjzg7pRK5fGpsL7idnDRh3WNIe4jE71ug+Z8a+C45hUGi8mZmZmZmZmZmZmZmZXcNkQ25cjAoW&#10;qAalxueGZYk9e+AiMxc5qcFXQlKFr0Szh5IJEC9ylxp3hP74tC03jXsFiBMSuI3H+AtdMsBw7v4l&#10;D/D/99t4fnmuGc9zRLf+v8dlcju3cWxyn2/lSZv4WdSucVnhvqovS/ffLWHnlSBOLqo0LgeeL8Tn&#10;tNbYXJBOQqw1di9Iv/mL18iiMbwW0vefSmNzCer60Jgrwsb5B+mkw0Gt+4z25djj/M3roO2N9x3m&#10;a+K1yc+H+bmCJNWgK4/Hw88Yw9hbX5YqtT1n1x+THgcVGpsD+yioa4zno9T99tbXq20ZK3Wfs0N8&#10;76GXS/Y3MzMzMzMzMzMzMzOzPCYbckM6YeGmsbkhnahwRsNiNQ0L1gMuqn7qj+v/ME0e4/4PJaI9&#10;Cuk/QXrYG0FyQTrB5Eg8pz8xTVLg+ea40PjBDQvOPeLF+VbjrggHv42NZQf18RreJYGKMJ0zBnfH&#10;Tg7PqB9xQuBN43KBr7EkxGO+1rgI4vM44HVTSjznzArdvZSf6z5HWnSMZ4J0cmujsbkgnh9ueFJy&#10;Fu4/P7a6zyvAE5/JzczMzMzMzMzMzMzM7JwmG3LjYlSwQEW1xubGhb2g3nfGvt4t8UT19WkbWo17&#10;BYgTPp6JY7eSNtZB3ICL/HcTcIL9PjTmihCf/1bjckE6MaPW2FzQJUJEdf7R2Nx4XEG9ex9vEdRH&#10;lcbmwrKD+hqNuyLECSuzbznC/aRZJhv9u+ehO+cN4nH+LIvfqnYmiJNp6e595hFBfd/O7dEwn6xI&#10;pe7zCnj+gmPZ9dyamZmZmZmZmZmZmZnZuU025MSFtWBhalBofE536n5nuyeBEOIECSo19hUgnWTy&#10;bDeM+hRdv6eSIu4mj/Xl6X5PW5w/C/ZB0C+7XkuIk6l4Dnc7H5gmZwxqjc0F6Wtr7/5tgjpvGpcT&#10;+zGos9a4K0KcAFZq3Cie1ySTh3SfQTOK5RiLzvcZ1HpsrwLx/aLVuBzwfZ7YdR68R9oS2XXu2hvb&#10;HxwTNRprZmZmZmZmZmZmZmZm72+yIScuQgULU4csuiFepL6KRvsjN8QLyi/5ZpUBzj1mfqNfSEf6&#10;zVE0mzyG+BhLjbuioF8+NCYnPOGtY4R4DLAdhcbmkKiPCo3NhWUH9VGlsTkhvueVGndFiMd6mBzE&#10;7Ugnt9DPUSyTIaOyz6LQ43sVODhBHF9zxS/97EiIr+OxSvd5JUgnEP/VWDMzMzMzMzMzMzMzM3t/&#10;kw05cREqWJjafdEN6beNcSGaC5Opdr2TWvslF6QXHQuNfSX/a/+P4JiIi+dUo1tQ5hgaDGOJ/zve&#10;/quP51icJEegS2zhZ4xhvNYZYR2fSWEsE+nEin9xCn4jUhLi8zA5dzklzgfP3271Ip1U1WjsVkjP&#10;xbXG5sRjCeq8aVxuiMdQqXFXg3jMhUkqmJ/bqBrF/Q4+j9zQzckVEueD29Hd22p8n8u571AO2zVs&#10;Z92M5T7cN2pzo/W8Gjn+QatxOeArUe1piWOIx+rYTfd5NYjfsDn4ofFmZmZmZmZmZmZmZmb23iYb&#10;ckH6TRW0W1IE4fviPRd2C42ReC4UcuF3wLZzvwEXnFnmmB7TGVV6rFsh/ZakRmNfEeJF8lrjcuv7&#10;lePu3thi3y9NHiuCeliHxv7WuCtC3PelxuWE9PVUa2xOLD+okwqN3QJxn940LiceQ1AnVRqbW3S8&#10;GnNFiJNyW43rY5sglv7NfX1cau4b3LDg/p8D6wjqp1JjXw2PITiuXY4NX/Nhq58dBd3znh7rWKX7&#10;vCKkky4bjTUzMzMzMzMzMzMzM7P3NtmQy8yi1K5JKvha5Py2yLy3vt6xn/iefMb+aEdufTv3FCYP&#10;bYGDEk6eBfHb1NiPuyY7jqH7U5QcI9qOAcfOZ3v4v0gnUHD7t3ajK1vjbtqGK0KcsFJqXG6JesO3&#10;MeWCbtxEc1CjsY9i3wXl796nPIagzpvG7SGo90NjrgjxfaNeGEff7ueYT+7huK607D0hHnN/NO5V&#10;Ib4ftRqXw6gvD7vnDlgn4kTewaHPAntCnEQ+eItjNDMzMzMzMzMzMzMzs2UmG3LgolOwEDXY9c/g&#10;4GuBs9TPzqzvs3LkB74nnhGPbWxugXOQLXkO6UXVRmNf1cwx/tTYvaEbB7egLVSP4tjmP0FMeG4Q&#10;H1+hcVfDPg36pdS43Nj3Qb1UaWxOLD+oM9tYwIHJJgOk7z2HXL9BvR8ac0U879ovkGsL8VvJiPPV&#10;OGmsDGIGtda9Nzzp+j3STJ+XGrsVvpKbK/1sb4jvAWO17vOqkH7WeUrfm5mZmZmZmZmZmZmZ2fNM&#10;NuTARadgIYr2fovOsODY6GdX0B8/F3gHhcZsgfSiaqGxrwzx22xuGncEpJPCuOD7760gM3H0LVkT&#10;8dsAK637ahCP71Lj9oD4jUU3jcuNdQT11hq3FtLJNKXG5sS2B3V+u1b2FNT9Nm+dehT7PugX0vlr&#10;URIL4muF+5Za9xFwovvFnhAn/7UalwP6N7bq9j1hfgwOY+yQeeQoiK8l+q2xZmZmZmZmZmZmZmZm&#10;9r4mG3LgolOwEEWNxuaELmng7Rb3zoB92vftoef0GZBOeqk09ggzff/tLUroEgejuG/XBPcLYhqt&#10;92oQJx0d9aaqp4w5Hl9Q503j1kKcTLNrEhXS10mtsXsJ6m415moQv0ns21hA+plB57jUdXLIdaqQ&#10;HnNPac+ecOBbx54B6X/wMGh0n1eH+Noc+DnazMzMzMzMzMzMzMzsIiYbtuJiU7AANfj25qPcsMNb&#10;tqyDOKmGCo19B4jfxHHTuKMk+n+SiIP0QvC/N4jg6818Y3+1rKtB3Me1xu0FTxhzSM/XpcauwXYH&#10;ZVYalxPi8/ctaXJvQf2txlwN4nH9a/R5GXxO/+asUewuiY6PwgnG3JFw4FvHjsZxFBzbWKH7vAPE&#10;iY9UaayZmZmZmZmZmZmZmZm9p8mGrbjYFCxA0eUTU15ZYnGx0bh3gfSbbSqNPcJMe4og9lcQR+Uo&#10;Jlok//f5FSFOAqk1bi9In+NKY3NCnNjTaNxSSCQmYsdkGpbd16H11hq7p6D+VmOuBnfmmsTn3DYZ&#10;L+zPIPYpb/di+3CCMXckpJP8So19JUg/tw4a3Wdv6MbX5BrIjccWHC9NEjfNzMzMzMzMzMzMzMzs&#10;PU02bMXFpmAB6ikLb5YH0ouqhca+E47Z4JhvGncUxNdWFcRxwfkWxP57QxniY/v3FqArwpMTxyhx&#10;Xm4alxPit9Q9nOiLOHGx0bicEJ+7XZPVIkEbWo25EiSSCEefR+eNfmhZfbzGUaFxR0i0/fAxdzTE&#10;yXutxr2S/7X/T3BMY//pPntD99zFdu06nhDP/4Nd6zYzMzMzMzMzMzMzM7NzmGzYgotMwcLT0xbe&#10;LA/ESUiNxr0bjtnguKnS2CMg/jNtjcb1sanF4Grm85uWcyWIE0FqjdsTnvfWMSa8aJ0PzdmI54sw&#10;ESgHnOjNT0EbWo25EswkESJ93sI3HSF+29W/ZNgjzbS91th3kzgPVGrsK5g5nkGr+xwBX/eCn/pZ&#10;bojnbKo01szMzMzMzMzMzMzMzN7PZMMWXGQKFp7oprH2GmbOaaGx7wjx21VuGncExIlsycSJe21H&#10;nPhQajlXgThxbLeEpxTEb5a7aVxOiN90VmvcPUgkvmlcTmyn1ocnvfkpaMeHxlwJ4oSUz2sK8Xmj&#10;QsuZif+lcUdItOUpY+4ZEN9bwoS/s0scy1ip+xwF3RvHbro9N8QJni97Ts3MzMzMzMzMzMzMzGyd&#10;yYYtuMgULDzRUxZ3bTsuWgbns9G4d4X020gqjT1C0I4PjRnFzrYdcbJQo+VcBeJkkFLj9sY6g3b8&#10;O297YNlBfcmkxBTEb8XbLfkAJ3vzU9COD425CsTj+G//2erzhvj54hmJnavb/m7Y78HxU6GxZ8b2&#10;BscwtnoOzAlfCV3/6Wc5sfzg2AeXSIY0MzMzMzMzMzMzMzO7ssmGR3FxKVhwGhy+uGvb8bwF55IK&#10;jX1niN9IctO4IyTaklxURpwcdus/i87vZ2LHFSHu21LjjpBoS6txuSA9f69KGkCc3PNT43JBnOxH&#10;hcYeIWjHh8ZcBeK5p+k/i84bk7GS4w3xNZGc+/bySNvfEd4gqZztDY5hrNJ9joSve3Sjn+WGOBny&#10;6X1gZmZmZmZmZmZmZmZm+5tseBQXl4IFJ7psIsqrQ7xQv9vbg84K6beS7JYQk8L+D9pRatwoPvUm&#10;kc99EC8WV1rOFSAe76XGHYH1Bm3ZtT3o/iya1rcq6RfxeCo0LhecLHkF8Ri6VEIR8ZgRj4XP8YT4&#10;vNVajpSp8R8aszd094LouGqNfXdIP/MVGntG/bnUto/ddJ+j4StxbPfnaKST6C73zGdmZmZmZmZm&#10;ZmZmZnY1kw2P4uJSsOBEjcba+eEJiStnxnEc9MXhb5lB/Lab2QQ2xMksn4vB+PpTWJPPrgZx4tSh&#10;53cM8XlrNS4XxGOh1rgUxEmKN43LBSdMXEF8zkqNe3eJc3Ob+Yxmr7Ug/rO8I+Ek94Gz4DkI+qPW&#10;uDNiO4O2j1W6z9HwfT5ZlcS7FssP+mBwyfFtZmZmZmZmZmZmZmZ2FZMNj+CiUrDQdMhil+0D8QJ5&#10;q3FXgfTbSWqN3RPrW9sGpJMAeUxRss/nZ1rOuwv64ENjjoT0eSs1NgfEiQOtxqUgTghqNC4XxEkr&#10;jcYdCXECdalx7w5xAt2vmc8aLUPKi+apVuP2lGgD1Rp7Ff879p9Bf5w+kY7t69upbR/cdJ+jYfoM&#10;tntC90yfVBprZmZmZmZmZmZmZmZm72Oy4RGIEw5o9z+vY/khnSRVaeyVYLqQOyg0di+Ik4lqjVOI&#10;k2yGRI4/wWd3y3wniMf8TeOOhjjJptW4HJBIANa4FMTXx+zb8B6FOEmNCo09Eh5I7Hw3PAdBH3ye&#10;G6STrwotR8osg31ajdsT6wvacMPJk6T2xGNHnGxUaeyZsH1Bm8dq3eco6MY6x5W2iXYda4jncGo0&#10;1szMzMzMzMzMzMzMzN7HZMMjnrnYxIW0vRfTrgbxn6y7adzV9GMtWiTf/U0gA8QJFGwTr0EuhofX&#10;Qv/ZZL97n10F4n5tNe5oiXZRqbE5IE5Y+E/jIogTEEuNyyHRzkbjjoY4ibrRuHfG4w36oO0/i+4t&#10;n59F0I1/7hONrUbj94L4vFKlsVeDOFnypnFnwvYFbR7wfhreR/fEsYR4nI/Vul9OSI/zSz0PmJmZ&#10;mZmZmZmZmZmZXc1kwyO4qBQsNNEPjc0N3ULbLm+1uSKkk6Mqjb0ixIvkVGrsHlhPULf6vCYwSvhB&#10;+rxyoTj1WaX1vyvE57XWuGdA/KajVuNyQJz0s2geD/b70JgcECc6UqGxR0P8Rq0/GveucGcumfts&#10;tD/P7+9E7Fit9e+hb9MtqP8y53UO0m+YWzRvHI3tCtp6+LgidGOrRjy+Irwmdk1qC+ocnPJ8mpmZ&#10;mZmZmZmZmZmZ2XaTDWthPpFl7wWuoW4vaGWCOClj98XKV4J4kZfbdu8jxIkpc9iuBt1iOZMx9POm&#10;L5cx+lmr9b8rHmtw/KeYV5CeY0uN3QoPJtAhHpe7JNYgvv4ajXuWoG20+9xwBkjcP/rPooQd3ls4&#10;djju/gSfz6m1/j30bdO6qdTYq8IL3T/YrqCtg0OeddAl20V9tkSl5eWE+DmBfmmsmZmZmZmZmZmZ&#10;mZmZvYfJhrW4mBQsMNFvjc1tVPd/+pk9BnFShhcMR5BO5Kk1dg+YX/h+BN96woVs3U6XuLaC4/7s&#10;F417FsTnvNW4rRCP7VbjFOKkoEbjtkKcmESFxj4L+yto3ymSEPeG+P5R9581wWePYoJPofXnhjgh&#10;knZ/vnkliOcNKjT2mWbO56DRfXJCN09G88McjvXxPjctNyek59ibxpqZmZmZmZmZmZmZmdl7mGxY&#10;i4tJwQIT/dTY3PD1hpJCP7P18CKLv2eA9Fs5dkm0QpfcxfPzWT66BegG6etvjaovM1rQbrQt7wZx&#10;0tMub8t6FNLXZqmxWyBOILzbF4jfylRr3FaIx3ujcc+E7s/EnrqNe0B8HVHRf84EGP1sLc677F/O&#10;hxyrvC4+y98D4reg8ThOk1R6Fom+ajTumdieoI1jhe6zFccKujEbzV0pjOU+hZQz9HGl9eTCOoP2&#10;DHZ5vjEzMzMzMzMzMzMzM7PnmmxY484CU6HxOaFbRBvq2j1J7QoQL6r6zSoBjm/EiRBc8M2WVMCy&#10;MH2rH+vluar6mP/w2J96GzR9OT+Cz6jQdr0THn9wzKd7yx7ixL5W47YK6vjQGIW4D0uN2wLpN+EU&#10;GvtMiN9q9Ffj3g3i8dn0n6XmlntuLKPfn3Mh+5bzIbeP4zj3ZU1qQZwMSX7eCCC+PnmvynY/3ALz&#10;z6vU6D5b9PVx7EbPCSmML7WsUZm8Blheq5/lhPSzhMe+mZmZmZmZmZmZmZnZG5psWIOLSMHCEt19&#10;Q81WmC5SekFrA6QXVUuNtQ7HXNBf1GjsI9AlSaQWcAdcRGYiRdHvw4VlXhtrFqz/JQdimpBBp0ui&#10;ygVfC/F6zFmTUHLAcW8da4M6Co1bsE/WPkQ8NhuNO4NEWyuNexc818HxUtl/XgWfpXAscW79HD/4&#10;mtOWzIVZngOQvtZajbUv/TnQPqs07hmQTgQcFLrPI9CNnd9B+SmcK9i2RQl2feyHbs9pqCPQaqyZ&#10;mZmZmZmZmZmZmZm9vsmGNZBeHNs90QTxG264AMcF50ULcPYF8ULhTePsO8QJM1Rp7FIcv4nzcQ/b&#10;UkpZJbrEsrmki3/JFogTPJgM8JbXVOJ4bxp3FojHW6txWyCe10uNk30mCSMaswXi80SFxp4B4uu3&#10;1bh3gfh+3I4+55ymnw84drg/z/G/eabfh/04GVt38BoptI1Lcd9Endz2cLlXgHjc7/4PCe5BOkF4&#10;0Og+a/Tlc/zegrJTOM/+0LKWQKYEyRSkE0HpLZ8FzMzMzMzMzMzMzMzMrmyyYY1gQWlQamxuuL9A&#10;x0U5LuR5kWuBRH/uujj5DpBOMnjoOujHbHQu1mgR1I2urSyf1wbbzHoabh/FpBbYay3vHfR98DLH&#10;ivSbkEqNfRSPPyi/0jjZR+P/aswWiM9To3FngQu9wXHmWCuJ47j603/G/+V/T95Kh24O+hWUtxbL&#10;X3X/ZzzSSba+H96B9FiYnOcjIZ14uql9/fFynEX3zMitjy+0rLPp26rtp4eS3czMzMzMzMzMzMzM&#10;zOy8JhuW4uJRsKBEWRMGIlx0C+qd06J7E1mhZdnsuVy16H5VM/3HxeRFi6xYljA2JHvp9hSO+0Lr&#10;ugdx4hDrfqvxgHQywamPsz+v2uZW4x6F+PzXGjeKZ7KNxrca9yik/yRsobFngvjNba3GvTrEbxu7&#10;adw9eOwNY7dg2xjLYpmF1qcwnzT2W+Mtxr4K+q/RuCNhfpy0Gn8PugTeaNynsE8WPQucxczxNRpr&#10;ZmZmZmZmZmZmZmZmr22yYSmk3wiy+wIr4sSGpbgwzP0fesPEO8IJF3pfDdLXw2dfQhaN0SU//ug/&#10;W5IowXFb9Pv+h66+JfsR61icDMXYRNm1xr6q/hhvwTHuPn9thZ3fOpYov9a4O/Gtxj0C6bHYaOzZ&#10;IJ1QWmrsq0I6ibvS2DmMR3yeI7xf/ZtPMT/36n6s59u9n/+N+YQ1zr2L58+rQzzu2bdP6UPE89NY&#10;qfukoBs/HA9aRoTHzHFVaDmvAPF5pJvGmpmZmZmZmZmZmZmZ2WubbFiKi0fBghJVGpvbTN1rsRwu&#10;Or/UmyByQnrhv9RYm4c4AW+rz8VnrWtUJxeyl1wPLOen7p+COBnjaYv/uSGdfFpr7BkhfuvYTeMe&#10;gTjRotG4O/G/NO4RSJ+nQmPPJtEvdNPYV4X4rUQ3jUtBl7QVjWU1m4SDrq9vwX5bsV4nma+E+FxU&#10;GncEzN+XW41XWP8mPI7nSst5Nf1x67ENfE2YmZmZmZmZmZmZmZm9kcmGJZBONqJC43PiglVQZw5c&#10;FGzQJeK8RXLMEoj/DNxN4+w+jhssfxvJEhyPhdYTQZc4wQVrLUOxfXcXfVlvsC9VGvtqePzBcb3U&#10;8SGdlFRp7FqJsluNuxNfa9xaeOG3jQ2Ctg+yJNY9EzbMEejO7a9gX8XzXzNey4j0sdGYeQTLuTtX&#10;2hTihM8/Grc3pMfooNR9RvvyPtEE+0Q4VjieCy3nlSH9TLE4Cd3MzMzMzMzMzMzMzMzOb7JhCXTJ&#10;VbqQRLsvDPaLc1rvHrhgxqSqQtvwThC/GcSLgg9ClxDxO+jTNTj2Si17Ce6H+JyqWvdViBfNuUC+&#10;KInjjNh2zPdPqfucFeJF/ZvGrcU+CMptNW4UXwXxtcatxTKCcqnQ2LPCm4y1CB6cH3jcd/plKIfn&#10;f7asCPfp992SQMb2OWnsQUgnbB3ap5h/XrxpfL9PhXhujTCu0jLeBdJz8G+NNTMzMzMzMzMzMzMz&#10;s9c12bAE4gVj2v0tKvhacOaC3Q90i9Bc6OMC4Z+gTTmwXJZ/6KLn3ng8wbHS6sV6+w7L/4TkgEkO&#10;HGOFlvWIvv57iRO8hpLnmm0J9qFaY18F7iT1afyZIU7wokpj10D8J8pajRvF10F8rXFr9G2Ixu+m&#10;co+G+fHG43vJewoenBv4ebCPajAzLy3FMtAlf699LuA8vLn+q0M89nd/RhzwHCKeQwaVxHKs3II4&#10;xTI5Rgqt890g/Yz4obFmZmZmZmZmZmZmZmb2uiYblugXziYLSf/zQ2NzGi1iJd92gG5Bu2LMTDu3&#10;4MIiF7Z3PdYj9Mehx5fsW1uP46TvZ01e4Dhq0SVSlLpfDugWw7nAredY25FMXkE8RnhdvVxiReJY&#10;vvWF7nN2iWPafH6CMluNGcVyDGt8rXFrYKfjOlqib8Y4L7zUMREeOD+JfcZazMxFW6B7LviJ7rmA&#10;9YzrvfXb+Xmy/bYO4jcR/tW4vSTq/3fO+xiOC47LJc+KvFZZ5qXGyEzflBprZmZmZmZmZmZmZmZm&#10;r2my4R488Q0E+EqCKfSzFHSJO9yPi8OTNm/EBTUuOO+6mIiZpI0t+vbrMb18Qtw7wFcCJMdui3j8&#10;chs/YwzHeTgG0V2zjNP9x+M4TNjAg28WOhu2NzgG9XJJk9jh/CCe41uNG8VHfVtr3FLY4ZieBd11&#10;qcehmJASXrtnhJXnh8fWH6PGDzj//NT9RvtzPHKM8V4blcP9W3QJQD8Zr2XYc/TnRs/XIc8YiO+Z&#10;A44Vjhndrth+xl52TCF+cxzVGmtmZmZmZmZmZmZmZmavabLhHnQLs7qARK3G5oY+iUa3L4WvBeho&#10;8TkHlsv+KbTuR+Er8aDUz7ZA/DaOw94GYlPoEix4Xh4dn8Mid5iEgvS1O+wbLo73ZUbxYT1ng/tv&#10;XRvUuu8rQObzg/hPYLYadye+1rilECcqPHw8z4R0kpXiNf8Sx4d4vN2i9nNbf2waP+C5nuzX71v1&#10;5eo+S3A/XveFlmvHQTxWGo3LDfGctAbHLMdfODavBOnnhlZjzczMzMzMzMzMzMzM7DVNNtyDeFGf&#10;ao3NDd1iYKHbH8Fy8PWnq/RYchgWrkutew30f3JTt2/Vl6tt/qVxdgx0Y5HJMXpOHsFywre6oEue&#10;TNXD7ZPkMXTJH9E+px8viBMXUkrd/xWgm8ui89No7BLsh6CsVuPuxNcat0SiLKo09lUgPjeRP8h0&#10;f9sLVp6f/pg0dvBT4/t9ON/M7bcW54DLJwA9A+K3F9Ku56M/51rnPbxOud/kHnhlmE9+3fU8mpmZ&#10;mZmZmZmZmZmZ2TEmG+7pF9d08YhKjX0VXPxC92YvLhqmjm+LYUGywoqFNnwt2DX62RZsQ9BG8oLp&#10;wfpz0QbnIodK6xvVmUrM4Fgtgn3qIJYmsWfQH+Pafl18bZ4N0udn9TWNODmo1bg78bXGLYF4XN40&#10;7pUgTtJN4fW3+pwdBfE1ddO4PrYJYodjTCW2zs1NW7DOUuuz/SF+a1ylcblgPtEpwvZVeOH5f299&#10;H2m/UXgdm5mZmZmZmZmZmZmZ2WuZbJiD9Nsj/mrsK0OXCPFrZrFsKy6M17izkI2vhIOsi3OI/0zl&#10;TeNsX3gsSYJjcum4TCahYL5ubv+2iN7HszyNbbTsZ0M3T831URNs+6PlvBKkz0+rsfcgTgRLlpOI&#10;rzXuHsTzEmWd/47GvgiOiddYdL4GP7WcZ0N8nqkKYqNjpuSc1O+XmpMia2IHLz2WXhHisfBb43JJ&#10;1BdpcOcZzDp9X2n/0S+NNTMzMzMzMzMzMzMzs9cz2TAH3Z/T04Uj2m0R8NnQJaHwuB9ZpF6qRbfY&#10;+QPd4jz/93f/WfakvL4+bcPpEhXeXeI8jHEMcOyVuu+oDI6XX0gnodyQeJMKtyM9rpsgnmNU4yjZ&#10;vqMhPUcNqsRxvPwCeH9sely0KlkGcYJQrXF34lf1JzImvp1Non94XfLeEh3zgNd/eO0+Q99mbeMk&#10;4RLx8RKPdS5pjPOY7jNo0N0XC92v37foP2fcXJ/OtsHy68+NngfaZWwjHqcDfsZ7xC51vyuk7y2T&#10;69/MzMzMzMzMzMzMzMxez2TDHKT/5NYlko7QLYByAS3VD3totB1bIL2IW2is7Qdx8tKAn61a2GY8&#10;0m8FSSZ29vulFtonCUeJ2FbjjoZuXLdB28aqPvZP6rMjoUuwKXX7Folju2ncnL5dWkatcXfiW42b&#10;w/KDMihbkg/L6tta6Gd7C46LOGYpOmcDJjpNrsOjIZ2QWUoc55NU4lal5Y72Y9KXxg/Hv3oMsC7E&#10;cxWxv1fNr7ZN3+d6HrI/N3KsBPVQg8xz7ZUg/dz4obFmZmZmZmZmZmZmZmb2eiYb5iC9IFxq7LtD&#10;t0DOxW4uSKb6JYesSQOIEwD81ogDIb24/VCSxKhcjslogZ5KjR/tx/ZEY5jbviVYIP3mkUrLPQq6&#10;pKOo/ePj+OxXdH2kn1Oh5d6Dri94Pa3at2/D+Dzx/2dJZEGcxEWVxqYkyqg17k58q3EpSCcbNRr7&#10;KEzfZlVqzD148Hz3+7bB8VX9Zzz+6POx34zTco/Qty86P20Qy3ZqHNUaK+Xfgn3+XbeP6MtNteeX&#10;xtt+cNBzB74noHJMsd6nXDfvpu9PPYdUaqyZmZmZmZmZmZmZmZm9lsmGFKSTXT409or6/mFyQmpx&#10;7RF/tZ6tECcWZX/zh6UlzsGmJIlR2akkj5vGyn5VsA81QWwbxHHcH7pAj/tvayK29V+7EL/ZaHUC&#10;g9TL/i40JgVxX1ca9yjEyTI3jUtBnAhWa9yd+FbjUlh2sD/7NNt4CspvNWYO46Vtq65VxMf4e0HM&#10;GOv9oWXvDdOku0EhcdE4oFbLlP1Sx11p7FqYJmmOlRpv+0D6jVWFxm6B7jmM42nV9Wn3If1G01pj&#10;zczMzMzMzMzMzMzM7LVMNqQgfmMEtRp7degWSdlfqQXrpRotewsctHhraUgnSWRL3kOcHHW3DsQJ&#10;R1RKXBnEUK1l7oXHgjhBbrY9iBe/V719CPHxT+pKQTyXNhr3KKSv80pjI4wL9q01bhQf9UercRGk&#10;Ex2T9a21pX39/kxG0f1rjZuTKGOSGIyurbcgdozXabakujmI202TawZxu3luk21Feqx+S6rboq8j&#10;GmOrE0btcezv4BzM3pPsPBDfF6jVWDMzMzMzMzMzMzMzM3stkw0pSCeV1BprX/CVRNYGfXdP1rfL&#10;9O3QOrx4fhCkkyRajd0K8fU6SVSRfVJJPG0Q2wRxVGhsTn0bo2MbY4JC+MYZxMktq64zxIlItcal&#10;sG3B/lmvQ8TnZ1EdPJZg31rjRvE8JxrfalwE8Zw0m2y0Ftse1DFJfEpBfL5bjbunPy4tpwzi2J/R&#10;+Ru7Rfvmhvi+NTk/SCeVVFqm7Bcd56T8rRCPM6o11vaROAeL5iR7PsT3rU8aa2ZmZmZmZmZmZmZm&#10;Zq9lsiEFccIFlRprMXQJAVw8ZWKL9qOaTfJ5RKJev/HjIIgTnpgkUWjsViwzqIuYCMIxWOg+/X7R&#10;4j6VQflRIkyrZebCNiA9Dw1q3W+0f7jwrXH3sA4tY67eSLD/h8ZsgfT5DxPqZN/VxxfEtxoTQXw+&#10;Z+taC/F1V2lcCuJx02rcPYiTpJIJbNg43rdCOhlscs9ItLPVuD6W98EfiPtjt2Nie4K6dpl/bYr9&#10;HPQ/ZU0StP3014uePyo11szMzMzMzMzMzMzMzF7HZENkZsHvQ2Ntmb5Pf80sxP3WfbZA/FYgKjTW&#10;8kP81iKqNTYXpBMzBrc+psJoHPTbNbYNyq+DOFr1Bq8lZuoaMClyNikKcVLc6usM3XWr5VQaNwdx&#10;EkupcVsk6mg0TiHu61rjZB+NbzVGIX1NZE0kQTyeC42bE+z/oTH3IE7Eummc7MN5OxpvYzzPufuM&#10;9Ub3pskbohAfF5WjGJ5rHgevU40bY51Zj2WA9HNMo7G2D8Tnv9I4OyfESbg0SSY1MzMzMzMzMzMz&#10;MzOz1zHZEOHCXrBQRK3G2jr4eguZLtJnXYhLnMNJEoDtA3Hyyk3jckI6USKFi/pM7miCz6gI6ogS&#10;AbIlf7AcxAlQY8m3NklZUVtXX2eJ9pQaN4dtDspY3ZY56N7qpHX81TiFOHFsNhkwiL9pjEI8zhqN&#10;2wJxwuzdPlDcJyhn1RhPtIUKjVXozmXUhn/HhJVjcA7ic0NlEBtdVzd046gNPptTa/k59W3SOqnU&#10;WMsPmZJ3bQrdNbdqTlorcf58Ds3MzMzMzMzMzMzMzF7cZEMEcZIDLUrYsPu44IfvC/D/acwWXNgL&#10;zl/WRBWLIU7ao1Jjc0M6UeIRk/GC9FujGo1dC92fCORiuJY9WJwsg3QSXaGx9yTatKocxGMi+3ya&#10;aOu9JLBozJQaJ/to/IfGKMSJULNtW4vtDupoNe4e7hOUU2rcPYlyJtdVBMuSKBeVNQdxn9FkfCJ9&#10;XT2C97+9E1/Yh7eg7lZjLT+kx8uu5/0K+n6sdXtOSM8NfzXWzMzMzMzMzMzMzMzMXsdkQwTxG0Uo&#10;6yL/1eFrUfWmn22BDW+6sW36vo8SZFqN3Qu6JKUoWWKtVsvuy08llpYauxTixKpvbcGKZAPEb0r5&#10;o3FLBOV8aMw9iBfgW43bCvG5aTRO9qmDfUqNk300/kNjJP6HxiPzvEeIz/skAeoexG/gWp2klWjP&#10;qnGI+PyM/caKa0PKTiVWcQ6blIn4eNZi2Q+3eS2k5xY/zxwA8fNkpXG2Tn8dtbo9t+DcDQqNNTMz&#10;MzMzMzMzMzMzs9cw2RAJFoi8ULQD9mffr41+tgUOStKwKaSTPAqN3RO6hBAmTDCRiEkaXGTWNt2l&#10;5Y7KjspjAsqqZJC+rCYoa6zW/e5BnKzwSOJPGZTTatwSQTnZ39qC7q1tq+pB3P+lxsk+Gv+hMRLP&#10;caj7rE7ougfx9Vdp3D2Jcla3F+k3Lv2nsXPQjcPomhtwvK8qsy83Oi8UJlUhHitLsH2si/1aaLl7&#10;6+vXNt00zvLrz7v2faNxtk4/pmfn9hyQfuthOEeYmZmZmZmZmZmZmZnZ+U02KMSJEl5k3cGoryv9&#10;bAvEi/urkx5sHaQTqhqN3RO6xEFtBxeZ6dbTNoa0bKljEv8/vzU2BV1STZTQMbZ6cRpx8hQVGnsP&#10;4jcsNRq3BOJ+X5VotwSm556SSUWIEwNKjZN9JudNYyQ+OvbV5/YePHAsEe4TlNNq3BII+goPzMdI&#10;vx1swPNe6X4piI+RktcwPwviI8NcM8w7OiYbLXtPSB9rpbGWF+L5ePeEp3eG7wmphX6eE+LEP1o9&#10;h5mZmZmZmZmZmZmZmdk5TDYoxIkSlFxMtsege/sKF9SzJo/0Zer5SyaOWB6IF1h5LgqN3RPmk0sG&#10;TOZo0LW5DT6n2YVhpJNI7iYE4f4blMbYPs5Li8Yw4vPwR+OWQJyE+VPjluiPQ8sqNW6rtW1+pF3R&#10;Phozii00di5+C8RJWqvnV+4TlPOhcUsg/lOJN42L9O3g/jynS6+X2et2VG5U3uz9COkErGE+IY6N&#10;qGy16HrOpW+XtuGmcZYf+zno+1Lj7D5ME67v3m+3YPnBuaNWY83MzMzMzMzMzMzMzOw1TDYopJNB&#10;ao21bdAtAGZdPGd5wbn7q3GWV38utd8Pv26QSHiZwQSPut+PY+dn/9+Vlq36faKEAJZZaPxoP9ah&#10;+yzF+hp0i9lhgksfo/tVGrdEoqxS45ZAnNCWfdGfxxrU81vjRvFtED87L0X7aMwoNko8SLZni6Ce&#10;D41ZCvG5n+2XCNLXZHjuWQe6a/BPsM9SPD/h9dHXMTl/vbBNsm+Jrn3E/8/j4/+ube9PLXtPiO+N&#10;VGus5YU4mfVugqN9QTePRv1Ya2xOSD/bfGismZmZmZmZmZmZmZmZvYbJBoV4sZxKjbXz4SJicO4a&#10;jbO82MdBvzOBKpm8sQfESTpL8Lovtbx7uE9QFjGJ5Nux878R99MW35IPkD7+1eeB+wTlfGjcUoiv&#10;zVrjtkK80J9MHkWQRKQxKtoHifGDOGGu1ritEJ+vVuOWQpxE/VCyU6KsRmJKLHtT11K8BieJbojH&#10;IX1rzxLo+jw6tiVW17cV6wzacfg8fTWI5+U/Gmdf8JWgGc21Y7sk4Y4hPS9N5hczMzMzMzMzMzMz&#10;MzM7v8mGMcQL75801s4J8VtfKo2zfBAn6lCtsXtDnBixRqVl3oMFiSjo5pZobG7VSluiRfZ/7VgD&#10;mZMdEuXVGpcD4gTgQuP62EmfaYyK9kE6cWxx7BYsM6in1bilEL8Z76EkDcTnnopRTB18vhUTPv69&#10;RQzx2+iI1+aq5Cl0b/BKJZQskUxm3AtONFdfCdLPloXGXlE/Lnlt/sL6++TD96SlkE4OfSiR1szM&#10;zMzMzMzMzMzMzJ5rsmEM8cL7IQtTth3Si7OrEgJsHcTJWkyoOLzf+3q1LUxa4bXNRJgli9KVlnvP&#10;TLnsm60JJnNuozakkkJKbe8SiN+U9UvjlmI7gvIeSkS6h+UGdZUa18feNFZjFFYkgwVxd8t/BOvX&#10;epD/fD2c7ISgnzFKWOL/Dz7Phdd+6jrktlVvDpopa4zHy2uI88//9f+tMf+S2o6CE83XV4J4zqg0&#10;7grw9TYxztP3rqMldh27SM9NjcaamZmZmZmZmZmZmZnZ+U02jD1jcYgLXkgkHNg6iN9q46S/HSGd&#10;rHT4mzgQv01okujSt5nX+tyCdaX7zUF3Hc+Vl8LEkubBfT+N2sBy9PObtnUpxMlwDye6oEu20fJa&#10;jcsB8Vxea1wfq3EfGqMQJ9WVQRzHmsbdNC4HxOO/1rg1gvJoVZLVqKzonPy7PhH36VIt7l/TKZW2&#10;dQ7uX+tsSxns10SxGrc3xGOSao21fBC/wa/RuHfTjzfOTby+o3tKDg/fl5ZAnERLfr40MzMzMzMz&#10;MzMzMzN7QZMNY4jfUkO7JcGgW0zb5a07V4N4Yb7WOMsn0ec3jTsC6w3a0mjcKJ4L2qlrnokhhe4z&#10;B8veQjQu/9tid7//6sX1ft9UMstDcxfSySWb3uwSlNdqTA6Ik0gbjetjNe5DYxTiJKgyiCuDuFbj&#10;cki0qda4NdjWoMzcY6qaqSuFY71B/zYvqWPN9fNL23kP0u1km0qNH+3H61v3oeQ+e0E8b7P9m65v&#10;S0uc/0li8yvj+OF4RjcX8TqJ7kl7aLQtOSH9NtsPjTUzMzMzMzMzMzMzM7Pzm2wYQ5x4QqXG5oJu&#10;ca3V7bZe4vyVGmd54E4iyJFYZ9AOKjRWIU6ioFZj75lpxxjH6exbm/D1lpbfuL/4ztg62P5wIgji&#10;49j8dpU9yoxgRcJWEHe3TYj7uwrifgZxtcblkGjTt+TEtRLtbzVuKcTX2q3/rA0+G2NCGI/x3rXD&#10;JI+oHtXovvcg7o+hbXevtT5O9201bm/o5oxoXqk11vJB/IwyO54fgQVjMQe2Hd29gtdbNLaPctO2&#10;5cY6gnop+/kzMzMzMzMzMzMzMzOzfU02DPCkNwqgW7xtdbutgziJ6a3e5nE2iJMzbhq3N6TfttVq&#10;bEriWKjS2DnoxmFqgfmzTVi5qI84CWrsB+LjX/02pVGdv3OWNypXy/zQmFy0HiTGZhDXaoxCnKRV&#10;L4z7qXE5JOoqNW4NxG9JolVjeEF5FeYTT2ot6x7uE5TzrU7dZw7S88yNn2l8hHUG+69uSw6I+4fH&#10;t+hYbD3E95ms8wG6a+xu8utaHBfo7jUcN20/VvRY9vb5vDwybkOhbc4J8T2RKo01MzMzMzMzMzMz&#10;MzOzc5tsGCCdnJF9AW6sr8OLtRtx8S44d781zvJAnKj3lEVUpBNOCo1NQbcoHpVz09gU3P9TlY3u&#10;s0TfNi1rjAvouo0KLWupoCwqNW6toMwPjclF64nqQty3rcYpxEk3dRDXBHGlxuWQaFOpcWshToSs&#10;Ik6HRQAAgABJREFUNG4pxOM1qmOs1nKWQDqpcrA4aYdtCPanVW8cQjzPsI2rytkK6US4WmMtD8TP&#10;Ka3GbYGvP9Nb6mdroLuf/UQ3h927PvfAscm5gtcdj6kI2sgxPFxPlX6eU98ObSNtTqg2MzMzMzMz&#10;MzMzMzOzY002DJD+E1SNxuY0rgdOHntY33967hYnBdg6if6+adzeEu2g1Yu5SCePVhqrGIM4CWNQ&#10;6z5rBOXd02gZS+Er8WDsr8Y9Iij3Q2NyQZCgE8RE57zVOIU4AaQO4togrtS4HFj/HnUhvsYeTspl&#10;m4Ly7qm0nKWQIaET6SSrnPMMyz86eSw6t2yHn0V2gETCtcZtMaqj0c9S8PUnJ38hnrOOwHpZP9tR&#10;aBtTGNvv3+hnOSG+L362W2PNzMzMzMzMzMzMzMzs3CYbBlx0ChaEqNbYXDBdQOaCLdvBhbNS4y0N&#10;8RsxDl2EvwokFr85bjV2L+gSObjQrG0gjoWHEh8QzwN/NE72qYN9BrymK91nraDcewotYynEfdBo&#10;3COCcj80JhfE4+PbnIDpHEytlqUS+9VBXNSGh8bmPaw/qKvUuLWQTph4+DgQ98ucUstYA92cNUkk&#10;HOFnyeNBnFj+cIIVugQZLW8os9T4vSA9lzvpeieIn1VKjdtiVAfnhGK0nQliJc8vnpskxvb9RteO&#10;Utu/FrrjaHV7TkhfKx8aa2ZmZmZmZmZmZmZmZuc22TDoF54mC0I5FrVSWHZQn+JCMtvGRTYuAlb9&#10;foWWd1Xsi6jfNM7yQJz0cFh/99cArwttw3C9PJwwiHgsUVgm4iSrLG0Zw3zSi2p0/6WQfrPSD419&#10;RFDuh8bkgnhOLyWGc6nGNFqWWrofgjZoTC7YKXGMEI+JSuOWYruC8uaUWsZa6MY276Na9oDXWHi9&#10;9p9pfK1xayTKHDQ46B7f16X13zTO8kB8/6w1bovEOX0mzoM87h/YYVz35Ta6PTfE8yAVGmtmZmZm&#10;ZmZmZmZmZmbnNdkwCBaCBg+9UWSJfrFL61vrhm5RjguFNboyS+zY7rNB/GfjfmucbcdxhXjxdBiH&#10;c8kQY4wdj1viuP0kdRboxjUXnlmPljVWaZvXQpDsw7olhv0wd6z8LNs1mGhThOem0P2XQnwtZUsK&#10;3LNshThJqJQYjjeNqbUsldivDeIm14rG5MJ2a11sp8Y9AnEiyqY5FsvHNBW6/6MQJ+4MeL5Kif8v&#10;iNvcJtyfQ4hjuML0TXkFvuZLfs5zT+xTugVlKcYM8foZVdpm2w7xc1+rcVvw3AV1HIXjqkH3NrEw&#10;EXMPyHi/TUH6WsmSWG1mZmZmZmZmZmZmZmbHmGwgLm4FC0G0W1IDIV7oz40L01zsYl1UkrbllSFO&#10;avipcbZdP4a0r8+i0vY+guUEZd9Gn3O+uAUxA47HrIvYSC9Yq1r3XQNxslWjcY8Kym41Jhf2RVBf&#10;KTHRua61LMVygv3aIE5jPjQmF7Zb60K+ayJKdqFCY5fivkF5Id13K8TnfawaxUb9uilpboBlyWPP&#10;ctP22nbozrn29YfGbYEV11YGLb7+0ULW+97ZIJ10WmusmZmZmZmZmZmZmZmZnddkA/ULXroQ9Lkg&#10;prE5IU7SONJfdIt+bAcX/viGiBIbkgGeAXESz2FvuriSfsxoXz8bz3/W8x3UQVyM51wx1we1lpUD&#10;0gvWY2wX28drmHhNp5RBHTw+LZOyvE0FccJEq3G59Mep9ZULYmotS2HhsQQxHxqTC9utdXGbxj0K&#10;8bifJOiiG0fDOIuUI62UF9I6ckCXABod06Dp4/4En1Va3qNw/09oPlOl7bXtcMAzS6KOrXgtNAje&#10;gncF6J6RtU8oSyKpmZldF++r+P6MXGqMmdmj0H3nfOt/5GFmNtbPe9+erfi8pXGWh59dzexdBPeO&#10;UmPsvfXPEH5muJDJBkK84E61xuaE6YI0F7Hb3tyC9lFu6NrSoOujH+gmy9P84IA42WXXN8VdWdDX&#10;z/YLO4xHxIkc0baxWsvJhWUH9W3RLqzjpnGPQjd3aPmtxuWSOJ5yQUytZUWC/doFMR8akwvi/q01&#10;7lGIkxdvQVwVxG0xqSMX3E8eS13ze8w57Le5tjxDpe207XDAW1ITdawxPI9yjuTckn3Mv5q+H7Sf&#10;6I/GmpnZtfG+2d83+HzHeynvy7yv0pbnvaEMPqOy3OE+7R81zSzUzxHDvMO5o9IYM7Mz6+cxGp59&#10;xs9Vt35+22r4DWTAOob6Kjh5IITvv6vyXJQaY2b2DOjyBjh3cw7nXM61rfE8r/eBR/3B93JZ14D1&#10;0+V/V38V+L62yXPrc3cBkw2E9OJwpbE5jeph/YV+3scMPzrST0wnOW3zkYZJ8dtEqMewJ8Rvi/Pb&#10;H3aCZT9065etsVsQvxbLb5C4ZnJA+s0i9/D4eH1m/fEe3fWldW0xSa5EfG5+adyjEC+681xm7asB&#10;4j4r18akBPt9PBKTC+L7Qba5EOk/6VxKXBPEbNFqW7ZA96WB13fqvn9Pq2Xmgu5+z7bdgnofwTER&#10;4b1bYyOlttG2Q5xcme1apUQdczjmeE1w/O0yJ7+DoN8+aZyZmV0Hvt5KXaN7zlryfXkvfMbj/Zxt&#10;KeEfOc0uD/F3y+E3NX5nKHQfex7O2/38zXmc8znvK/zfQmPtOP154fUy/I7Uaoxt1499/ibxqx/7&#10;z3ymuoftI16rHBulHs8VIP59sdI4M7O9YPp9PJqXzuKGro28z7G9vO8Vekz2HIjXP1uNs/cz2UBI&#10;TyalxubCCaGv46afPaIvjxPNMEnS8CWTE5Ie2xFYN9vAtrBd2X+4RPwWnFrjLA9Mkxp4jofzW2j8&#10;HEwTIsdjlvgFkXUN//1Zj5azB8Q3ibXY/gYZ2swygvK3+pccgHSSQaFteRTiJC36o7E5JOorJSaa&#10;P77FpAT7fTwSkwPSiY6txm6B+F75LeElEbNFq+1YC931zPGQo221lr8HdG3meW3wNQey/uH/E49p&#10;wDmixIprFtMfpTlnsQ7+L/97cVm2HPu17+exm8Zt0Z9XrWNsOMcVfJ4X43kK+pKcbGd2IF5z+H4P&#10;XKKccfc7Kr6+a6fwnl1vMNzHqdD67TzwtXjcIH1fOBO2kW1lm++O9avC99/RlipnJPuanwXxY2vm&#10;k0LLvyKsO39lipYrdfDeM9mnNy4/hee10HL31LdN54QUfj9oew2+t5vl/KP12HLSl1Xfx7/6fuc5&#10;0PMyyPaPOsfwdU8bzvdak/FBWs9ZIX6+G88nLdK/I/k74Aboxh77muM/1cev6Ibva2GFHvu74LEF&#10;xz+oNN62w9d1M8xRS4TzdC98XkU8N7IcLTvlFPMjuuPQtqWwX8uEsJ9GdWj8YGmfnaK/XkXft+y3&#10;FvPPTq+Gx8N7YvU/pR637a8/B3peqNRYey+TDRQMhE8alxMHW1/PT/1sT329NNy4OBnxgkhdFFlp&#10;e7ZC3O5S4ywvdA9FyYemdxCMq634xbHUepbgfkF5W/2bexBfR622YwvMv4mq0vitEvWVEhMd97eY&#10;FAQLRUGMlj2J2Qrdl8bkQ7LGb4E7CYZ9W/SzrRptxxLo5ije3ybnaaMfWtc7gb+sHgLxNVto3BZB&#10;+ayT8+Jbj+E9Ib5nvP28YHYmiJP+3xXnbc47nLtrdN8H3vr711mhe67k7yd/gvP0angMHE9+5ush&#10;fX9/FZd+DkH8vf/MDjtfeL2+sbRWz+9WuPNbkt1Vap/aPPYZ3i9RbCl9pi+0f15Nfxx6nGOV7mOP&#10;Qzdn34J+PqvDnnciSK9hnNUvPQbr4Ou7+O+g394d75c8bt47fsDf4XeD+WToVuPtvUw28GILBgLd&#10;NDYndBc76yn0s2djm/CVYMZ2EieoFtse7rPfAIM6PjTGbC3s9zBea11LYJ8f/H73ZfM6188o6wM+&#10;5n+Q549VWRfCEvWVa2NSon2DmMl8qTFb4f7YyPpAifiHxab/jA+w+tlWNzwwNpAe11tlvS7smhB/&#10;2c06tvB9/uE8sfo6su/w9eyuao01s30E198VcX7nvF7Bc/tu2Ld9H0+e598In7N/IfP3hVfCYw/6&#10;5dW0elxXEvTH2bV6DHvBPr9p2XO0en63QvrN9bZMqX1qU+h+J+Rza/RbonXPmS2+1t/YXyVpX54N&#10;ls0hl33GzK0fF9q/Z9bqMRyJ9QdtOjU9hivDe/3DrT3wGZ9jnPdX3jsqfOVzFNqfdh/u/yNV38/e&#10;2GQD0gvdrcbmhO6Cvun2V4J44TPlp+6/FeIHpj8aZ7YGugeTvR5Kaq3vHiz7IvaIW19+m/osp6AO&#10;Ves+WySOq1wQs2gBLrHvtweIKEbL2QLzmfCDSvfbAnHiBH8A+r/EZznwelx0XkbtLINycqm0PrM1&#10;EF8rvzRuC3wllbb6mT0G6fvxb401s33Ai+ARPidxfiq0v2w9dM+Qwz30SjiOKqx85n51PN6gL17N&#10;pZ9D8HrJCIecLyz7rcBeR6vneCuk10NsAe1P+4IuKZsLsK82P58Rv/tU2sdngPh3LcUx4MX2DLDv&#10;79x7aPQYjoR169Zn8FeP4WpwjX+4dST+pnGp7/Zb4P4zS6P72PuYbED6ISfrAp7q6211+ytAN4kv&#10;vfnygvuhZeSAeAFv1/Nm7w3dl9u5mwS/+LbB9qVqrXMO9n+tbupLR6Vt2WKmnjH2e7aHGQTn6ZGY&#10;lGhfLEtM+xazBZYtajW63xZI/wBdIz7eXFYlBWPZmEu54f6fuay0TrOlEI/PVuO2wNfzba2f2WMS&#10;5y37uTOzNHTP6nP356vjd/Rdvnu/O3Tfu/Z8ln0V/E7W4EKJiOjO/dxvAGfGMXvpBVl05+9V7gs8&#10;X4Uewx6w/29JdqxWz3EOuP92BYut+n3qKuBnqT0V2t/PhvSaquIz1qWfVXLBa8zZw3eJbGs8j0D3&#10;u8GrzEd8jr3sd3h0a00cM6/6fezMau1vm8Ky701Z167tXCYbkF54/6mxOaGbEF/uoQndv0haOon/&#10;2fMYEZ+7SuPMluBYRXpsc/u/Bzh8ZcD/ntkn0mi9KX35uv+g0vgI0ovcg1uwLftNEMu/TFa676MQ&#10;HFsQo/VPYlIQzz+lxLT3Yh6F5f86/qb7boX42O9dB42WE0F3XKmyeL0tGpu4P/YV71c/Mbpnsa5+&#10;u8YOGq3XbIl+bOl4+tC4LfB1DdT6mT0mdd5ynzszW6e/Njnn/eCch/j562puyPhc/c7YT31/aR9a&#10;9+xdap9dAbrf64Z55RfmvxPsifMZ5zWOU7Znt9/X3gW+7gn8btfg+Oub9bFe1s92FNrGI+A1Fpdt&#10;uVbP8V7Q/TbKsct55xnX0Cv4pf12VejmXM53Hif7qrTvnw3Lf+snjo9Fv+faOvj+zMpzwnm7Dc5B&#10;bnw2Zn2su9B2nVHf1mc92/9F991q6LPLP9P3/XDEWL2yVvvdprD8JUmV7mvvYbKBF08wAKjU2CtD&#10;90VgzQ8PfEjZ9YEQ8Q3+8jddWw/zSVp8sJsdV+geOjnmGav7j7W6bwTzX75qjZ8T7H/PqvKXQHyt&#10;RnPvTfd9VFD2xyMxKYjPUbk25lGI37h4QzwGC91/C5YX1HFPpeWkYD6Jk2Pp7r0FX0kzc/hQyH4s&#10;dP9RObz3RWN10Og+Zksgnhdn7zVr9GOXZdb6mT0O6bnp7rxkZsfp50A+h6Wu2avgs+G/f/xiX9gv&#10;ff9on+XG+z2fJTkeic+o/wTtGn9e9fs0fRla9lFY96StV4PuO9CvoH/2wPPuZ4tM0F1Pt6Cfc2L5&#10;pdb9LIi/a9jr+q3n+EjoriH+fqLtuqpK++hqcN5nbc7FfG5Re98D9lbpOXg2xL95z1n0e67lwb5G&#10;95t37muU11Oh9b0iHkd/PHqMObH/eR489ns4b8KY3jcGGvdKWu1/+w5f6ydL/NH97T1MNiB98yw0&#10;9qrQLeKv+dHhp5axh6DeD40xuwfzSWMc96sW8jH/QNFqvOzLG1UT7DdodJ97sO7a5XyY9UEW6SQj&#10;ziu67XO7lvGIoNzJjT2IaTUmBfEX5HptzKMQ/+jBLyK/o+26/1aYH6eRQsuYg/nEr7vX5Z39adU4&#10;x/zxtmvLM0uMqUrjtkB3rTx1keHd9Ne7njcqNdbMno/3534u1Gv2ajh3Fdo/V4TuO0hqLt+KY+0X&#10;uu+Xs8+qj2K5ffl8jrgFbdgT6yy0TVeD+X/kshXL3WXsXB32vR+w3NN8H2Rbgjbaa6v1PD8D5n8/&#10;vZJS++ZKcPzbWvncxt86617Ze/h+ia+3NNFQLus58rjWKPUYng3xb973nOp+eQXs777f9Vw8otHy&#10;3wGPKzjWXB6ep94NjknUG+N8zvr4/Zzz1Q/08762bY2hDHz9Iy/en448rjW8JnAH4pdzzPE1/YYm&#10;G4IT/0njrgrrHgI5GR9y4SBOCmg1zmwO5v/F8ENfZjgOg7LujlHcT9BsdJ8lMH+Mqtb9t0J88/18&#10;aEH8YP5Ly1gLC+YHxD+mfouZg3hurCWmuhfzCMRJd3/RHVNU5x8tYyukEwIjf3X/JRAfy78y+bnu&#10;M9qXXwZ0n380fgnMX0sPzRd2XYjnxs3z31g/Zlvdbo9DfN+inxprZufA+zPyLwKxPM6xfFYpsfAZ&#10;oI+lGt0PjLnbNYfPTj+0TVeBbhzMPcs9iueR46DQOo/AetE9U/BZVNu2F47fRWP+XWG/5DE/T+wI&#10;8ffoHEqt65nYnqCN9tpqPc/PgvnfaS5B++Qq0M0tez5v8L7a4muBv9A2HAXdsfL5qsGxz+sph6y3&#10;rYH4d/ElGi3L9oU834d5fb7t8z+290+k1nquCPt9Dx/jvYl18Bml1DYcBd13Dd6/2Bbez7SdR6u1&#10;jfYd1j/XZF27sXP49h9If5ludcerwfoMYMYe9vCAAxZc7b0hvfi7aTxj/otTq/EL9qFG91kKdxJo&#10;Rnb5AoD45lv1n0Vtu2kZayXKbSSmDGJaLSslUUeds44UxA/bTf8ZH8b1Myq0nK1YZ1BP5LfuuxS6&#10;fubY1DIHLYJjw51rSuOXwvyPpBzrhe5jFsFO88MYuvnAC5AZIT231BprZueB+fv3Wq2WvwWOT/y5&#10;3HdmdPfcW9AXj/qNbkxl/+60BbqxxPtUzmNNYR2ltuFKkH4meNRfrcPyw/LvsEu1WsezIf/YtOer&#10;9Tw/E9atF9zDsvgbF/93i6Oeoy43V2PfRX+eOz4Hny4xagzdM1aF7h4y9xvlLrQ9Z4Bt95pGy7N9&#10;Yfv34VrLfCfY3j+K88Spvis+A+6v6zzqhu6+xPJP3c/ofotgW496ThmrtT32BetejDG43HPgFXz7&#10;D8QL//TwIvc76PtlzYReaxl7Q/xjT6VxZpHE+Bk0Gr8Gr4egzEErsXxw4IOOxo3VWscaSCcSKT7A&#10;sD1UaDmPQPpf9P57oEM812z6wQDxOaglhsepMYvn/sT+3xbiED98tFrWWojHzI/R57+Dz7MsEqIb&#10;T8M4qYJ6IpsSV3D/X/TzM57z8bjif2vcP1rHGpg/brZl0/i16wjGz4fG2LnA3x3MXlZ/j9Zr9xGb&#10;nmvmoHt2bII6c2u07neEvAudHD8sq9B6zgjd/aoNjiM39smpf6zfC+Lvels0Woflh/Sz3KN2uyc8&#10;Cnmvfc59LG8p/hZRZ8KytD2P+Ilp2UtxjmsX0npzqvU8PxPmfxNZ699vWXtB95tSia+xwPP16HNh&#10;q+W/Myz73XotXtscQy/7/ICvRIBHx9EqWv8ZoLuWJm1dodEybV/Ydi0XWt47wfL1s6Uu/Rshuv7M&#10;9Rw34PjlvPOy6y44/h8NltoG+4LHfyuqtCx7bd/+A+kHnFp3vAKsn9D5cFxqOUdAPLm+7E3DjoFu&#10;jEdjZ9DoPmshPa9Q28fwIaENPh/j9ZXlBxRs+2IwYBls89jsNYd44evbg3Miptay1kiU+a0vESd+&#10;1VpWSmL/NojTmA+NWQPxAsVfiamiGNz5UQZdv7VCy3lEqXWthe64/5+9u61ynNe6Rn3GmAQeCIGw&#10;IQhCQwiEhiAIDSEQGoIhNIRAuBn0e1bZqU7NTMmSLMdKav249kdlaUm2ZVm2lXTu3DVXLMcZ+fPw&#10;L+evhfxiNvt79txwzkCPzSeOc+OAHvvNxLHOubGg7j43J3Du3vCcBWQ2r8rODV8Z5rna2tyxhM3r&#10;bF75kvsK83VrEtvVk81nAtf9HaBPH7s5c363D7Hvtxjuvg/p+9QU68e/ML/IsjHjxDmPgJV7+lKc&#10;9xnw78t2tk9t324dhyPXcST0fcEeOP+zYJ4r2DGqGcsnzvOu0P5CVbG5gu3rl5xP5WBekPxbbHMv&#10;E9c5AvQZo39yXrcftJ/TX947vCtsv1bf+7Z9G/P8p3YumnPBgPPtrTA/87Fz0q6PvM29BK7X/YP2&#10;ff/l/bZ7fV/+D9IPY7/dwI55QK85UexCethkX7TnL8c4d8/6K/IPA85cpgXyN05Wf+7z+7huEyKk&#10;x7qtfnFdd3WeRLz5WNhzF2c32Bwzcb4aVl7kDBRjDyw4JnKuFOhfU5tEnOpzJ44rBb0o7CLi1AQ9&#10;eW2D3p4uuK4tUHaTa8c/1+f/cN4WWF88FriMc/egHy5+GSPdeMQx+8BxzrmxoGwOXiJw7r2g3+Kn&#10;lLd84IV5vpyao5Wy8tZnDnvm0ROes4Ascr3vDnou16rb/b/LQ8dzgXMfDeX39VfMY9yJc4xiaR+3&#10;uxrnPRLaFiqZyLmOhu3X2ZvAuY9g7UDZ2DBx2XeDsi9ulrJ9euY63hHm/WbjVq9z42biukaATmM0&#10;vkn/GAH0O5gSE+d6R+jXp03g/N8B+u3Dt7oXX4P5+UWv6+69E9flZpjnfby/apw4p3tdX/4P0jcE&#10;gQu+M9QP6JFzPBP0g5AuCwHce8KTFo0ZOz9E/hqRc24FvUiqh/+4rrs6LyL+KuLs2HDcX46rwblU&#10;PujjFDkuR5SfRIx6mRA4rhT0fj2LOLV9V45bydvDxHVthfqFzmzinK2w/kL3zGWcu4E+TyPHubGI&#10;Y3bzLR5oOPeq0P6gnAXOvTfo60UvF67vlaHsSwZrbP5+4tzvAH0W1eXYvvs210N0PDc5t9sP9D16&#10;iyvnPhr0F82YjZPDn6fodH5x3lFgfpZw4fYmRC5/NKTfqdQKnPtIWD8mkcu8Ezse6DNPsOdkgfN/&#10;B5ifc9v41WM/monrGAE6jdGLM+d3/UG/Uy1x4VzvCH3fn32rL4RgHvd6zAts3LSxZfh56h5Qvoi9&#10;COd3/2B9vrcmck73ur78H6RfPJ+44DvC+gtvZgN34DzPBv3Q/8Jxzhms/yrQmctsgfYbJ5sUnDhf&#10;D9i+gjrn4ddxkP61sTPHLvFqHGqaYCfqvoo4dZwetiVHlH9YSJeoJ3JcKeh9dRJxaj+YM8cu8alz&#10;ZKvIdfViudHW7olzbYEnLkx17wV6PvOWv/7yTmwMEcfNBI51zo3DzlFx3rYInPsZrF60zXtKnLm+&#10;V4N5PvZbbFsN279V9wOvCPO++iW2vxebFzfdy70a6Hu9Jpzb7Qf9jtvEuY+G9ZcgZy4zKnQ6Tpx3&#10;NCh7Nh+53NGQvieqFTj30ZCfT0SOfxcoW3i6xuZSZ879HaHffCty7hFYu0Rbtwhch+tP7PcSkfO8&#10;I+uDYtubcO53hrJ5TAmbw37LBWMM8/uCq9hHVTiv+wfbn61dOad7XV/+jzjYH7jQO8K8grrm5Jgw&#10;yMANPTGNHOcc1heNdX+gneifOTYJCJynJ+Qfemz1sMgB+mGl7W85hkDfSJ85roSVE7lK2xg4LkeU&#10;/ytibKLHcRPHlRK5Hhar3cWqbXw4DtD7rBer78Rt68Vyo75/T5xnK/jiMdcAeoHnH457FZgfstj8&#10;MmKeNxp1DbZzxT6zMcpirZy8PowI6THn7RcbOPfKlrGGz9sWgXM/C/o9lGW7ztf2hvV5WAm7Lr3M&#10;tagH7LsY0fJ2v9ceDfS9Xosr53b7Qf0zm5SJcx8N+bHwJ8ePDJ2OE+cdEdavY4HLHA36OV6LwLmP&#10;Bn2ffhM5/h1APz+sZffJ32ouVQLb5++Rc47A2iXausW3mDseDW2LUSLneUfo97zgL+d+V8i/ey1l&#10;fTJw7u8OHRYfc043Q793oYFzu9f0+T+Qvgm4cqF3grZv4kbOc6RE+wPHue8N+YnLbjcjqH94bP35&#10;J3bqw0turrO3zwcDmPc7f24it+2ujLpYJ+NzoB92PDwghf52ZOC4HIgbfxFjYy7X8xBXAnrfThx3&#10;F38S8SZSnBpTe0q2cQvM+8P6zi+kz3Vl4lw9YP36euEyzol+8pdjRoV5jLFrjBpPW9iYavlOXNdI&#10;kH5AGjnWOTcOG1vEedsicO5nwvrL5VYT1/UKMB/Xrfsjct7vAuvz1y1sfn7mOt8J+r1gmji32w/S&#10;c7laE+c+mmjjsG1dg07HifOOCvN4nHquETj+aOh0fDDgthmkr42RY18d9HPUGtZv/UtUK9C+ACBy&#10;rhFYu0Rbt7K+tMv7GjdD2/O7yHneEfrN6/9y7neE+R1oat5Syq4/vuA4A+1f9po4l5shPcerdeHc&#10;7jV9/g+kLwQTF3oXyzbXDDIWGzjP0aAfDJ84zn1f1m+X/sv9xFyx002I5UXbBPye9W+7mTxjYzut&#10;PPR+UH/b4nNhFvT2W33JSSD0ePyb40osdXGuh/0I3c4Tx+WU5oD+Nk/1QxXo/fSL46jMRZT5bKf9&#10;t/hsC7X/TeS21cD8EPWH5cG831P1lLCyZ66jF6T3ublwvPveoMeRhzFrFJjPxTP0XKwny3/m+keA&#10;9APS7HjsnDueOG9bBM77bNhv8diZ6xoZ0vc6paxs9Zz8HSF9bevhzPW9C+j7sxYT53b7Qb8v1104&#10;95GQ7o821p04fnToNC5x3pEh3TcDxx4NnY4PBtw2A/0F12Hb2wr551clbD564rxOQ7pf5UTOMwJr&#10;l2hrDy95zXoV0M8g10TO846s34ltb/Ef5343aBvLvuwjvPE9Ym9o+7LcxHlc1/P8JvnO272Oz/+B&#10;9OB24ULvAPXfaviNQTu9aOtfjnHfF9LntrELbPd+bTlRf46VsomUTepPXG8O5jZdRT5z5vilTCA/&#10;MN8IGs5x789S3uL5s2R91FYuM3HcmkT9crIOMdnimDXWRs4B8RAJum9cOG4N9HGIHEdlbN9aH+Jy&#10;HwvzkH4w+RmHud4zHvvHqaI+U/1iDvO+u4pcPdjx22WBDvIP3y4c776vRF+pPlf2hvnctrEgdX7v&#10;xeqL3J4jIf1SbuJY59xYxHnbInDeI2D7oinF5lzd75X2gO3bb2V3mQe+Kszz/S37NOfM9b0DpOcE&#10;tSbO7faDfsctcu4jIX1vHzn2FVi7xbZU47wjg342ZgLHHg2djg8G3DYD/Yv/w7a3BfSziBpW/iXm&#10;jSNB/r2FMtzzIYN+Y4DyB963dgH9LmPNmfO8K7HtLSbO+05QP4Yxvw9vgPovD06cw2Xvl1qduQ73&#10;ej7/B9KTm8iFXhnmG52aAcX85DyjWLaH2ztxnPuekJ+47HLTYecL9nvAfi9w3TlI/+Tmx4KhWpl8&#10;n+2D3g8fi8rWiHJXjlkD/dDjwnFLLMf95Zg10AvCgohT45btq6r+CH3deqiPJcqZH1hflFXVxqU+&#10;y8t5jG1z1Y3BUobz9Gb9pno71yx5ua7POjnefU/Q52fkuCNh3xfJpWysGuKBKdIvGyeOdc6NRZy3&#10;LQLnPYq1RbRvq8j1jAb1D02ZXVOq5qTfhe0X7HfNP3N9rw79zsGJc7v9oN9xi5z7SND3nzbedb/X&#10;fQbbv2J7qnHe0UFf3wLHHQ2djg8G3LYb0dah21sDeryoceGcrhzqXlwHLj8C9BsDUmwsfMnr18ig&#10;32WsCZznXYltbzFx3neB7XNoO69PnNeVQd29+sTlXXKevUXRu283ts//gfRFcthFU7VQ/6LvisEf&#10;oEJfnJoWwrj3gicvGlv6Yu8LTU7x2IT0A4Dm/YD8/jWpsSZwLgViARPH5KDym5ki7soxa6Bvks8c&#10;t8Q+bF8qNgX6uhU4TknUnzpmN81jK3RbTVUfFOX3Yvui+Bwrhfx5c+F49/1AL7S8cNwRMP988yTa&#10;d6TfqBhD9iLa9YHjnHNj4XO2UeC8R0Ldi6cS/3EdI0GfRWOHX0dGhroH0rUC1/fKbHvENraYOLfb&#10;D/odt8i5jwQ9bz9z3Kuw/Su2pxrnHR30cQwcdzR0Oj4YcNtuRFvNy88hkH5mXOrCOV096HNdCVx2&#10;BOg3BuRUPUN269B23ALneVdi21tMnPcdYPs9op/PHUC/R1AmLvvdQf+4Rw8nrsu9ls//gfTkLHCh&#10;V4P5Yaq9WONty7GbhuEHbujJTeQ4970gvzjDzvVufdtyYftNdovIbVGQ3hc2sdu0MHTJwXlzLpwj&#10;BWJM5pgc6LHhynFLrB1Djp04bk2izshxS+wvEXvluBxro8gROE6xOFF2zQ/OUwO6veYPxypoa/NW&#10;dhMTuC1bIH1OGttH3cYn93qgb1omjns2zDeitWP+s2y+nm0l2vSB45xzY+FztlHgvEdDes7V6sx1&#10;jALbFo0dfv14Fbaflv3F+3CrtzoG0PeVLSbO7faDfveZkXMfCY/n7NALgdfY/hX7vBrnHR308/zA&#10;cUezNol2tgicexQQcw6OeTXIP58qceGcrg3mL+rxuK0ELjsCdBqjC1y4btcObcctcJ53Jba9xcR5&#10;Xx3Kx6sUu576+49OoOeK7DeX++6g38/28Ivrcq/l838g/XA1cKFXYu2H/mWZFBvwz5xnVNALdjYt&#10;bnCvzfqv6BM3F47fAmX/LKV9/nOJt0mVnZMR8wW95txkE7eHIb8vzhxfC3UXV9sPxRNCiDGZY1Ks&#10;nqU+bkPk2CXejgnHThy3Bnp/R45bYq0vcKwpHr+sjaL8ieNSUDapvNn8kBnzcbmK3ObC8Qzl36BQ&#10;rD/Y/rI+a8fp4wUV5mOv9iO7oGLfrlnawHXc/EHFueLej+gTfznmmVb6a6n7czBivn7a+cfsPLfP&#10;jcVfl/Ilztz2Z4F4ibB4m5fhzr0jcc62CJz3aNj+IJf94TpGAP0soJTtHx+jK9j+WvYb78utLOfb&#10;zH3F9rW4cF63H+jnAS0i5z4SHu9zI8e8Emu/2OfVOO/ooLc7cNzRrE2inS0C5x4FHs+pzc/JjoRt&#10;z9jMhXO6baDPdxa43AgK297Lhet3bdB23ALneVdi21tMnPeVYX6/k3oGWuKKN7r3GwHS7xnvRS73&#10;3S19kfdTDy89P3RfF47xwf3ABV4J6i/8NuCfOM/I8HjTZgLHue8B+ZfbF45vZX0MZRcWe0GenQjZ&#10;50s+e4l+QfnEK/sCZ8nJZW4ix7eA/mWclOIFUUvuh3ObY1KQHvvksYDeVxeOW1ObB3rhVva4Uvnm&#10;fbSUt75X+vLnF5dvgfwLpwvHU9nUcWVXzPvG4u1B2IlzMcxjR6pdN/Z55LKtljq5jhsbB2R/de8P&#10;+vpySH+wPi/aUsLOlwvmfn7ivDUwj1WWx/JxPezM5Z8BYjxeBI51zo1DnLMtAucdAdrH75ShFllh&#10;+z/JWXVv4mbIz+W3KL4HGp3YthaR87r9QN/Ht4ic+0jWnru2vfz9JW1PM847OujtHu5Yot95FDj3&#10;KPB4z/ebY14Ftl/PX3bbR4ay57SBy40Aeqza04Xb4Oqh7bgFzvOuxLa3mDjvK4N+n1XKxrehniu8&#10;C6w/M49c5jvD9sXza/x50wv7/B/iwH7gAq8A8wpTeyjwsD0ZXRYFPBvEy1WOcd8D8oswLhzfAvO5&#10;VTI5mrBxEoT5oUu2Li5zVzb3AODC8VugbKyZuNwaK8N5OEZB+ib7wrF3ZdREIXLcGugHZRPHrcSb&#10;M8cqlpvLcswa6G1XTly21UqdF46/K3cR8fdsfzY/QLWyKPsVvavVxeVbID9u2bnVvD3udUGc2736&#10;XI2V/plibT9zrl4wn6c/IeZ/d85cbm9Ij09+o+jcwMQ52yJw3lEgP1bWGuZ5AdJz6FKRc7py2L7/&#10;U4bpY1uI7WoROa/bD/r16ci5j4b52VDgv78i279in1fjvKPD4xc2/+OYEaDfeRQ49yjweH8cOOYV&#10;YL6nLnmWm+LPqnaE9bEucJkRFLR7D5Hb4erYPhT7dU3gPO9KbHuLifO+KrT1l3uBc7o+sP6rY5HL&#10;fGdIP8fvxRfYv7CP/0D6pPrDBUaH+YW8WjSRYrGB87wKtT0c494fHm/e7104vgXmidHauWWfn7ls&#10;K6x/k/4kythDpVQ7J47fCutttLZUP1CwtnIujlGQXvhz4ti7MnZsOT5y3BrMD184z8RxVOZhO1H4&#10;k72JsoHj1mBlgSJ2uBai4ZyF3t6bieNbYT6HcnXd2H47cflayP/a2R8U9AX3XqDHsacuQFr6Jbch&#10;x86ZwHn2hPx1OXD8npa2cBtM5Fjn3DjEOdsicN5RoH4sz+k+H2yB9JdESk2c09VD375176nznT2I&#10;bWoROa/bD/oteImc2/Vj+1fs82qc9xXg68utM38+AvQ7jwLnHgnm65/1xZe9XmHby1Kbg504p+vH&#10;9q/Y7/cClxkBOo3RDc7cFlcObcctcJ53Jba9xcR5XxG2X+d/ck7XF/Lv+CLHf1fY/kyp1Inrdq/h&#10;4z+QHvQmLjAqzJ29duJvA8nLvpDG47euXuqYuT6Qf2h94fhamMeHq8jN7EV/1/NpqZvruRcoPrcv&#10;dlmAYjlFXfeaHqZALNzhGAY9JphfHEvloihz5rgSIs+VYyg+dYwjxzLoyWDguDVYnyyduUwPllfU&#10;dXMR8bk2PsRvhXkh9lXUdc/aFLlsLeQXfO5y7rpxWZ8S/SBy3F5W+iOz/hk4x7Mg/Su71v4Tx+8F&#10;+piZyLHOuXFg/TpfInDekaDPNt6cOP+zQdwjVLBrg8+pOkH986cST71+70FsU4vIed1+kL4nrxU5&#10;t+vH9q/Y59U476vAfN8z7DUM/c6jwLldP8g/hyvR9IzX1YF+3ntz4vgRoNMY3ejM7XFl0HbcAud5&#10;V2LbW0yc99Vg/d3Rmt+c0/WH/L/yEzn+u8L2uVApXyz5oj7+A+mbm5cY0DC/4LuK9qfYIP/ynRb6&#10;uL3EMXN9ID/IXzi+Bur+WcoTl+8B64uyPs9j5PfFrgtPlvxcp2k+H0WuvxzDEu1YfUEE/dIjcFwJ&#10;kecvxzCk+9n/OJbKRVEmcFwJ5CeWJ47vJbENN7ZfPo6d/bf4/F7k3D0s9ebaeHNF476/q8uu5amb&#10;sF3PYTcW6PPxF8ftwfrZ0t+4fiVy+aNAj+MTx+0Fek5qmq+Dzrn92TghzttagfOOBGXzmFKHvizE&#10;+i8drzm0/e8I5XOGGhPX80rE9rSInNftB+l5XK3IuV0/tn/FPq/GeV0f6HceBc7t+sD8nDv1zKnE&#10;U55JuI9jdRb7/wPHjgKdxugNfJ7fAG3HLXCedyW2vcXEeV8N0u+uSqy+m3P9iP1/Ezn2u8K2/lzj&#10;ynW71/DxH0hfICMXGE2m7Sn2YC+7GOFVQD84jhzn3hMyN1HYvmjMzqu1m+krnnBTIuq993HTbv8t&#10;PrvZdcEJ9Hl4Ezm+lMj1h2MoPjUW/uRYBv3SMHBcCZWLYxjSD29atvnMcSWQ/rW2j3Zg3z6ktuNL&#10;3Vh/CBk4b0+Yj9HDsRVs4nni8qXgi8fc349+oPr7xHF7QP56cmN9dLi5JPRYsnoN6AH6mJmJY51z&#10;47BzVJy3tQLnHQnWF9/XiJz/WZCfq5b4zTnddkjfx2z1lOv3HsS2tIic1+0H6Xlcrci5XT+2f8U+&#10;r8Z5XR/odx4Fzu36wLZ57xX+POppkPnnKjl2FOg0Rm8w5HOq0aHtuAXO867EtreYOO8rgf5yc43d&#10;35+6f5BeFBU59jtC5voqpPZljcBtcOP7+A+kL5CRC4wC5S+xX2J7Wtj2iG182QeMrhx2WjSG+UHH&#10;VeRk1veecsOM/HluC0lyF7BdF5ogfxzMmcuUgL6ATxx3F596kZRdeHVXXu3jpv2WyLV64wo9npnI&#10;sXdlftbErxG57l04vifk+5Ld/K8tZjlxzj3gCf98JXzxmPsrz8ei8WyLpe9xvWzoPojHXx6zc2n3&#10;9iK97yaOdc6Nw85Rcd7WCpx3NMjfL9SYOPezYNsvWz3lWvBdQd+TbPWyx0xsS4vIed1+0G/BS+Tc&#10;rh/bv2KfV+O8rg/0O48C53bbIf/MrUTgnG5fSDx75LhRoNMYvZHNH1efwbt/0DY2BM7zrsS2t5g4&#10;76vA/CW01DuKEr85p9sX0mNx5NjvCOXPLi7YvmjyIw+3wY3v4z+QfiF95gIjwNxhawZsm2gGzvPq&#10;oB+AB45z7wX5Ce2F40ug/J+lNPbS4sw59mLbJNpQwrZnt4ftSL8kvxe4XAkrJ3JdOG6JtQmsHROO&#10;N0U3ixDjKceUgu5HgeMUpLdDlre/i9gLx5VC4qFEj9wlkD+3szjXXjD3e3WMFdufgXOUWOp56JeL&#10;C8e79yOO+1+O6Q3rCyhsjNrtutILHs/RyDF7EPvrKcfNOdcO6+NeicB5R4MNcyxy5dzPgPKHeymR&#10;c7q+0OdcYheu5xWI7WgROa/bD/R9dYvIuV0/tn/FPq/GeV0f6HceBc7ttoG/+H9Jtt/FsfjLcaNA&#10;3Ridev7dg/X1ovcBrnnsDpznXYltbzFx3leB9veSxs7F4Z8hvxukz+nIsd8R1t9/3vyojE/x8+AF&#10;ffwH0g+5Ahc4knUw1A/WNsl8y44JfdwCx7n3gfxLjwvHl8D8IqLlBtouGhE7n19LHVz3mgvn6Qn5&#10;RS33mvYN9MuhyHFLbGpMlPGKKPuXY0pZvZwLhT/Ji/RiPDnBQOUvs62xsiIfu3C5nlC/MNpMnKc3&#10;zGNPyf5Rmq7DyJ9nF4537wXiQRrH9IT0jeWNtae6Hx/B2omv544cQ3sT+2z34+ac2wbt1/Z7gfOO&#10;BvO4yO1uwrn3hu3/FOKVc7r+sP04pQSua3RiG1pEzuv2g/V5cKnIuV0/tn/FPq/GeV0f6HceBc7t&#10;tkH6uWkJu7afOKfbHxJjHseNItXeBLs3eXjm1dEVT3gG9A7QNnYHzvOuxLa3mDjvK0Bb37gXOafb&#10;H9LPfiLHfjdIv3tl/92V+SU+r3XmtrixffwH0g+MAxc4CuZOXTOhsol90WKFVwWx2pNj3Puw/szH&#10;+86F49dgnvzUnFM5F+z0bRbUT9J+L2X2ao+NRUUvBbhsKeiHGg/jGfQCM/OHY1OgJ1MTx5WCvlGO&#10;HJeSKJ/cJhH3l2NKoXwidOGyPWA+FtZ3U8c15Tfn6mFpjx2Pq6izlp0zP7mONcif/xeOd+8Dem4a&#10;OK6XRH03dq18qYdueFxoHjmmN6THipfad859J8iPfaUC5x0R+mzrX867NyR+baHCmXO6fSB9H7PF&#10;xPWMTmxDi8h53X6Qv+eqETm368f2r9jn1Tiv6wP9zqPAuV07lL8kTYmc0z0HEu9BOG4UqJizL/HF&#10;7xcavdxzrCOgbewOnOddiW1vMXHeV2DtFttS6sr53POI42Eix303aHj3ie3zKDNxW9zYPv4D6cUj&#10;Jy5wBNS/RLdB/cR53o3Y7r8c494D8jcTF47PwbwYpPQiUcvGkjPXuQX0r0rVumIeF0xcBK5rDfLH&#10;gU1cvhT0mHyimCBijLWveNFcIs/EcaXwuFjBRI7LsfpFDnMpjC3efspl/YJzpTy0ZQ3mvmx1mN/4&#10;1yc5d63IdW2BuZ9fRD09WN+uOj7QfermwvHuPdixFcc7cFwP1idFXTc2pp64zCvA14VcV/68N6TH&#10;s8CxzrkxZM7bGoHzjgh187wkzrsn6Hl6jSvndPuyfS6Ow1Znrmdkov0tIud1+8H2seYmcm7Xj+1f&#10;sc+rcV7XB/qdR4Fzu3bYNte1ZwG+8OYgSJxTHDcKVPS1uzI17xla2DNY78MZSPSzFYHzvCux7S0m&#10;zjs65N9FlDhzTvc80PfkZ477blB+vTlTObU/a524PW5cH/8hDuIHDn42zAtciiddi8h53pXYdvmL&#10;PO61IX8TceH4HLT9M3gtrI6IDjcn6LNwTIlcVw7q992Fc5QSuf6jz3N94sz5cqBvkC4cVyqRr+oX&#10;sTCP/ant+/KrVdCLIM+cswR023MunCOnIX+pyHW1wNzHJ5F/DxEV4wPyN2xnjnevb+kjfKyrf7Wu&#10;BPQitZsfHP8q7NygbalatFkL6fEjcKxzbgyZ87ZG4LwjsnaKtlfjvHvC9uNz5pxuX0j8OsZGV65n&#10;ZKL9LSLndftBp/ERftx2ZftX7PNqnNf1gX7nUeDcro3tS7F/a0TO6Z4HiePHcaNAxbydysnt7Mjf&#10;F2agbf8HzvOuxLa3mDjv6LBtocyV87nngh6PA8d9J6h7TvHlnR363IP84ja5cX38hziIHzj4mVC/&#10;SOMPdn4hNhLoSc3Ece61YV5Ak5qoFC/GWfL8FjmYXQQs9gx9ga0VuC01MLenZhyoEbm+FDy+fL9n&#10;Y49avFScn+rKntvIL6qqvgBDb1vkuFJYaX8p5H8B6HwXp9p/4XwloBcpXi2f+PtnXShcAAW9b3qx&#10;8/vEddbA9nPe+mXEvB/tGm77jmPu2eeB25ECfaxvzhzvXhv0TUnkuB6QHlMvHPtqaNuqrxE1kJ5n&#10;BI51zo0B26/9L3OOY55Dc9urcd69ID/vKXHlnO450Oe8YmeuZ1Si7S0i53X7Qb/71Mi5XT+2f8U+&#10;r8Z5XR/odx4Fzu3aQP9rDjWKnvW5fSBxTnHcKFAx/xNlt87711y4TjdDop+tCJznXYltbzFx3pFh&#10;+/m4y5eeXTno8Thw3HeC/PvNew9rDqDfmda6cl43ro//EAfR/MfBz4C2f0bP4r/VZB56UvNwUrvX&#10;ZX0a6Ztc+3tRn8f8T72mXorf2MX0YeGl/Q3lFxXlIWcJzP07te29RK5XsThR9ubjOKDjZAR6/IvL&#10;Z7k+MXGuEpZb5Pqor5XI94djSiA/UT8vMSfx2ZVzlRK5/i5/v/Df7xSdj9Djdk92nkeutxR0Py5h&#10;5c4in/VX1Z+Z7dvV/bfkzPWJpvHGjQn6fOm+8Anpb9zY+VTUL0eGr2PXlT/vCfp6YiLHOufGgPZr&#10;/73AeUeF9XuiVZxzL1hfgL8mck73HNBzmK2a7qeOINreInJetx/067ORc7t+bP+KfV6N87o+0O88&#10;Cpzb1UP+2VGJC+d0zwV9Tk0cNwprm2hvysPzS2zvs2suXKdL9rM1gfO8K7HtLSbOOzJsuw9/i2fJ&#10;rw56PA4c911YnxT7I+XM5ZccqXfSNX5wXjcmO+D/EwfQTBy8t6UtNR3QBvHAeb4D6BedkePc60L6&#10;lztKF6mcoC+S92wy85PLMqsP80OqqokT51mz1HPhPDuJXH9lWz6PA/R+OXHOEktezhWsrsRnX9pS&#10;C3phT+C4GiLfX44plWifsb77caMNvf8fbsJLQJ8zYfnsp/jsxtqQrdPyiHJ7sP7w0eYa0Nuec8HK&#10;Ni95/4d0372x41k0eVzq5fK3HKvtca8B+nyZOG4rpMeY1WvjK8DjfPHEMb0g/TIrcqxzbgyov/Yr&#10;gfOOCh22l3PuAX1eHDXdG7g+0KGvCYHrGZFod4vIed1+oOfdLSLndv3Y/hX7vBrndX2g33kUOLer&#10;h+3XYX+2dDDoLwpPHDcKa5tob0rg8kuOi4jt6cJ1fndoG7sD53lXYttbTJx3VNh+H37hnO75oMfj&#10;b/t8BHX9Wu4n5N+LlvrNed2YchfHiYP3hPqO9xuJTvwdQD8wiBznXhPSL7JtYcRqv0fZr4w1nUOY&#10;X0Kri+8DLpuD+QK21uaeIrfhri0n5Be6fO47+2/x+V/OWWKpl3N9HHOk22OfnzhXKehjGTiuBsRC&#10;Lo6pgfSNs237/xKfNy36gD73PnMhP9Gy9pw5513ZIMrsyfZL8TkO3ReYHdtYk/cuf7dxCfqYGztP&#10;Vsu78UGPhxPHbbX0Ga7nynGvjLbtzJ/3Aj03NZFjnXNjQNm1f03gvKNC+os5pf7jnHuAmEtX8gdy&#10;B8Pjwu0eXuK4ina3iJzX7Qf97lMj53b92P4V+7wa53V9oN95FDi3q2P7UOzXGn84pzsGHp8hNj3r&#10;fQbU3VcFLn+X5yLiexp2Hx4BbeNF4DzvSmx7i4nzjgrb78P/xznd8+Hx/d6VY74TlF+fks8boN/T&#10;tPD3di8gd3GcOHgP1lGsLlF/ik0Yf3CekWGHCwb0A4Mzx7nXY8dRHNtb38/2JZT9ytgVHSa4JXVx&#10;GQXzwp9snoX1+bCw/21sEmBlDd9MronclqU99pA/l+tC8dYejpk4bwnoBbS2bWphg1ntE2uW/Jz3&#10;xHE1Ejm3tjO3Dy7i700PeqCPwYVizku9HHfzi/Mu5VRfWWP70vzGv35v9Vsu66tXUeaetfPMbVHw&#10;OKm+Z/VsvvZiHjdsWzg/t3m1LqT7xMSx7jWJY9t0XueIOsxbPUizc+Ju2+T41APSL8l3q9M5tw2N&#10;D60C5x0V9D10jYlz9ob0WFpjdR7l9of1eXqLE9czGtHmFpHzuv2g7T5ViZzb9WP7V+zzapzX9YF+&#10;51Hg3K4Ots9v3+p5wCvD13ck9gxw2BfOqOt3gctvyNXizHV+V2gbuwPneVdi21tMnHdE2H4ffuWc&#10;7hiY3z/dv7v7ts9Hln3BfTXlzOUp19o7vRI+x3oBuYvjhYN7w/oCDWaTphPnGR06LdS5B71QInCc&#10;ey1I/9Oxq8cXZeeTLQzpdpOFlQdXHE9l/29pz0M5Un3e498Cs9TCEhNFuez2QFzYEmWaXpIj315m&#10;x/p/nKPWkudLbo6pBT2JCBxXA/lfXUs5cZ411k6R52GxCuZz9WHf3Zfh+hO57/1cYorPUYuF7oNs&#10;wkp/WckzcfwWKByvuBzlyPWJbFn3GsRx/csxWyB9Thafg6/Azoe7bZv4814y+3PiWOfcGOz8FOds&#10;rcB5R4X8XKfExDl7szpEvTX+45zuGNBfSNkqcj2jEW1uETmv2w/Sc7hakXO7fmz/in1ejfO6PtDv&#10;PAqc25VD3QvSlBPndcfB/Pw18N9Hg7o5fODylCv3vLOXM9f7HaFt7A6c512hzxdhJs47ImunaHuN&#10;yDndcTCPo3Z+n/iz7wR1zySy70OQ/sGbGlfO68ZjBzuKg2ciB/eEsgUjN/Zy+WHBxivAPEDZNnRt&#10;P/SFLHCcex1LX0ktpDhzPJVdO59skhe43FZIjx/mYbHNXTm7yKS29cY+/8Fla0CfJzfxLu6E/A1Z&#10;si3Qi6TOHLdmaQPnSbH2ZBcBlVK5OaYWdL84c1wt1N84R85RQuT5yzFL3Fp7vvQbrN+MBq6jFAp+&#10;AXBhY4WcBEIft5srx29l7YA+f+7Z/pXtXXL8D+mxRJ6z7nVAPKDgmC2gb3guHPfqaDs3j/EpSI9x&#10;E8c658Zg56c4Z2sFzjsq1D00UyLn7An5LxGVunBedwzk7+9bXbme0Yg2t4ic1+0H6TlcrTPndv0g&#10;f79ejPO6PtDvPAqc25XD+vPxNcln2c7loO6+KnB5hvVnzj18++em+PfutkbgPO8Kdf06ZeK8o0Hd&#10;e7mULu/qnOsJ4t1Kwm8uy9A2Xip+rgwud+MZObgHzJ3rIurLsc5tFymb/Ft77YFvWCRfKI8A/37i&#10;MvBnWyz7g/fTiePc60gcU3Ph2Lsydj79FmXu2Xmzy3mC9PhhJhFvL0NS29m9zSt1xSXGztHcA327&#10;SUtezKAvvsn4FJQ/3LC2VudXoCfFE8fVgu4XkeNaoO7G+crlSyTyB45bYq09FxF/76M/Ww7x2Wod&#10;NVC+KPMsyqrj9onje8H6OZjt80jv12w5Nz6IMZxjtoDu82/34Ax0jvDnvXA9dyaOdc6Nwc5Pcc7W&#10;Cpx3VNZW0f4aPzlnT1ifU5Z4u+vYK0OfY8qGnt+K9raInNftB9vHxpvAuV0/0Pcu1Tiv6wN+Hg0B&#10;+WdLJXad67n3hbr7qsDlFeS/LNuDPzf92zR3DZzjXaGuX6dMnHc0KH8vl3LlnM4dDXVfTDxzeQXr&#10;axFKXDivG0vuxjNycA/o07EUm+jYhczYQG/b9RPzjZs5cVueAf8eFJ74sy2W7fyyDzjGvY6lv3Kf&#10;Nn849q7M/9nnoszNFTtPZJF/ED7dxVlbc7E3tj3dblisDaKOGxsn1sYj+zy5gM0+E2X+clwJlN0I&#10;WkzP/RNEHRPH1Urk/cVxrbDe9+9VvzyD7qvZh0fQv1x072o5xN/vBc7bAvP+sf7N+Zntw3BXLoqY&#10;T1xPT1hfBGt9P3C5u/KpfWvbmDyH3digx/DAca2g+9zb9Rfbpr324T1Rz83Esc65Mdj5Kc7ZWoHz&#10;jsraKtpfI3DOXjCPoTbf4TqrcF53LGzvc8qF6xmJaG+LyHndftCvnwbO7frByv16Kc7r+oCfR4fD&#10;+nO5Et2eubrvBXX3VYHLp1ifRId7hAzL/a37vdgnawLneFeo69cpE+cdDbafY93eeznXC/Q7zpSi&#10;9yHoM9f6j/O6sdiBjuLAmexL8laYf+HGXmjbRWfrgNzK6jZ24tj2m7A4cZtbWS4s28ifbSW26S/H&#10;uNew9LuH47n0HTlg29+RXzhjfVuW7Qn5yeO0xNj5tXau2+fdxxxrg6ir1Gp78O8XBe9NHLcGZRfc&#10;7jdy0O2PHFcLuk9PHLcFyhcj/uaya6CPx2oezDfzV1G2VOCcW2BuT8k5YPvxZPWLzz5x/j1g/RfT&#10;zlzmrmyqP1w41r0G6P4bOK6VyP+HY97FXvuQieP1geOcc2MQ42CLwHlHZW0V7S/G+XqCnn/Wmjiv&#10;Ox623R8oV65jJKK9LSLndfvBxrHxTuDcrh+kn99X4byuD/h5dDjoL4bV8BeZrhnq7qsCl8+xeJGj&#10;p+7vHF6J2B9rAud4V6jr1ykT5x0J9PuxWj84r3NHQ/4d272Jy+ZU5M05c143DjvIF3HQTODgvWB+&#10;uW0ToJ+Yb4TtgtTjorTVrR22j6xdxtppTrwdtE1n/HtA2P1FpGjrX45x40P+m+Vywr6U+SPib85c&#10;Zi/In6fW/2/nQI6dX7ssckO+fSm2b+W+Z9AP7iLHrUFZO39xua16tZ9B/+rMxHFbQf9Tm8qJy+ZA&#10;/4zrleMUlC9oUwLn6wHri7GMff5b/P0T590L1hfgnbnMUi43NvoN3AuCHqMCx7XC49jbfZwdBb6O&#10;AWf+vBdxvD5wnHNuDGIcbBE476israL9pbrf09+z/KLOWqtffHHPh7JfAq5VdL96BNHWFpHzuv1g&#10;29h4L3Bu1w/0vVE1zuv6gJ9Hh4J+Dllr9QujzqWg7r7qzOXXWBmRp6crdno/MzqxL9YEzvGuUNev&#10;UybOOxK0v8e59y3PHTcu1C2IrHqOhD7nzMR53Thyg3/g4KNYWxYR/36trMeD1V5sYmVtMva/+fPu&#10;Nx6ijl0fZLt9LH2Gj6WRgzXyCyPspXDgMnvKtL+Eld31gfdSB9ebY+NL8UQvkb9qgQr0IiXlymW3&#10;gn7wWNX+FJH3L8dslWi/Ur0YBHqh1YnjUjBPzlSOnMB5esE8dmx9abXr+XoP+bHOnLnMUs7OJ7Xf&#10;7W8njndjgz7Hu4xRBo9juLz2vgPa1sif9yKO1weOc86NQYyDLQLnHRW2vXCpnk+WQvmXIdYEzu2O&#10;h/L7vRqR6xmFaGuLyHndfuALXl4C9L1RNc7r+oCfR4fCtjnezds+D3D7Q919VeTyJdCnn+fYc9ji&#10;9yLvQuyHNYFzvCvU9euUifOOBPo9Qg1/L++Gg5UfiCAnLp+DukVpOVX1uufJDf6Bg0eE+eWy3ZxZ&#10;Z434t7DsKrbpKJHbvZWoY+IYNzbMv7DHx9HIhYbIL6SwCc7TFnXcID1+5Fhbz5xrDxXtszZVL0YQ&#10;eUzVDRbqVmh3PcbQ+ydwXAuIMZhjtlJ1JNjxrT0uanJ15rgczC8B1T5OCZyjN5T/85VK4Hx7wjzm&#10;5dp65jJLubOINRPHurFBvxyJHNcKjw8HAse8C+v/e+xDJo7XB45zzo2BxoZWgfOOCvq6Uqr6XqEU&#10;0veFVTivGwce5xxbDfuCQrS1ReS8bj/wBS8vAduuYZ84r+sDfh4dCvoZXq3AeZ0rhbr7qsjlS6Hu&#10;PUILe/dU9Qz91Yl9sCZwjneFun6dMnHeUaDPApgL53XuSKj7Fdam5wro83wjcl43htzgHzj4FWF+&#10;cW83b2friJgnV7bNV7HNe+n6kBn6ZnTiODcuzP1SDa5ygYv9DYMtGjOiLWvsHHzYvr0gvc/u2cOF&#10;6jZBn4dVF1qkf13Ajqkao35xji2gx/8Tx7VI5O7WTy2XyG9SxzxyjhzoF3gXjiux5FLnOwtcdi+Y&#10;b4xUH8sJnOcZkH4okhz7MmV+cqwbF/TLkchxrUTuwDHvAs9bOCbHYI5zzo2BxoZWgfOOCvq6Uqr6&#10;fqEUEmNnpYnzunEgPTfdYrc+uYVoZ4vIed1+oJ9ttAic2/WDbdewT5zX9QE/jw4l9mM1zulcDdTd&#10;V0UuXwP7zCvv2b3JkPPMPYjtXxM4x7tCXb9OmTjvKNDnXPJ3DW4oSP+ogtLUf7H9XzYyV87rxpAb&#10;/AMHvyPMiw8C5hf7EfMiEtsnJS/5S8kX262gb0YnjnPjsuMljqEJHLvEp14mJBdOPINozxrbDjvP&#10;AufqyfbJUhfXf8/23Q8uW2rZDs5ZtbALenL6cUyhL/BVC9PWiPx/OaYV9Lf9Ase1gl7YZXX+H/T5&#10;Zfu1+KYXemHaleNKoezXx6yNTZO1Uks7bN/ZvrL6uA05zefLVtDnym2fPYyBmPvBVcSbh3g3Juhv&#10;fkWOayVyF48RrwbPWziWGudOHOucO17mnK0ROO+o0L69vzlXL0h/kaRW1X2Iey7oOc1Wh83Nc0Q7&#10;W0TO6/YD/YyxReDcrh/oZ1DVOK/rA34eHQZ9rrFdn7e67wd19xmRy9eCfu7e04XrfFdi29cEzvGu&#10;UNevUybOOwqk3x3UCJzXuSNh/b34vROXLwH97rTFkM80vrvc4P+2L89qYL7xM3Fh+yu1zyTOudXS&#10;Hq5n4jg3JugFL0Y+7EflgolnwLyo6SraVMPabzc5luvEdbTAvFjkl6hLkfu7FPQFuPhCh/RLorh8&#10;btvCn5luY7PIfeWYVrYdIn+3RVHQ4/B5+Sw1cYmcJwd6YdWJ40pl2sVs27qc25j7kT1Es/PiKuqq&#10;YfvDjmu3PlgD+pjf2vXQJqT398SxbkzQ853Ica1A5wR//k5oWyN/3oudX+KYmcCxzrnjZc7ZGoHz&#10;jgp6blfizLl6QfresNaZc7txIH1vt0XkekYg2tkicl63H+g5d4vAuV0/0M9YqnFe1wf8PDoMyp8D&#10;5+z2JQH3PaDuvipy+VqY55bq3URPF673HYntXhM4x7tCXb9OmTjvCJB+b1Dr4Z2Ec0dB+p2zsmnR&#10;PLa/azQXzuuOlzy4HOgeYZ6g2Y2hPey1mxQ5WeNyWy11cj2R49x4kP4nKuUgjfTNr+XosrCkBua+&#10;N4n29BC5vhqYF6CpfZvSvP+QfvBfPFGE3o/W/s8ciZjixWk50OPIxHGtoF+CRY5rJXKb093nF/G5&#10;7d/PmDXQ397atPgNiWtugp3/xX1KETl7sP0Yua69If9QxP7+sK+snSLWbDqO7jmgx6lfHNcKNMby&#10;5++E9mHkz3vhfXoncKxz7niZc7ZG4LwjQt0DtHtf5ue9Qc83WwTO7caC9Dy21cR1jEC0s0XkvG4/&#10;0HPuFoFzu36QvretwnldH/Dz6DCoe86WEjmvczVQd18VuXwL5J+T9nLhet+N2OY1gXO8K9T165SJ&#10;844A+t1Vrf84r3NHQt39wqb3Y0ivXai12/M21yZ5YeRAVwbzA+n7k7P7xQP6ZjRynBsP0pOth0VM&#10;0P9U4U3g+D1ZfZm29xK53hKYvx1Q27Yr56kB/TPofzguBfocNmeKux9Lbrosmki04cJxrRL5f3Nc&#10;i0TuL/sf882zvejjuAvnS4G+gdi0DaifUNk2nDlPCaQXOPZyRWPbWiH/UEQem0S87dcTx7qxQJ/r&#10;E8e1slyU++Fa/A7wOBZEjulF7NObwLHOueNlztkagfOOCPl7q5wL5+pJ1NeE87rxoP4+YBXXMQJu&#10;Y6PIed1+oOfcLQLndv1APx+qxnldH/Dz6BBo/2IAO3Nu52qg7r4qcvlWSD//7ilyve8E9fsvcI53&#10;hbp+nTJx3hGgzxe4Js7r3JFQt5j+xOVrWHmRs8WmBWyuPzu4fJA+cKCrY5192ZcTf7YV9KKVyHFu&#10;LInjJo8d8j+Veub4vWAe/C+iDXuIXH8O5huj1ofvmxZfQe+TyHEK5narC/hVxAYRN3FcC+hFUZHj&#10;WkH34YnjWiTafhFxUcSZHxyrQE9+Ni0GTuQsMaHyxtTiRZ49WH8+c/17Qf6hyMO5Dd0XjVxo5sYB&#10;3YcnjmtluSh34Jh3IPZj5JhexD59633r3KvLnLM1AucdEdofDO+2qNj2naivxZVzu/GgffFizonr&#10;OZpoY4vIed1+0G8sCpzb9YP0840qnNf1AT+PDoH0s/ZagXM7VwN191WRy2+B+bln6jlpL2eu912g&#10;7tiZwDneVcO+USbOOwL0OWcunNe5o6BuLlr8Iyg5lkfkrtWlLa4fO7B8kD5woKuDf7/uMPFnW0E/&#10;LIgc58ax9IerOG72t/+j2BPSE5fIufewtOEi6lfsJYxdlM7L/061fU3kdqRgXji0Vo99/kv83Zw4&#10;Z41E3UUvlZB+aRU4donnuL8c0wJ6HDlz3BYi/6ZFVzfQx/Us4lLnnR2/L+ddSqJ80cKzFOgJlZ1v&#10;6u/M4krbHkT5UtYW6yOWw/5b9Xk2WTy3Yw/IPxQ5i3jVZ0zgWDcOOz7imE0c1wqP43HgmHeAx8W2&#10;kWN6seMjjtnb7lvnXl3mnK0ROO9o8PjLi6UmztUT9Hy8xcS53XiQ/jLDFpvuS/Yg2tgicl63H+g5&#10;d4vAuV0/6HTN4LyuD/h5dAikn/XUKnrO5lwK6u6rHr70uhXyz0l7OXO97wB1x84EzvGuGvaNMnHe&#10;o6HffVnk3M4dBeXv881PLt/C8ojcLYrerbvnsAPLB+gDB7p6y77cYyIY+XjZ3zjOjSNxzEygOHup&#10;kVo8cuG8vS31l15gbOIYOMeSJ2De5tS2KJHzsCXvVZRltg22LerCtWkFM/TEsmhBVKI9ZuLYuzIP&#10;28sxLaxOzovE8WwFccPKMS1q2o70tw8njlWgH0JdOK4GdD+43n32sN+IfR45L0Pdg0vrZxfM++vh&#10;gZn9DXpfKHZ8AufobWkr133zZbKJ9CLCK+d144D+hb6J41rh8drc5aZpNHi8rkeO6UXUdRM41jl3&#10;POg5Va3AeUeD9l96CpyrJ/TZ/+bCud2YxLHbKnIdRxNtbBE5r9sP6u4bcwLndv3g8d6lCed1fcDP&#10;o0Og01yK8zpXC3V9ceLyPSD/nLSXM9f76lB37EzgHO+qYd8oE+c9GtqfD7C3fI7sXhPW3yne67JQ&#10;C/rdTYsL53bHsQPLB+gDB7p6y76M/PetLCcfrz3qcX0gPXj+FrEXEWc2LXZag3lRhfWrkovLFRUT&#10;5CW3TcZs23L5I5e9y2H78Lcow/7grm3L/+eYTRM66MUzF45jSH/zx/524vi7cpMok4wvtVfee4k6&#10;Nk9KavMm4k3kWAb98O/KcTWQHhM+tgHlCzivyPzKAHTb79l++YnMvmOo+zVCyx84R09L+7leY+fV&#10;lwVwSD9AiZzXjUMcr4ljWtmx/w59AY+LJjddB3PEPr0JHOucOx7Sc6QagfOOBo/jYImJ8/QGfW/Q&#10;InJuNyb0OefuXbiOo4k2toic1+0H6/eNpQLndv0gPc+uwnldH/Dz6BBi/7Uo+jKwczmom+NNXL4X&#10;9FsQk1P8HPkVoO7YmcA53lXDvlEmzns06Pd7LQLndu4IqBv7r1x+C+h38LV8LjaQ5ASbA129ZV8G&#10;/vtW0A8LIse5MUAveHpYLISKBRC9WF7ULRg7c44ayE82o4i39pVM5Kz9Zyr7PxFnTlxPDegXT8nF&#10;O0sZ247UBTT7Ah96nwWOqyVy/uWYraD7fuC4WhD7hGMo/oR0Hw8czxJlN90kQ/eHXxRjffhhWwWL&#10;eWgPVh5ccnwNzPu0pG3mYvGco5clP9dpJhGr2rzbGOu2E8dr4phWeDxHJo55ddDXwsBxvUDPUXet&#10;0znXzsY9cb7WCpx3JKh7gHbvYW7VE9JfJGgROb8bE8rubWtMXMfRRBtbRM7r9oPHOXGrwLldP0jP&#10;s6twXtcHvsF5hH/PaG3+GPnzZ0O/udTEuZ2rZf1I9K2Uicv3hPb7n1L2HHXXe6VnQt2xM4FzvKuG&#10;faNMnPdo1ibRzhaBczt3BOj3sClf3kFuhX7XnDPndsewg8oH5wMHunrY6cIB/bAgcpw7nvUBcawe&#10;jhf0i92bXSbimAd0tSCGXS2Wy7dAflL2m2J/oqx99tDiYdHH8neO/cNxNaCP0+pqaFQsbGGJsoHj&#10;aomcV47ZCnqsyi6UKyFy/uUYZvVymYX174f+Q2XVMbhwXI1Ee64ct8Sel3ZyPLN2nu7KBRHzietp&#10;sdQxce6EL+3rCXohnuHFeCcR89E2zunGII7VxDGt8HiOXDnm1UFfCwPH9QI97pszxzrnjofya3hO&#10;4LwjQdkcinV9kKYg/UuoLQLnd2NC+jrZ6sp1HE20sUXkvG4/eJwTtwqc2/WDTuMH53V94M3PI+gv&#10;xO7yvLqU7Sux/1pMnNu5WtaPRN9Kmbh8b9DPsnt6m8VjqDt2JnCOd9Wwb5SJ8x4NZe8cS7zFOeBe&#10;G+Y5GvfNnK79tqH+lIlzu2PYQeWDY1YXQrjjQD8sCBznjmeDnThWV4qxgfUq4syZc25lOTP13bMJ&#10;lPW17KKaGtD742ZaYgLK2mcPLJIXuUSOTYuWoG+6LhxHZVIvhWz/njieYYfz3cqLnBPHbQW92jxy&#10;XC2R8y/HKEivvP+yaJFBH8NN10mkFzDJPo26X9+zPmPx6jh/4jq2WOqauA6h+7hikP9VuR8Ua/Vz&#10;jDlxXnc8cZwmjtlC5D9xzKvCPA48nBcc1xPS51fkWOfc8VB27V4TOO8ooBfqr7Fxs+s8RUF6vGwR&#10;OL8bkx0rcfw24TqOxu1rFDmv2w/69cvAuV0/6HTd4LyuD7z5eQT9PC1w3DOh0zmBzs8Y3Pdk/Uj0&#10;rZSJy+8B+j1GT0XvNkaHumNnAud4Vw37Rpk479FEG5twXueOgLrnXlcu3wP0PLHFiXO750sNkhMH&#10;unFA3xgFjnPHgl5sYngRQ2pQvXDOLayPoGyyt8vCDrNS/3Xl8y+xnJvq+Z8oY04cWwPiBTwy/0zl&#10;0g5VJluOcqjzPXJcDatb5PzFcVtBPzibOK5Wa07kF2leOJ7KquNYdAxToM/97HGwz0UZxbYzG8u5&#10;e8Dct1L7+J7tz00LORl0f7vVdbqLs36gjueFc7rjieM0ccwWeOyvXfvlkaCvH385rqdUnfZ3jnXO&#10;HQ/lc++cwHlHgPyi8pxN87tS0PPAVoHzuzEhfZ/ajOs4GrevUeS8bj9I30fVCpzb9YP0PLsK53V9&#10;4E3PI8zPT1JzlsDxz4SVZ14VLpzbuVqou6+auPxekD5/e/mDHd4hPRPqjp0JnONdNewbZeK8R0K/&#10;6/Vfzu3cEfD4i7A52XePraB/QKRF5Nzu+eyA8oExEwe6cdjJI45Z4Dh3LDy+jH44t5BeDfyH87XC&#10;/NKk9CbB+tZuk330mWyaC+emetTDg037FPrid+W4u3h7KZB6WfWb41Ogz/fIcTX2yKlA/0zp1uOg&#10;XrZMHJcCfRxvLhx/V071qeLjqCTacuU4KhNEmSacuyeU/7KhxQQu3wq6b5sv/Q7psfd/nNMdSxyj&#10;iWO2wOP1cdMYNQqkF0zsun1In4ORY51zx0OfuXngvCNA27bt8hBNQd3DvTUnzu/GJY7fVoHrOJJo&#10;X4vIed1+0O8eM3Bu1w/S8+wqnNf1gTc6jzA/dztj/rUidU95c+Kyz4S2uZ4SObdztVDXHycuvxfM&#10;z+Z73ncoln+390l7Q92xM4FzvKuGfaNMnPdI6He9/su5nXs2pP9Vo5Rd3n0h/UMNta6c2z2fHVA+&#10;MGbiQDcO6IcFgePccaAXhHw5TtALYIwNsCfOWQvzYK36inLpUeeapR6uu8WZc1M9V1HmJ8fVgJ4o&#10;y5dL1j6sXyjPXE6BnsxGjqsBfRwCx/Ug6vnLMTWsnZwPhdcs5H9x7ObC5ZayqfP1xLGloBfWmewE&#10;TsQ34bx7QNm5YCZs2Jf3llyc30SKU31h4nzuWHsfI+sXoo7Aca8E+QeDE8f3lNifJnKsc+54NiaI&#10;87VW4LxHQ3osytl1YS0T9Tfj3G5sKJsb1whcx5FE+1pEzuv2A32P3SJwbtcP2q5tDziv6wP9ziM7&#10;zpbrxv7/Xn5jngve1Fyf/uN98GxLm7ldLSLndq4W6vrjxOX3hPwzol4s/0suHkPdsTOBc7yrhn2j&#10;TJz3SJivf9zGJpzbuWeD/rGLlCuX7wn6nXOLH5zbPZcdTD4oZuJANw7oi1vgOHccrCxIQH7Cvnlg&#10;tP6QaAOzhwQnLr8X6L6bM4m/meSNCPZZ4HMS+WROlG+jPZDJLhBa8tmx5LK/Oa4G9H4NHNcDdD8/&#10;cVwpa6fIJxfwUbncOccs7iRyqPKR42rg8deOTHZ7oI+ftc36FP89ifPuBf8WsZa0z+KS53eJpb5U&#10;XeEu7iw+NyfO6Y4jjs/EMVtYn9i7jmfCfA1UY9VTtg3pa2DkWOfc8WxMEOdrrcB5j4T09T3H5g2b&#10;5h81rC7Rhmac340Nfc67e4HrOJJoX4vIed1+oOfDLQLndv0gPc+uwnldH+h3Hr2KiffBs4k2tYqc&#10;27laqJvfTVx+byj7MvVWE9f7CqzdYltyAud4Vw37Rpk475HQaT5lOLdzz4a6cT37znGr/z//D1Fn&#10;iwvnds+VmmRPHOjGAX1xCxznjoH0ABnuYn6Jz82mwRvzTYBaiMJs0vfZnmex7RNtUeyld4Del9lf&#10;A4CuY+tCq4vIOVHM2st6ZfUlFfTDpy9111rq/ZKTY3qxtnJdtk0cVwq6T0SOY9DHMMf20ZlynBNx&#10;2WOYk8h55Tgq81OUse2z879mO5vb3WJpnzo/2RUb+shSVxB5b7k/t3v5/xxz4XzuOOL4TByzFcSY&#10;iI2/UvlsmBc4R7EdbOKyPWXaEDnWOXc8GxPE+VorcN6jQM+r1tg1YPXLHD3ZPhPtaMb53djQ57y7&#10;F7iOI4n2tYic1+0H/cakwLldP0jPs6twXtcH+p1Hr2LT8+seRJtaRc7tXC1Uzu+4/DNgfnehnn/1&#10;dOF6R4eyZ9X3Aud4V6js1wkT5z0S6t6d5PzHuZ17JtTPPXd/7mXnhai3xVPfW7qvUpPsiQPdOKAf&#10;FgSOc8ew80ccn+nuc7XwxfzBhgFxybs2MF8tjsvuDfNFTO0XZu0735VTE/fsw4klB5f5zFkL6V8b&#10;+8i5fH4Rn5fKHnf7TJSZOK6GyLfbRBd6vGpekJHIFzmuoEypCcv4ivQvWZ25zlJLTs5nkhM5+0zE&#10;X+lzazfHMNuW5mPRCvM5U9I+O/+T58YapI/777uYs/jcnDifO4Y4NhPHbGV9QtRjzhw7AszjRsB8&#10;3bd+XnI+3WSvoVst7eE6TeRY59zxUDd+pATOewSkr+k5NhdKzrn2YvtMtKUZ53djw7Z7RyVyHUcS&#10;7WsROa/bD/qNSYFzu36QnmdX4byuD/Q7j17F058lMdGmVpFzO1cLlfdVXP5Z4IvHHqD++ho4x7tC&#10;Zb9OmDjvkaw9oo0tJs7t3DOh7rnClcvvobJNOYfPM7+z1CR74kA3DujJTOA493x2HMSx+Tw+SC88&#10;aX5pseRMvfS+zx+57N4wLxBZa9tn+0CLRKB/wSu58A16QY3Zsvjkl8hn7T2jfNv4b+xzIYsi4v9w&#10;TCnoPjpxXC/Qv44VOa6UlRX5cn3CjhPHMztGa8fpinlb1DG/cr01Ejmzizug2/tlDMF8rK3dHMcs&#10;5sx17K2wffZ54LKlkL4Z/OwzSx38+YVzuWOIYzNxzFbWH0Q9N8PdqNg+EO0sFThfT9BjtIkc65w7&#10;HraNJzeB8z4byuZ7zOZSTfdfWzW2N4nzu7Ehfa1sFbmOI4n2tYic1+0H+hlBi8C5XT/oNHZwXtcH&#10;+p1HryLwPngmpJ//toic37laqLyv4vLPhOeMVxeud1Sov74GzvGuUNmvEybOeyRrj2hji4lzO/cs&#10;SK8zSMm+a+wF/eZnze+/3XZ2IPmAmIkD3TigJzOB49zzQS8AmVY+N00vpu24Y/0CYXWeuOyeMF+4&#10;LqItisU9LOxacnDsX46jMr84HhvGM6R/bayEHZcz8gsS7kWu/64dHPuXY0ol2nPhuF6gb0YnjiuF&#10;ivEP5d+isj5osX/EZ6WazuGlndZPON+V46iMtZnLyDYs+a8ink1I7Ms9YT6ma8cpcrkSmM9hldv+&#10;9jHuQO9/8zAuuecTx2XimB6QP0fsM+snQ/QJzP06KBz7bNBjtIkc65w7Hvo8NA2c95mg50RrbB5w&#10;yKIxg/RY2YTzu7Gh8/HHYNdY0b4WkfO6/UDfs7cInNv1g05jB+d1faDfefQqTrwPngl993fk/M7V&#10;QuV9FZd/NqSfhfYkn1OPBvXX18A53hUq+3XCxHmPZO0RbWwxcW7nngX1Y/jnjyjsDfl3LDUOe2b3&#10;3dlB5INhJg5044CezDztxHca0ouMPo6N/bf4rPl8g/4lp3s2QD+1X2Be7GX9Uy3UYL+RedAAffGb&#10;OI7KqIU/zTcpaHsRZSYsFzYkFsAlnLkNSw7L9yWWY0pBjx+R43qB3v4/HFcKYl9A3LAt9Zb0Q3O+&#10;K/NLfF7icyFSLSsn8pnk5Aj6/PjNcVSHHfuSfWL7+MQ59mT1LfVyW7hd1fsYel+Zj/1lOaH3S+Rc&#10;7vnEcZk4pgeULzS1fmjn0g809Md3t+wb3mcmcqxz7njLmMbna63AeZ8B7Yv+r1aW8z0T0mNlE87v&#10;xobOxx+DXWNF+1pEzuv2g34LMALndv2g09jBeV0f6HcevQTe/mdD3/0dOb9ztVB5X8Xlj4D089Ke&#10;zlzvaFB/fQ2c412hsl8nTJz3SNYe0cYWE+d27lmQ/oEa5T8uvye0v19lF87tnsMOIh8MM3FgT3jy&#10;C+l3Az2ZiRznngt6QLwun6UWJjQtNsH6giZrS3XeLTAvZFPbqPzi8gx6G5OLwJBeuHfi2BJoewhx&#10;hbghQvmF3Pbfw4ss6AntieNKQLclcFxPor6/HFMK4gUhx6TiMr6cK5hfRKp9vma1X6dAH5dkPiT6&#10;O8cx1P1c7AWN/awV5ocWuXHEjuvDObIGev+aH8vnUXx25Tzu+cRxmTimJ8xjv/UH6/82DuTGEvvs&#10;qdfa0S37jveTiRzrnDse2uY7LHDePeHfYnhuRwnb3sPH7Q3tlzi/GxvWvwBWK3IdRxLtaxE5r9sP&#10;2p59KIFzu37Q6drBeV0f6HcevYKnvoBU0Hd/R87vXC1U3ldx+aNY/+e27eDM9Y4E9fsgcI53hcp+&#10;nTBx3iNZe0QbW/zh3M49AxLvBTMunGNPqHv/mHP4fPO7soPIB8NMHNgL5om9H/ANoCczkePcc1m/&#10;FsflvHyWXbRQCvOLktxLbGtD4HJ7Qvk/g3cvcB6WyJlcMAL9AL55AmdlRb4Uiz1zjrtcqm0ptt28&#10;kEn1nwvXUwJ6cpzcrz30qhOJB0Mi7sIxGck+grm+mlymeruWus4iV7JtSxnrK1wmcByDHqtSLDbi&#10;iS9Zsf7rY9amqv1s7V/KqVz2meHPTNUY7foTx2TimGfB4z8R+bTz4lVAz1FN5Fjn3PFsTBXna63A&#10;efeCtvuOm8j5jmJtEe1rxvnd2JC4p9kgch1HEu1rETmv2w/69cnAuV0/6HTt4LyuD/Q7j17BxNv/&#10;bOi7vyPnd64WKu+ruPyRUP/su8WZ6x0F6q+vgXO8K1T264SJ8x7J2iPa2IRzO/cMqHvXbJ7+fgvt&#10;z+3YmXO7/dkB5ANhdlvYhX+d+sSfuTLQk5nIce55bAATx+S2IOGH+Mz85jw5mF9Y2wIlznNjk56n&#10;vcTGfJPeNNHiXAx6VXJ2XILeNz85rgT0Ocaulh8FY5nFiPLmt/ibmai86l9mtW4mcvzlmN6gtzNw&#10;3Bro/jZRTGpf2fmoykeuh2E+jy2v2g5m/bD6PFzq4FzmxLF3ZX6J+MhxDG0PBGz/rebuCeuT4DOX&#10;ycHKWAy9X6rGadefOCYTx7hxIH39jBzrnDuejanifK0VOG9P+PcLY1dRdwmbm1UtON8b0mNlq8B1&#10;uHHZ8RLHcIvIdRxJtK9F5LxuP+jXJwPndv2g07WD87o+0O88suNsuXIsJueCeY7HuK5WE2//s6Hf&#10;/jaR8ztXC5XnGJc/GvQz0Z7sufJQ92Q3qL++Bs7xrlDZrxMmznska49oYxPO7dwzQL8HT8m+U98L&#10;1t/rlZo4t9ufHUA+EB84sBf8m9if+bO9LHUae2lsE4Ebu0jk3OKs3DATm6VNfMwix7nnWfoLH5ML&#10;Vn7lhvOkYF5IpfI8/fgvbVHby6y96iK2uhAD+sKSLIf0wqwTx66BXrSm/OGyORYvcpwTfzfxrmyq&#10;H124nhzo/VS1HS1sW0S9keNykH4oFO5icudJ6rPisR16O5RfXLYEdF9ILn6EXgi1ejyhF9ddF/x3&#10;ZjFnzrkXzMddHbebM5fJQXrxn+3LVB87cR73HNDj8cRxbhxIj5M/ONY5dzwbU8X5Witw3q1Qt2g/&#10;xeYPkXOPwNol2rtF4DrcuOx4iWO4ReA6jiTa1yJyXrcf9OuTgXO7ftDp2sF5XR94sfMI81zL2mzz&#10;rV/Qz6NSks9nn2VpO7erVeT8ztVC5X0Vlx8Btt17lbD7s+Ln8M+C+utr4BzvCpX9OmHivEey9og2&#10;NuHczu0N+l1JzoVzPAP0e+hWJ87v9mUHkA/CBw7sBf869hUVC2cY5hsEYy977eJuLvi36Cv3onkL&#10;y/0TB3ZW6MlM5Dj3HNYXxPEw1tft5pv/bopfoC55Uv3Z/n7mMnvAvJ12jnEbFIuzhxDqhiO5EOau&#10;LlXuzHF38XZOcvzqAhoFevFMav8Xj2HQfeG2n1L5w115tY2m+IbL8onyE8f1Br3A6cJxOdDHZbr7&#10;3PajijFn6DZcuZ4cq0/kWD12paCPcbIfI/0rZdl+ifSYZflsX6X24z2LCZx7D1j/tcUzl0lB+nyz&#10;v6X6UOQ87jlw0Jjl2tn5Io6ZCRzrnDuejanifK0VOG8N/HtxafOgC/LX/FKWJzsfOhLSY2WrwHW4&#10;cdnxEsdwi8B1HEm0r0XkvG4/6NcnA+d2/aDTtYPzuj7wBucR5ufPv0WbWOSyz4b0c60WE+d3rpb1&#10;I9G3cgLnOBrm+7Ie92I59vy1+F3GM6D++ho4x7tCfb9WJs57JGuPaGMTzu3c3qDfMecUr0PoDf2u&#10;J5Fzu33ZweOD8IEDe7qr52oHHfPN1T37243dsNhg3m1A78jaFHj79mZ1irZEjnPPYfteHA8bFNVx&#10;MsXfzML6orHdJ9qYbxpKL0gX3C2qXNrIMattTpT7zMugx4fVBWoM+lh+5NpaB/RqcNtO27+pvvLx&#10;+V2Oq4iZuK4U6IVJkeN6g972ieNSoH8hy4S7GLtW8Ofmsnx+EZ/94rpSkF6kZcdO9dcr51iD9IOv&#10;E8felZlE/OqEEHri9lEO87ZG6O1iVn/g/L0tbVLbenPmMinQiwjNL+hz5Mo53HNAj40Tx7lxIH0d&#10;DRzrnDuejanifK0VOO9dfhvHL/h3P3/DOXqxuk7cjtEgPVa2Wp37uXFAz2+2CFzHkUT7WkTO6/aD&#10;fn0ycG7XDzpdOziv6wNvdB4h/QzuJnKZI4h2tZo4t3O1rB+JvpUTOMcI8LzFY8N8yQf119fAOd4V&#10;6vu1MnHeI1l7RBtbrb7ndK4n6PfDKf9x+WeCfs/W4sq53b6Sk2wO7AllL6NfiV1snnaRgL4ZjRzn&#10;ngN6sD5DT7Kt7584h4L8ojHLvXufw4bFI9Y+Ebd6sbI8otyV4+7i7YaG482JY3MsXuQw0/K57Qv+&#10;zJw5VwoSfWX5LHUh/ah/iTmLz03RyyLoBYAf9e9N1PuXYxSkfyFquotJ7Zc/KzmKziGLS5S/Lp+n&#10;jl3kXGugx43kAkWrQ8RfOI5B94UvC+nwbwEZxykXVJ5zLZZ6uO6bM8enIL3QMIi/maK+4vpKHI/f&#10;HOfGYcdHHLOPc4tjnXPHQ5+HpoHzLrnVvcAerpjnYsO8fFiD8vlVqch1uHFBz2+2CFzHkUT7WkTO&#10;6/aDfn0ycG7XDzpdOziv6wNvdh4h/ZzNRI4/gmhXq4lzO1fL+pHoWzmBc4wCz1k8ZvmHuH9D+rl+&#10;SuAc7wr1/VqZOO+RkH+3UCtwfuf2gvSPIaRcOMczIf3evkXR+2/XR3KSzYE9oc8FZ0SRt3UP0Dej&#10;X174u+dA+oWIWpRhkgtARN7/RHmz+8Qa80XoKupmFhO4/JIjivgLx7FEuWT/hn6Y8bFgqAb0y247&#10;Bqfl89SxNqXHVfWLz0UQ9r/F51/yQ4+fdhxW+0SibOC4PUDfcJ44jkHvs8+y9t/Q58r9sVN95Mp1&#10;Kcifi/EuTu1bK7d6XKi+nyJPcqEM9PXgynEMeqIpy2HexxcRr0RUbnOtlbacOV5But9YP1XnYXIM&#10;cvuB7t+R47bC0sf5764e9FhoAsc6546XOWdrBM675LY5Acf2csU8R/wf1/sK0H/fRK7DjQt6ftOM&#10;8x+N29cocl63H/Trk4Fzu37Q6drBeV0feMPzCOl54hAv70S7mnFu52ohfb6kBM4xEuSfh/diz2B3&#10;fYZcAvXjd+Ac7wr1/VqZOO+R0Gk+tRjieui+B+TfiSmH90/o92wtLpzb7Sc5yebAnuwgc31PZBMS&#10;u+AZu0jcsxfpYWEv729/t/ZafMlk6cLb29vSPq534ji3P+hFLdbHVF+ZuLyC/MR81wk15pfn1te5&#10;Xmbtyy6WSuQ5cxyDXmCUvMhBX3yqFnlAn1MmUpyNBRxzc+G8DOnFZ6fl8/+DXrBn+/sWU9RWZcnz&#10;pRzH7AW6PwSOozInUcZ8Ht9EXvPZZxIxq33EckDss4X9/fNcRLqtF86bk8mTPO+XtnD8ieOYKJMt&#10;h7n/qvOTXVFwrm+B/Ll45ngFepGeUf3lyuXd/qDHu8hxW2HpC/x3Vy9x/pjAsc6542XO2RqB8y65&#10;zyK2lc11rK02Xr/kYrF70Ne3LX5zHW5c6Htu/OX8R+P2NYqc1+0H/cakwLldP+j0opPzuj7whucR&#10;9BcOh2kj9PPTJpzbuVqov68KnGM0yL+j6uUP1/tsqB+/A+d4V6jv18rEeY+ETvOpReT8zu0BDb/e&#10;xTmOgL7PPpLvR11fduB453/gwJ7Qd3A29iLbLmLGcht7qGwXfXPiNrTCPGGy3LmX5xcu19OyTVzn&#10;xHFuf6i7SV19yYH0r+AY63O7DI6WF3oRnGLnWbYdSz4uZ04cW1guWZ+INav7mnLYNnGOK8ctsRcR&#10;e3PheAY9dsS7z22M4c/NtNIG6zcnru+ujNq3V47bC/S4HzmOyqjjYtv50R+QnnjcLyw7ic/Nieuj&#10;ulO5zRWij0Fv42pdbMnPOc4cdxf/uyb+rpzavyXlUtvJLP/DfuoF+jwo3o4lhzofU2PwbtviNDuO&#10;4jhEjtvKclpu/rurBz2umMCxzrnjZc7ZGoHz3uW38TV1XVUs1tpkcxsra9eBt7v+Qt/PbzFxHW5c&#10;KJ9Ll/iP8x9NtLFF5LxuP+g3JgXO7fpBp7GD87o+8KbnkWjfMG1En3nsTeD8ztVAfX8MnGNEeM7i&#10;sQvX+0yoH78D53hXqO/XysR5j4T0F8lbXDi/c3uAfkeSM8SXC6HfSbf6yfndPuzAqZemfzmwJ5Td&#10;7N4eGhuLNzao24XcnDjvs1kbkH5xfeH4XqAXlkwc5/aVOA4pnwtZUjAPovJ8XP6eXDy1Bcr/Wcqb&#10;M+dgS04u94fjWG25RPyV43KQvjkIHHtXJnXem9/IHCvoi7yNd59lkB4jfyyfn5Yy/PnE9d3lVNuZ&#10;jO/N2i7qv3DcXbzaT+ZjgoD5fFH74Mu5YnWImInrK6z7IT+VszZdRZkLx+ZAL+JMTvagb3iS8VvL&#10;LWW5XI5tj9xnW0Ef35szxzPo8yJldRx3fUGPhZHjtsI810xea1y5ZV/yMTOBY51zx8ucszUC51Uw&#10;3zvZdZf9j2Pf3bLdvB+3+I/rcOOCnt+0mjj/0UQbW0TO6/aDfmNS4NyuH3QaOziv6wNveh5BzxUD&#10;xx0h0bZWZ87vXA3U98fAOUYF/Uy/twvX+yyoH78D53hXqO/XysR5j4T6450zcX7n9mB9TfS/nOtS&#10;ZgTqHW6LK+8Xt4//D/OB4wNgThzcCx5vdu1FvP0t7FnvXpD+57s+FjjsQdQ1cYzb19Jn+TgoNjBm&#10;F03Y59B9yCQXqmyBefFR6vzPWX25A73wZXXRRaJc5Li7+IuIX62Hcqj9PnEcs3aJcjfJY2Z/h75Y&#10;fhkvlhwc87mwAen6f3CdmfjIcXuBXmg5cdwSm9pHJdv/2T+R/rWxM9d5V+aniP+sH4njelf+LMqZ&#10;E8emQO+r5AvB2vit5Zayqn/mXJHom1tBjwMf24Ky8SpVnl25rNsX9Hn+ZazsAcu1kP/u6t32pRA4&#10;1jl3vMw5WyNwXrdO7MdNOL8bF/T8ptVvzn800cYWkfO6/aDfC7TAuV0/6DR2cF7XB970PIJ+Ths4&#10;7giJtrWKnN+5Gqi/rwqcY2RIP+/uqeqdTi+oH78D53hXqO/XysR5j4T6451T9B7FuS2Qfsf5Ha2+&#10;63Pb5Qb/wMG94OvN7pk/f0WYFzpcxH7cpSOLeq4c4/aF8oUTZy7LoP+pObO6UKUF5sUxamHOPfV5&#10;0WQI+leXVheNJMoFjruLV21creeufBDls3VS+bMoe5M8dtAPN64Us9o2KyM+t7891As9Pp05bk+i&#10;/r8cs8Sp/WPCXYza9gvliSLmyvXdxat9dGPn6MN+VawOUf7CcTmJHMm+nYhfvf5An0Ml5dQxUrlY&#10;8X6sgfSxszZlt8fas8RxWeXE5d1+oM/hwHFb4d/xz/YVtw7p+4ru571zbrvMOVsjcF63TuzHrQLX&#10;4cYEPb9pFTn/0UQbW0TO6/aD9LOHWoFzu37QaezgvK4PvOl5BN3vhri3S7St1cT5nathfUj0q5zA&#10;OUaH/HuQXs5c795QP34HzvGuUN+vlYnzHk20cYsT53euJ+R/6OK7ufD+cf3lBv/Awb1Y7qWOiT97&#10;ddZxaT/+4ZgexPH6yzFuP5gXGjwcA2HisgyPfeZmdcFDLcuH9QVvVm+E/hniiXMyJFZAcxyrLYcN&#10;v5Z0l2MSOSaOy0H+psn29cMDFSS21XJRXLZ9SN/Y/BJ1qlxd+9ca6L73pQ0o2Cak9/npLia1GOgn&#10;t2uJv4jYmwvH56CgfWsS7Xk4rivxkeNYopzcR1RObeNvzMfvKj67Z8flzDm3gt4WI89DKls6AV/d&#10;N64f6AWKgeO2usv9mz9zdZA4/znOOTcG6PlhrcB53Tr02ff3zlyHGxPSXxprceb8RxNtbBE5r9sP&#10;0vfgtQLndv2g0yIZzuv6wJueRxD9jmOOAv3culXV82TnGOrn9i/5fNHaLbaltzPXuyfUj9+Bc7wr&#10;1PdrZeK8RxNt3OIH53euJySetX9T9l4x+57PbZcb/AMH92K5lzpecoK0Bo+LI7pvJ8SCCI5x+4Fe&#10;NKEELkt5UpNtO75dF/VA3OwLNh6cMvGR8zLofTNxHEuUS77Eh15QcOG4FKRvCgLHrsH8sOLhnFzI&#10;RSvQi1yuFJNq42kljwmUiz//y23aG/RLki+Ta+iJ0JcJAR7HWHOhPFHEyImFlRWxMm8p6O0ozgX9&#10;AOzKcXfxZxE/cRzbUO4kyl3vPrf9nzonPuuBOB5bQPcN84djGfQxY8kxyfUHPUcNHLcFHheCnznG&#10;lRPH6wPHOefGAD3O1gqc162DnhdvEbkONyb0Oe9uAuc/mmhji8h53X6Qfu5QK3Bu1w/0M45qnNf1&#10;gTc9jyD6HcccxfYVt22jE9fhXCnUz+8i53gVyD9H7+Vpi3FQP5YEzvGuUN+vlYnzHs3aJNrZKnJ+&#10;53qB/vGU7+7M+8n1lRskAwf3Yrn3ruNImF+o378w7/6tFXXcOMbtB2UT5OwCA+iFITeB41th7o+p&#10;xRQ3Vzwu4HnoYyhoF/RLkNXFk7XloLfpzHEp0Ns3cVwpzBfx1EIZa+uXBTLQC28etmEpyzGXu89t&#10;0YOq147pR53QE4zVhTS9QTxwsr+tfG4++ybSN3Onuxjbt2qffNZ1F/tLxN1cOL4U9IIsU7xQSpQ1&#10;/+O4Jdb6Acf+5TiGRD/kOAV6H39u35J7EjH3LEe3hwFWP/Q5Yy4cT2V/iDKs+/XcpUH3H3kOtIIe&#10;U5LXHpcn9uUHjnPOjQF6nK0VOK9bh/S8t9XEdbgx2bESx68J5x4Bt7FR5LxuP9Dz4RaBc7t+0Om6&#10;wXldH3jT8wiPz7aGeiYi9t8WZ87vXCnUz+8i53glKHs3toU9L+76/C8F9eN34BzvCvX9Wpk479HQ&#10;t/9OnN+5XpB/d/ldTbyfXF+5jhc4uBf8e1Ed+LN3gcdfkjpzzBZ2cjzzmLmvUPbLNCcud1feFvKo&#10;RRfmzPGtMPfDVD03NgY8LGZJlHuIY4lyqxP9mnJILHZBQftWygeOrWHthd4O81vEX0Sclb9ffHMu&#10;iPkhYsyvzOcXbs/eoG/Epsxn5st+s3aLmI8cKzFf9tkSp/btzZnbXwt6nIgcl4I+iyl/cBzbUG4q&#10;KWd/Q/q8uLFtLTp/1yC9cNAk999SVm0TC1zO7UMdD47Zyo4n17Gwuk8c7/LEftzluDnn+ljGuodz&#10;tlLgvG4d9Px8i/+4Djcmcexa/eHcIxDtbBE5r9sP0vPhWoFzu37gC8eGhjc9j/D4ZdWP54yjgH7u&#10;1urC+Z0rhfr7qsg5Xo2dM2K7erKx539cb2+oH7//H3tnVuC40izhhyDwQzCEA0EQBoIgDARBGAiG&#10;0BAEYSAYwjDoe9OS3XI4SkupZMt2PHyzWJFZpax9aXfFPt4VLK/Xipb9PhsUmlNdYP/GlALpM65P&#10;58CxMuUY6yQbFpcE3cS+4s/fif4dL/EsuqkHPWhXrDPlQfrS0ZDkQhrj34iTtFtCn4a6dDIk8lCx&#10;bW//n9CfWMck7CYPMRJ2yfSgL/y0rEsBvbCZbT8Gxi+P3VxaQbouNaRT/mrSpMq7Cn/i85s0HgH0&#10;+57Q1df4m5/Fex8G9qFjTXC9rBR68TxoRF5UXIOa855D+BG+J9vDhH3LuoH+j9BP9ikr7Bph17Cu&#10;10bZHYV+SNSBim1zwHg7vLvcNrCrhJ5p2M5sA0QZsmYt0O3sQqQf9bzIpcZPQMTwHEfWGWP2AfSa&#10;cikV+zXTQK9/1nLgdMz+EOWWy5F97wGRzxwa9mu2A/PWQHOo2LcpB/T6ezHs15QBb9yO0O2f/Uah&#10;vbKSIL0XmsOJ/RszFyxfVzXs4xXJeO+l3JwNbAGW998V+3hXUKZ8W/b7bLC8zKeoOA1j1oLyP2z4&#10;TkyeXZp8ovI1IuhBw+KSoNsofeuDONwfRh5Yk0ui3CrWmfKIcmViQpus20hPuI6szQHdxOfusJ34&#10;Yjvyod7xyDoG99+0t4kd9MbAzaWsFLj/abkLycskS0H60spd3YC+THOjg27vJ/KTeq/47K/4vOJ8&#10;P4JEHlUMgpps58RB1Q0V91bogln1aA6RZp82p1GzVoH0JTjZv0BPJv+yjllhVwm7lnVkUwsbpmG7&#10;HEbSijL5j/UDO1WHhoz2n6YcIvbfrFkLdL/CRJ0JnWx7pgPpPqtlrTFmH0T7FG12KRX7NfMQsVxL&#10;zWmYfYGyFwaLrVtKIvKZQ8N+zXZAr+tyqNi3KQfmrVsmYb+mDHA7egoo1C4GHDgNY+aA5euqhn28&#10;Ihj/goRShP/N9uOQ3stKUbGPdwXL67WiZb/PBsvLfIo/nIYxa0H6zNT4sv+mjE2wGxabZeD+23Fq&#10;1uSSKLddbhy+G9DfzjOr7STKLSgyAR7xz9RsS37UoDRZv6Ank6Np5dhBX8ZJXgQh29/C9sS6tSC9&#10;aXQkXepy0VWH9GS2Il/qAlCK1fUtB+iyVtxdzoH+VrJrvUQ65jX5SemOnOZaoNvk5KWsgb1afP9i&#10;3UDP2mCyrIVNcGAd2fAYd4Z1c2wE8d6j6c8BOv4X/zIuka7QD/nHNmYbROxb1qwlfIp0UpwwMjZ9&#10;Okj3rS1rjTH7INqnaLNLqdivmQfKxH/IkdMw+wLpsTKHWevfRyPymUPDfs12oFy9rNi3KQfSa9tF&#10;sF9TBrgdPYWIl4jhGib3vo1RYPm8vmEfrwre4/IYpzfGZvnYG1herxUt+90D0OdMuZzYvzFrwPwz&#10;tCG7n8Og0HqmJ3lGatYRBaUuUQQNi81ycPvNJUd+nkuUj8vsOWB8whQXgOTkEelLPWFzYP0SIk2M&#10;54sZTQ96sl+xjhE217TCHl0e/yyxY3o/rD2R5j+ky+Ek7DcZVJG+ZFiRrhGaGx30tyAdRZpHoWNO&#10;bPcokH7XIXftCOn2c9VB19uTyIOqA/GZrDNrQPoSkjzowX3dUHXoyHYDfSv0NaeB7n2jLM7vPMdO&#10;0fthO/luAxtVToqoB6sngNBtJziydmBzFPohB7YxZYH+Ro6WdWuBvrg7RdT7mn19OtDjc9Cy1hiz&#10;D6J9ija7lIr9mnlAz/PWcOI0zL7AvLXQHP6x770g8ppDw37NdiA9h1tKxb5NOVCo/2C/pgxwO3oK&#10;yDtYHaPlNIyZQ9QdUZ/GaNjHK4MHXR7jdEsh0krCtu8MltdrRct+9wDS5wW5HDgNY3JB+jfppNis&#10;fywJurEi5yxG8cX+TRnGFjYOegFwezGvWONNlFvDOlMeEffJMkB3eSTVIVasX0LYj/hWnNgHI2y+&#10;WcNAX+yJBUN83tLnR/xcWJF27H+QjjpgOfbP6rC9+MD95SPVbiJ2xS8MBeEX+mJNO1N3fQfoOAX8&#10;jilfQ57WvyP9HkMqYfcldMfB86N4fucL6cvSd2mWIpG344gu6mSDrt+ohO2JbQc+1Ptd08L9pPOS&#10;VpC0SxEaYVezjmxUGx6jYR9LwPjmxW/W9zYRe9YOWX2hzYwDXfdb1q0BP5vM0Q4ivfh//B11ND7j&#10;9JkTJur7J9HHjmNUvNyMMeWI9ina7FIq9mvmgXnz4qUcOB2zH6Dnzjk8bT03hchrDg37NduB9Bxu&#10;KRX7NuWAXrMvhv2aMsDt6Gkgvd+TyyZ7xOa9wfJ1VcM+Xp1oOyjfHpkjp1sCkU4Stn1nsLxeK1r2&#10;uwegz1DWIM8YjMkBy/vSl6l/KLcnEhzYv1nP2MKmZbFZDseXn+fCfl1mjwH6G1AuxCGzXFwi3dGv&#10;6tDDXvjkPPFnR/ZDPrPqFpZfBomYxIJC2f1h/4N0VCxb6Hc9pzGwVYPSkdMoCe4v6lyoZuqu7wB9&#10;IeyuDqGrpyoeFxq2eRSYvpDTLLCp+ueNeBa05Cfqm4rLpgcvkU+R5k1/AV03z3kTnwX/cTq9nyh7&#10;1p76Z6qtjfGP/TPQfdCRdWTzS9iochnSItG/zgHjbSIVy1Tsg4b1pizQ9aRh3Rrw0zZrftY/r6H7&#10;XSbqZ8X2nwZ0mRUvN2NMOfr+i9vsUir2a+aBnwvMJak5HbMfUKbNBXdrwL0g8ppDw37NdkCvV3Oo&#10;2LcpB9L7Hotgv6YMcDt6Gli+1zXFbsdYs1+wfI53ZB/vAMb3X0tx5HTXItJIwrbvDJbXa0XLfvcA&#10;9BnKGk6chjE5IH0WOsaB/ewVlG17nrNtwNjCpmWxWQ7uG4E8oF6K8OsyewBIX+4JjqzvbVIL2OzL&#10;KugOGY7C55AGOu3RzrS3Y5vkRa6B3V9hN8Wphz//xf77NHIOVyJfYZeyLdImx+jzwOn+FbpW6Ibv&#10;oMrmxH56X2N1tWL9I0F6ASnbBPTlpFP/LPWekcaB/Kj4BTe6LYj8inTr/tlRPJsi2Y6h45uqW1OM&#10;to94Lmzu6jbZqLYYea76v/nZhYjhaH7GQPpSS/j9n9BHflh7oWW9KQt0e21Ytwb0fQt/zsAXyGYR&#10;5SNiUrzcjDHl6PstbrNLqdivmQ/0OmENcj5t9oEor1wO7HsviLzm0LBfsx0YX/csoWLfphxIz7UX&#10;wX5NGeDtZ8FCAACAAElEQVR29DSQ3uvJZXRPyxgFlq+rWvbxLuAxl8caTncNwn8Stn1nsLxeK1r2&#10;uxdQvp5mn1sYcwHL5/wvN2/BvHOWOZzYt1nPZSDnYActi00eFNeKn+ciyuzEGlMWjHfaB6FPLV6j&#10;Y7y7qDCHsMP4AUNMeM4XrxK68wQGPwfhNfn/EjbyItfA5iBssmH/g3Qiz3f6GURM/ojPHzKoIr2B&#10;VJMu4piasEZZpvprOSlFur5m1b1SQC864v1kvqAnEr8xXh9q8hHtRsX2yOltQZ9fTjvicBSfzyF5&#10;KBjPhD6X3+yfETbf9DzqbZRv1MdzGff/Z7vQRTmpZxeiDEf7ozGg+4HgyNper+rqOR+sNWWB7r9q&#10;1q0BXd88exyI9EfqxJDQVGz/7kCXWdCw1hizD/r+itvsUir2a+aD9NwkG07D7AOk13JLObHvPSHy&#10;m0PDfs12IL1fsZSKfZtyID3XXgT7NWWA29HTgP7hxLXIfVZjUmD5uqplH+9EtCHoffiS1JxuLsJ3&#10;ErZ9Z7C8Xita9rsXkH8uk+LIaRizFOiz0DEmz+/2RuRZvEcuFfs36zj/IQJ9hsUmj60qMZeXy2x7&#10;kJ4s3V3iQPqiSpC1AA27EZ9BXLg4DNLn52Fb437w+TNIg58FZ58pep9sk0vL/gfpHIV+DQ8bVKHr&#10;zknoxso4ylf5ObKf3lcltHdpPhroDc9rHSSteofgS3x24Sj8qDQjzgfWbkGkI9JfBacxSKtm7Qpa&#10;9s+ERthV/TNVn4/Q5Xdtj5g+RM1uu0hfTKuFdiyW8qKjKQN0HalYtxZk9AGRD+h6z0RdX+z/VYHu&#10;Z4Ps9mqM2RbM68umqNivmU/ET8R0LdmX7M12YHxeuQS5btoLIr85NOzXbAfK9UMV+zblQHquvQj2&#10;a8oAt6OngjJz2iFHTsOYMbC8Drbs492A3hMuTc3p5iD8JmHbdwbL67WiZb97AeXWZxeivvu8wGSD&#10;vB82O7CfvRN5Fu+Ry5H9m3Wc/xCBPsNikwfFteLnuUAffntg2hDoS1XB3eY80hOrrANUdBOZscn2&#10;EYPyR/rbzlKEveqw/3FemN6W7XJp2P8gnVT8c3lYe0F6E6kW2qULKzkphb65/cW6RwNdN1vW9dql&#10;desofPwPOp4Na7cE+iLMGipOo09HteNs2D8DfcmrwfLF103d7O1VuV04cl7mgPQ3+8VnB6FX2qBi&#10;rSkH9Bj6H+ueSdSBRD6ZI0TdejeQ7uMq1hpj9gHm9WFTVOzXLAPpuUYuR07DPB/oOXMOu5oPMSK/&#10;OTTs12wH0nsVS6nZtykHfHFs16BcO6rYt5kGev9zDXKf1ZgUWL6uatnHO4K8SxBLWT03Fj6TsO07&#10;gzJncS373QvQX7yxlprTMWYuWH4W+pd9vApInyPk4DlbQc5/iCCfYbFZTlRYimvWpSEF9IS0Yp0p&#10;h4h3cBK61II169LOiL8Ld/UKeRvT6tBiMs8Ju1zkZB+FL8NgxnuVBrrNnljXa2NhtSSutfBxFLq7&#10;uvJocN8vnknolsTgyD56P43QPnwTCMsvUk3RcBqDtE5Cn8sv9k9p/RI2Oen/E76jHYz5+ouMcoTO&#10;c9AKbaovrVlrygFR7qzZC/AFsjMjMahYa4zZByPtdgkV+zXLgJ6zr+Hh81wzDfQP/i3lxH73hshz&#10;Dg37NduBchdeGvZtyhHxFTFfDPs1ZUC5dlSxbzMNyu8ZB0/fPzWvA5avq1r28a6g/H44E2sfeZ40&#10;F+EzCdu+M/zumbTsd0+g7OWV4MRpGDMXLDsLDV52roKyY0PN/k0+5z+QntisGnCNXDhWrMkF+jC7&#10;Yp0pQ7QHEe/gD+kO0B181gY+xg8SwmfFNr1diY3poGHflE4qLoyKCXN3cWSQTsmBJBi9DLMFSG9k&#10;1Kzt9RHbOXELTuj68qDpic9YV3E6zyCRt+jTIt8xYY/3WFKHj5xGn87/oGPYsPYRJPKSS8v+B+mo&#10;8YGZm5ebPo5Bul7ncDfvQFeGY3UhnpXsW28m3Ei/X8M+TTlEvL9Zszcw7wJZtLvo5xbX2b0z8u4V&#10;a40x+2Ck3S6hYr9mGUhfaF9DzemY54HED85k0LDvvSHynEPDfs124H7fMpeGfZtyRHxFzBfDfk0Z&#10;UK4dVezbzAPj+0Y5nDgNY1Jg+bqqZR/vDMqf6zCx13a3pzwX4S8J274z/O6ZtOx3T2CbullzOsZM&#10;gbx9oQP7eSUw/3xyir/s2+Rz/gPpiU3FBmYZuP+mqIo1uUBvGjSsM2WIshPxDm4mpSjYnpC+2BDE&#10;glhOiFFuYzoYzTfu6zhz6jWRp1o8H/LF/gfpjMXiQmi+xOdM8oLa1vR55PycWDfQ/xf5FTZZsP9n&#10;AR2HXGr2P0inEfqI51MubWDee0fbjnxH2+FnN7D/QTpTE81oJ9EmK6T7rAuTEy+Uq6M3l7YojbHY&#10;RfqyP0yB7v1VjMPXgbRRJqxL9ldmHRF/Ee+WdXsF6fkC17No50/pi7agfyd+z2/WGWP2A6bnAHOo&#10;2K9ZDhJ96ApaTsM8D0yvg+dyYN97Q+Q5h4b9mu3AvLnrHBr2bcoR8RUxXwz7NWVAuXZUsW8zD0zv&#10;T+dQczrGKLB8XdWyj3cn2pOIQ0lOyNxjE76SsO07w++eSct+9wTKnqNeOHE6xkyBeefaQybP7PYO&#10;xs/7lrLobNCkOf+B9MSmYgOzDNw39oo1uUBPthrWmTJAL0BPMzTBH/Y3BlZ+ww6mL40sIZlOn1aq&#10;/zhBLLDRbaakDkbu9AO78Mf6SzoR92s++/+zbsiR/T8K6AsRQc1ashmrD3Np2fezwHQZzSHqUc2+&#10;B2lEO1J1rWHto8B027xp2+j6+VboLlScRm8X787aC0ehrzCezlQ/8CVschi9jIXxzfIo60UTRKQ3&#10;d1vS/ZnSmHIkyqVl3Z6J/Ip3UES9bdj+FRHvdoZ1xpj9gPl91RgV+zXLQdkNswsHTsc8B5Qp35b9&#10;7hGR7xwa9mu2A3runUPDvk05Ir4i5othv6YMKNeOKvZt5oHxfbBcTpyOMQosX1e17OMTgD7PLMnN&#10;vvpcsKD82Pad4XfPpGW/ewNl1mpMzekYkwJ5c5jkFzC8Cpj/28zmcGT/Jo/zH0gvPl++4j0T6MZ+&#10;YF0u0IvSlnWmDNDt5Dh4foC+pHLCgglraDF9SegX25EPdckhh8lby8ImqFlHNqkB4cDaXh+xZW3E&#10;OhmHyIOwuZC0ewTQk9ET68gm6sXacl10gXFLkK4Dc4k2MnpJCLrNRr2Z3R63oM8D5+vyTjJv6NpA&#10;K2yS43Tvj/UN68gmyuUk7GrWkp2KdQ7/2DcjbG7sMVEvGKTzfo0t9Hh7Yl+mDND9d8O6PYPb9neE&#10;br839QkT7WzviHc6wzpjzH6Y0TfNoWK/ZjkRRxHbtexm7v/pID3/X0LNfveIyHcODfs124Fy/U/D&#10;vk05Ir4i5othv6YMKNeOKvZt5gO937qWhtMxhsHyddXkmcu7Ar3nV5Lk/noKLCg/tn1n+N0zadnv&#10;3kC5MXzIidMxJgXy+sUD+3lFoM8wc5g8VzTzOP+B9OKzYQMzHxVX1qwB+jLNx046twZ68VkPnn+J&#10;50HFvlJg3qWx4MC25GeOjzmb10f2Ten8EjaTdRB6MnZi3UQ6X6xjoL/V6ukDCHTbDdqeE312Xez0&#10;tg26S2TxbE5Zn987bDkvzwTpNsNEPOJdj+je/Rf5iVgM3zO04VvV8Ybz8Wj69+B8RTmOLmqhJ5DJ&#10;dhDvKvSTB4gJuyPryKYSNowqD8XoxS/MW8zXbDcGdDu6aTPi+Tf7MWWAroMN6/YM5b3qP4t2MlV/&#10;T1hYf/cA0peBW9YaY/ZDtFHRbpdSsV+TB/Tl/TXEXGZ0fmm2B+kxcglPX8POReQ9h4b9mu3AvLXc&#10;HBr2bcoR8RUxXwz7NWVAuXZUsW8zn4ifiOlaPJ8ykyBjXcU+Pgms/+H4KY6c5hhYUH5s+87wu2fS&#10;st89gvJr8eA3p2OMAvpsaozJM/hXIdqJeL9cavZvlnP+A+mCadjAzAP626da1q1FlNk3a0wZovw4&#10;1vg5DP4lngWTlzQG/v+HeQPE6KZx74dthsR7XPJ9FM+HjE5uoCf5k+8MveF1ZN1EOg3rGOi+LZnO&#10;I4GuTynmxDTKvUJXFyO+QcTtq//3Ljc50JVR1MPgku+6f5cD6xksO4iJPvnpcYDuL06sY6AvHCb7&#10;A+gNsznpqJiO2mG634m+LfzGO0RZ8/MhOf2OombbFNDvHHwNNPEON8/ZjykDdB2pWLdXQO1BPI/6&#10;pt5xyAlP/nbMJUT5iHcIWtYaY/ZDtFHRbpdSsV+TB/TaZS0Np2MeC+bPXcdo2O9eEXnPYXL9a8qB&#10;9DxuKQ37NuWI+IqYL4b9mjKgXDuq2LdZBrY5/Pe4ZEZBxrqKfXwamN4XW8uR00yBBeXHtu8Mv3sm&#10;LfvdI9A/sL+WXZxFmX0DfeY3Rc1+XpVoI+L9cmnZv1nO+Q+kFzctG5h5QH+TTsO6tUAcZMOD0SZE&#10;e1Cx7jmJZ/HZrLLofaiyVLRsT75+CZsg6mQl9I3QXviP9WSr8jx50A0dy6RdQl+xjkFm/h5B5F/k&#10;LcWJ7U0Hlh3ENGz/LHB/sTg4sI6B7muSdivSUXY5/UEQn9/0hfF/dH2PSufIvsm2FjYparZPgXRd&#10;qvrnrXg2GhOTRyLWFev2SuR1mHd+PtAdML1RFrGo2HZvYGTuwVpjzH7o+xhut0up2K/JA938SM2N&#10;1nDidMxjwfoyDftZ+wp7QOQ/h5b9mu3Asr2JMRr2bcoR8RUxXwz7NWVAuXZUsW+zDCzbM1qC939M&#10;EmSsq9jHJ4LpPbG1zLr0iQXlx7bvDL97Ji373SPYZi0ezKqD5nOJOiLqzRQvsz8wB+j7NLkc2L9Z&#10;xvkPpBc3LRuYaZD+SeHiC4woI5FOxTqzHogLG/3nDX++pByw7NJY0LAP8qcGmt+sIxtZZ1lHNpHv&#10;RTZjdvE5awc2rJ2TzoFtMPLtTM8Auv2mGC3DTwT6mx3HSNaxRwO9MJ4sY+hJ1C/WTehr1jEJu9H8&#10;Qb9T+EnGHbqdnlhHNv8JmzFq9qHAyCXg/rlqrxX7MeuBaNes2TO4vUTV8nMGb3CBDOm5UMNaY8x+&#10;6PsWbrdLqdivyQfT40EONadjHgPSF6uXcGS/e0bkP4eW/ZrtQHpPeCkN+zbliPiKmC+G/ZoyoFw7&#10;qti3WQ703s5a/nI6xlxAxrqKfXwq2Gb9M6TmNBksKD+2fWf43TNp2e9eQaG5lqDitIy5gOVzli/2&#10;8eqgzL7JBV/WXMn5D+iD2+DEBmYcpH+q5cTaEkAPZjXrzHpEnINoO3cH3JjZeWP60pjynbwk0vtU&#10;/irWkU0lbFrWkY2q66M2vZ0aBJKLb+j+Kakf2Kn8zSqXR9G/m7qgk6JmH58KptsOs6sJA3Q7aFnH&#10;QPf5DesG+t9CP9kOkNF+EjZH1jHQk+MD68hG9Y3Kz4WafSigyyWIuKvYV+zDrEfE+R9r9gzVlZaf&#10;p8D4N/Fd/WGDH0RYC73zkIa1xpj90Pcp3G6XUrFfkw/02mctMUdKXuQ324Fla70UB/a7Z0T+c2jZ&#10;r9kO6P2gHBr2bcoR8RUxXwz7NWVAuXZUsW+zHOj9qRKM/kCl+VyQsa5iH58Mnnx5DAvKj23fGX73&#10;TFr2u1ew3beOneD1uBEgb/5Ys593AOXa3kudI+2R6z9EcM+wgUmD8UVJw/oSQF8KaFhn1iPiHB2Z&#10;mtTG5we2ZzB98SXqk+osk757n6z/Zh0DvQHVsI5s1LtP2RygJ+JJO+iLHKMXWHo7tUlfs24PoJsg&#10;RBnEu8a/I06c9wsR991dGngUmL5YUUd80MUx+sfQ1uzn2fTvwXkPRhcR/XuxTbI9QH87V8SuYi3Z&#10;yTrIuhlpzbnkGXWa7WrWkU0rbKL9pPrUeOdZ7SbhO+z/iM8rtjfriJiKOLes2zO4rdMNP58C0/1c&#10;EGkc2PZZQI+5wS/WGmP2w0Q/M5eK/Zp1QM+N1tJwOmZbkJhPL2RXP/wyB/EOObTs12wH9Pw7h4Z9&#10;m3JEfEXMF8N+TRlQrh1V7NvkgfEfLlzDrL0l81lA7yWOwj4+HWyzBhqS3J/CgvJj23eG3z2Tlv3u&#10;GRSabwlebl1ntgd5/d7o+eGrEm1EvGsuNfs387n+A+lN47eshKXB+IASsd0kjtAL05Z1Zj0izqk2&#10;07Atg3mXxg7i8xP7Ir9xcYJtWtYx0Ae+ycl0b3MSNsnFM8bbSMX6CbuGdQx0+WzSDrcg8d5DIv4x&#10;mEaZJ+P+6kSZ4ediXSviMGTyktKeQF67Owib0feGbqtBxPPA+gm7inVkw/pgtN1BX7o+so5soj6w&#10;TXw21rdGnzDZVqBjfLHnz36zvVkH9Dj2Uotr3PZV2XUEPxfIVFu8cMRIO34U9M5DKtYaY/aDaLM5&#10;NOzXrAPpucgaYh4zOiczZYGery7hJctMvEcOLfs12wG9r5hDw75NOSK+IuaLYb+mDCjXjir2bfKA&#10;3msqwegenCkPur2RI7p9h13uD/V547oyCvsweXFcQHJfGAvSZdt3ht89k5b97hl0/Y06AyhBxemZ&#10;bcHPmWKcw8n2/0ywvK59sY93IcpHvG8ubxunR3D9B9KDY8VG5oeID8YP9IKG7UoBvansBcwGiDgr&#10;TmyngL4wcqHuNerwfLTDg76V27COgR6gDqwb6FUn/o91vTYmW3+FftRuYH8UNr9YRzbRLtnm5doF&#10;0v1yiuiLIl67mwTNBT8XJcbqjCK5+Nsr0N8YeWQdI2y+WUN61YaGcavYprdT/cnoBg10nZX+BzYH&#10;YXNiHdkk+0eM9zmz6gnmb8o3bGvWkYh9w7o9g9t5YcXPc0C36T30yxzxxMNlpNvcgbXGmP0g2mwO&#10;Dfs168H4/C2XI6djtgFlDhwa9vsKiPfIoWW/Zjug909yaNi3KUfEV8R8MezXlAHl2lHFvk0+SK9T&#10;1zK6N2bKgvu9xpo1z0bkcRL2YSb3dEsg94WxoPzY9p3hd8+kZb97B/rMpgRR/562d/tp4P78qGXN&#10;M0HeBfea/bwTKNv/H9i/mcf1H0gPjhUblQTdBZSX6yzRNepUzIZsfllFpPnNGrMejnGCmu0YjB8C&#10;XO2hN4Ua9ke+VcdasY5sDsLmxDqyUZOnu0ttmDfZr9iOfKh2NmXzR9g0rNs7+PmJKn6XKWISWrO/&#10;vYNuPJiqL4pT2LK/vdO/7927sI6BiBFrSD+nHd5dxozPhG50TENGv9XbRRmy3YF1A/1B6E+D52Pv&#10;HGmNzjt6+2hHbMs0bGvWAX2xumLdnqG8F+2bMH6BLOpstMHR+r0FIi9nWGeM2RfcZjNp2K9ZD/Rc&#10;pwRFxyWjgZ4TL2FyvrpXxLvk0LJfsx0od+GlYd+mHBFfEfPFsF9TBpRrRxX7NvlEPEWMS1FzeqY8&#10;6PbnOPZ3ZxDPBvr8YhT2YTowvqdbgtg7O1Cas8uP8/vO8Ltn0rLfVwDb1cGW0zLbAHHGwJpnovI3&#10;g5fcI5gL9L2DXBr2b+Zx/Qf0RYvNg4uucez+pzTQTVh+obvEMecwOQjd5huz0BObzdP9NESMmZZt&#10;GIxv9NSkVeVasU+yYf03a5hIl20wsQCL58KmFrqxCVa8391lFabXse2BdTPSrVj3KmD8osAYFfva&#10;M9DlNkWMXS87YYIu1wPryEbFqWId2cQYdhR2F+7Gq96GdUEy3tCXzVrWMdB5q1lHNmosvuYN3YGr&#10;0gQRw+R79PaNsGMatjPr6MuG43xg3V4BXQjl56WAbjMXot5H/R2t46WIdEQezvlgrTFmX4h2m0PD&#10;fk0ZMN7X5/KX0zFlwfwfQBhjcp28V8S75NCyX7MdKHexomHfphzQe2OLYb+mDCjXjir2bdaBbeZT&#10;wd0+mikPdNtqWfdsIk8in1NU7Md0YPvLYzf7wljQT3Be3xl+90xa9vsKQPc9pThyeqY80Oduuxi3&#10;kd5LH2P0zP4dyIxLihP7N/O4/gPpA9KGjUqCblLV8ufPBN1hcwwMv9FNGnInKQ/Z7Ovz+JS0PwkR&#10;Y6ZiG7Kvhc2FWujVZnPyEDjSF/qWdQz0pdGGdWTD+uBAmkZognivin2mgF54JQdJ6MHlLQ6v0dWh&#10;L/F+KVr2sVf6d+P8p4g+OfrnZHt4FaD779+sG+h/CX1wYK0idNBt6hxXoVfamnXkn/WT7S98Crsj&#10;68hG5a0izX+RvtAFyX5kYH8SdkMatjHrEDH+Zs2ewe1YfOLnOaAb18Jvg67ep+o0E7pkf1KKPm+c&#10;dtCy1hizL0S7zaFhv6YMKHMBSdFwWqYcEV8R8yW07POVEO+Tw4n9mu1Aei63lIZ9m3JAr38Xw35N&#10;GVCuHVXs26wD282ngvD78nuTewZ6XtWy7tlEnkQ+p6jYj/kBD7w8Bl3PJJzPd4bfPZOW/b4K0Oem&#10;pag5PVMO6DPi4MDaZ4C8b9aq2c87An1emovvyWRw/UcEUAQ1mDxYXQN+JlWbT7LRLeKCeNeYDARR&#10;CSMPQclFRM3pbwX0xKZhnVmHiPGQlvVk+5+wuXAU+oPQnVhHNln1AHphU7FuoK+E/kQalf/gOiHv&#10;dTW6i1CRhwsxaA41qUFU5hG6L9u0H3sG8f7oyvwSP37nCwe23SNILwTj83i/eNco283HikcCfWEq&#10;WV+hLzLdXPjq4zTVro7CT9CQr4g7a46crxl5PLCObA7C5sQ6slF5a4Qu+t/U+H5kPdmm+p9keiYf&#10;6LGyZd2eoTrT8vM5oOvfw0+0Y9WelhI+/uN0SgE9Lwha1hpj9oVotzk07NeUI+IrYl6CzcaFTwbj&#10;33g7h7A9sN9XAXoulwX7NtuB9FxuKQ37NuXA+L7PbNivKQOm9w7mUrFvsx7oveJS/MWb7VXuCegf&#10;oD6y7tkgr4+u2I+5BQ+6PIYFay7O4zvD755Jy35fBXR14yTeqRS+1LIREVsR72/WPQvk9WsfMddA&#10;ouwySZ6zmjTXfyC9UdCyUUnwMygf+dkc+nwHUZnCV3CMfPes2bTLIdJ76CYsdNm5QRRGxHhIzfqB&#10;3QHpenhkfW+jOsfRMoVeoFSsY4TNN2tI/4f18dkMTcTg0D+PmIwNjqG9Tpyg363lvI2k/Zt17wj0&#10;RPambPYI0gcMD+1LnwH0hal/rOu1tdJe4oRuMaPaylA7bFdfQnOiNFXZ3GiYhN+adUz4FXYH1g30&#10;s/vJSF9oJ/OG6Z9MbdjG5ANdpkfW7ZmoE0vyjq6NRf08YnxcXEvLaZcC6Q22hrXGmH0h2m0ODfs1&#10;ZcE240P4/IiNx0cCPQ9ewkuvW6H3prJg32Y7UK7cGvZtyoHxtf5s2K8pA9JroqVU7NuUAevH6DE8&#10;r9oI6D25hnXPBnl9dMV+zD3Y/vLYEQv6cM7fO8PvnknLfl8JlJsnK6J/e/vzr2cAfUYsz9weTZS5&#10;yNsU8szrXYE+J8zlwP7NONd/RPBEQINNGxNuB+WoDPF/RTuA87gXIm8PXyRAl92JdWYdIsaTsY76&#10;gPTE9i/rB3ZR51nfsI5sWP/NGiaRTjJfvY16n+tllF6jFnV1/yxichLPFWe/0HU8uJtYQefvTveO&#10;QF+OObFub0BP5FrWvStRRuL97+osdN1u+mdjfQ0zbFeqrc5pzwfO30DfCH07ZtPbHYVdzbqBPvLP&#10;+hPrBvpa6C/cxXtgp97nQsN6k08i1g3r9gxuN6MbehZ19he6Pi/aBL/rFkS/EOkdOK+lgC63oGGt&#10;MWZfiHabQ8N+TVmw3Wb1kdMy+WB9ObXs89XA+hhcYd9mO1Cu3Br2bcqBcuuH5NrX5IP0mmgpFfs2&#10;ZcD0Dwau5chpmnUgfbhes/bZIK+PrtiP0WDZeVIOs/sGzts7w++eSct+Xw3os6tSRN3z3Kww0P1F&#10;y7pngLz6VLOfdyYzRika9m/GufmPCOgZNioJym1QPJPohG4O2h+NyNM3a8w6OL4DfrN2YHMU+iAO&#10;cpOXDKEXGxXrBnrVjlrWDfRxcK0Gz+AP6wd2MUlnfXB9F+i8nAbPUzFRxMTp7Dth18zI3z9+j3el&#10;f3+10Nn15BO6Lj61T30k0HW7Js1BaKbaR4qhnZqEHSntL6EZ6/cqob8Q6cm+L3wK/U1eGOj6Lv33&#10;+lScrjFhoGN/oWG9yQcLx749Qu8QbafpP1N1dQsirWhnv5Co06Xp0+R8BBVrjTH7QrTbHBr2a8oD&#10;PWcrQc1pmeVg/WFWzBMO7PfVwPg6YBHs+9XBzzokynpXa12UK7eGfZtyID3nXkrFvs164Itjl7Ew&#10;+pMDP9sLff445iU5cpomH6TnvxVrnw3y+uiK/Zg06C4SPmpvLQnn653hd8+kZb+vCOb/wH4OUa93&#10;fX73SkQsRYyDI2ufAfL2DR6yx78XMH4et5QT+zfj3PwnAiiCGmzWaWH7CfuWxGBR8zs9A+jJacU6&#10;k4+I74UDa3v9b6ENJicCvYbtkoMD9AZFw7peexTaITXbDGxroW9n5OVP/+wgnk1xvqAC/SvMOO1q&#10;SvPuQJfvOf57BHoi94917wx0uzrO1UBfmJzi0q5U/NsZaX/xe5CN6sMuxNh51wfGZ0J7Yh3ZtMJm&#10;9CAmYRO0rJ1hU7PW5AM9D02OfXsC3fiWGve3JOpmgyfO+fo8cL6CirXGmH0h2m0ODfs15UE339tq&#10;s/puXmaWAb0GW8Lo/PVVgF6P51Kx/1cF9+upljXPJGIt4p9Dw75NOZCecy+lYt9mPdB7oTlU7PsV&#10;wP0Pslas2QvYft3+hRfZx9g70HtEwe7ii7w+umI/Zhzs4PIY5+md4XfPpGW/rwjSv7mlFOHb6/IC&#10;IH3puGHto4E+455i9BzuXUHZ/a+32G95FDf/QXqCU7FhSUR6eyYqaywwDvwezwS6MzxfDDBlEPE9&#10;1wfW9dqYxLL2wmgnBX256sQ6slFttxK6o9ANObLNDPuGNI3QnN8Z9xumc7gOjOLZaUbaN/l7d6An&#10;H7Ke7oFEmR1Z985gRptPxOncx0OX+RTtwDc/+56Rv3/8HmQzlSe5GOo/Z+2BdQO9ikvDOrL5H9IT&#10;zz+s721i3GdtULHW5NGXC8d3tJ49E3TjfNSLr8inyPsWRDqRXqR7136ehcjnGdYZY/YHt9tMGvZr&#10;tgHja8w1xPhy4PTMPDA9751Czj9fEZS7gBRU7P9VgfgGZ9Y8E+g1VQ5H9m3KAb3vl0PFvs16UK4d&#10;Vez7FcD9ucSRNXsi8idiX5LYc/ofp2vmg5E5BWv3APL66Ir9mGnw5MtjnJ93BeXWnrvd210KRvql&#10;QkS9Hj07NtMgfen46bFF3vzj6fl+Bsi7S5DiesfATHPzH9xP8i+cD6e3QqS3F2KSHxs8DbpBYbcT&#10;fuhGdGSdyUfEN2iE7n9ID04t6xnoshzt2IT+W2jGBqXIb8M2TK9j25vDa4hNUfQLoUhDPJuiHfjm&#10;Z9+UdsvP8YGLMBGDYJf9V6LMata9O9Bt61pm0G2nGnk2RTvwzc++Z+bvnH4KdIdoqnwvxGLopl5C&#10;9x81+6Y0WN+yjkH6IlhQCf1B6KTW5BGxFPFtWfcs+vxFWxur06WJdnfEzi6KDYG+8Be8zcaQMe/K&#10;SPtdyttcenkFMD6HWUPsfexyvbBnsP7gqmWfrwz0fC6Xiv2/KhA/tMKaZ4K89aSiZd+mHBFfEfMc&#10;KvZt1oNy7ahi368A7vu5ljV7AuM/UFiK8H/gtM08kD7HaFm7ByJfIq9TfORlgBJg/Rw8G87Lu4KC&#10;83r2/cpAn92WpuZ0zTwwXm8r1j8S3H876xw+dn+9jxfHYw0HTsNobv6D9CKnYcOSIG9itYaYuEea&#10;QbxzEBuw0akEB87j3unzffeerDP59PWGY3w3wYe++HBh8mAlNMKuYd1Ar8q+Jc0voZn0zUAPbDf2&#10;0Pmv+mfR1vjZFO3ANz/7nsofv8MnEDHjOEDU1T0g8hl83KEVdL9RDZ6rtnN+jrwDxHbgm599U95i&#10;MX6nwczJduigL57d5KPXqnc5ss+B/iD0kxNqpN/pbA9RB4UuqFhn8oCu4w3rHgG6ehXjZoxnauzf&#10;ikjriG4T4sD52iPQc5CgZa0xZl+MtN+ltOzbbAvSB2lriXHobg5kNBGrPmYcx7mc8GbxRrl+JWjY&#10;/yuCxIY3655JxJrzl0nLvk05sK6/GVKxb7MelGtHFft+BcR7tKzZGxj/we9SxP7SLn8IbM8gMXb2&#10;fLF+D0DvxU/RsB8zHzzp8hjn411BwXk9+351sN16fMjkObK5B/qM7QxrHw3yLh0e2c8nEe8vYpJL&#10;w/6N5uY/SF8uadmwJOFfpLmUWECHn6Dp+Y0Xvgy2FBGTb9aYfPq6xTGuSJNqQxcmL+/MSYf0UddZ&#10;f51YIH2T+WbxGv/ufcXgGnn4A8pv/xn7CQ4T+fndP6vEsymOve1BPPs7SHf0+ScBXQa7m2xC1weX&#10;2Q/NnOfQcZzi2NuqzZibi1fQfdKJNNH+Io+y/8D4wdpQF/0QP79Ji4nnwubAOkbYDGmFXuV/Mh0z&#10;D+iF3eSYuZQoW/aLrt7V6BYjqj5tRdSpc1vBix4cI73o/WKtMWZfIG/+oGjZt9kWjM+r1hJ+X3JM&#10;ejR9rDh+c/mHNzxIRnpekEPD/l8R6D2ilnXPJGIt8phDy75NOUS8c6nYt1kPyh1sVex770Dv47Ss&#10;2yN93mNM5vyXpua0TRqMj0sN6/cA9N7pFA37McvA49rwFc7Du4Jy+wXf7PsdQLlxf4zoV7w2nwn0&#10;+fCFm/OuZwB99jFF8bORVwIF+yEkvizC3HPzH6QLYdODfIxPrGIzLp5HR9zgwy6DLaGPFcevYp3J&#10;o6+HyfhGfcT0RPXAfhlh880a0qt8DS9iRLvh58F5oxrdwcPYoBX1aqhV9ew4SK8Wz68HyJiOEVPN&#10;9PtLPL/m65OImIlYtKx7NtB18w/rPoGpMoOu38P6fxLPx6h6O9Wuhumq50P76BP+iOcXIl9T/ceJ&#10;YqH6iAPHbKBX/dfkpBq67xzym/R3MWafJh8VX4yUey6936hjUW+j7qj6thVR5xq88EUxpn8ffs+g&#10;Ya0xZl9Azz1yaNm32R7MW3vmEvO1txintgLrDgqi3M7z43cD6XlBDte1zisDXVda1j0TlCu3ln2b&#10;coh451Kzb7MeTO8vzOVmH+IVgN43OrJur+BxF09iPPD8aoKIEcbLY3K/7xkgrw9o2I9ZDh7Xhs9w&#10;+u8Kyu0XfLPvdwF6nl+aE3zGPwuMl0fL+keC8UttKf6xn08E+swol5r9m3vuPhCBPMO6kuB2YhWV&#10;4DfedCNtS6A7xpdbcO4V6M2062IF0wuEE/tkoH9K6y/ryIb1wXUhGumK503/LBZjcTDAz5nr5jbS&#10;k8ZD//wgng2fR/vmZynawXuo+F7rN3T5fGz9F7H4Zs2zgb7wU7PuE0DXFjkW18khptvVL/EsRTvw&#10;q9pVM/H8z+D50v5D9XHBdczHwnoB3fav75AiYTck8n0Y6Pn5N/s0eWCi/pcC6fFrK6L9RD2rOC/v&#10;AnR7DWrWGmP2RfRNou3m0LJv8xiw7SFJzPF8uCmA3ndZQs0+3wVMz6+X0LL/VwS6jX6x7plg/AeB&#10;ltCyb1MOEe9cGvZt1gO9d5JDw773DvS42LBuz2DbOdWQE3zmNQqmx6SKbfYA5u2PMg37MXngcW34&#10;m9N+V1Buv+Cbfb8T0GPgFjSctvkB6TOnC9fzrGeAZWfiF47s5xNB2T2GE/s399x9gPQAe2BtKfAz&#10;IYzJszcnM8GL/4TP3oHuoJr+2ZyOf3JzEAvLEHoCd71oBj1gRhs/tzNML8aGnAZ+v8Tz4SUutVi6&#10;vj/mTajCxyWfv8Tz4DDw2YrnFcfsU+jjt+t4QF9qPLDuU0jE4zomQpfpmnZViefBeRML6ctqF/tG&#10;PEsR73axU/m8Tt6h+9Mjx2ugV+/Rso5Bul+58wN9sWkyDTOPRFm0rFtLIp1SxNgaY2PU34rTfleg&#10;x96gYq0xZl+gXJ94XXuYxwO9fixFjG3neaHpgJ7HLqFmn+8Elq0PJmH/rwbS7bNh7TNBej63GPZt&#10;ysGxXkHDvs16UK4dNex770DvZV33iF8FPPDiCV6wnB8B9DnGDWyzFzifM5k8KzLzwYPaMKf7rqDs&#10;vL5i/+8E1q8R5xLnOl6fCzA9D3vqvAR6rjTFL/bziSB9RplLzWmYW+4+QLqBVawtBX4GoZqfmflA&#10;T65PrDN5QB+u/MH0VyhfaNgn0/tju+SgFj6FftYFDOiLEFPUva2KxfACSy2eX+0HmpPQBOe49rrU&#10;pL+lWNxphs8/DegJa7IuPRro+vePdZ8E9IXMavB8TruKtjmnXR0g2gwG7ar3xc/P7Tz8JOzHOOcT&#10;2u8w3Wjz/PzE8Rros+oS5k86I+6V+PyaZ7MO6LGsYd1aEunkEvU/2uxvfPCiXcTlwrmvMcbsFxTs&#10;E9m3eSxIzxFLEOPdx29YoptvtiI+S6jZ77sBvZ+xhgOn8UogXWd2sy4PRvK5GPZtygC9Rs6lYf9m&#10;PdA/6JdDy773DNJ1s2LtK9C/z9K9rlxOeNE4bQG6udZUO/rLdntB5HUOLfsx60C6TyoGp/muoOB+&#10;AT6gr4M+i9uKhtP/ZCIeIkZMxXaPItIW+Zli8mzrk0DB9SpGzhlNx90HSG/0NKwtRfju0/jYg7dS&#10;iHILfHhXAOgOPjqsODjmzxUV+2R6f7PtEvrrxj70oFn3z2rxbIpjbxuLOX52s3hD+vLKOf2BLuIa&#10;B++R118Y1FeML9ivcQkb8Xy3i8lHAH1p8A/rnkWUn8hfy7pPArq9NqRJtaubwwdMt6vUZkw1kZ9z&#10;OqETz6b4GvjmZ9+Uf9XuD0MN6VVckvqJdJjQ7Lo9vTqYGMtKgfnjtSLqQdhHXfB89fscz4OI0zlW&#10;rDXG7A/ocT4L9m0eD/LWdkv42HkPuvEuNXeeS81+3xHoOd0aak7jVcD4eqli/TNBwXJj36YMGK9P&#10;S7muy005RJxzObHvPYP0QXnF2lcB8y4wlSRieOB8fBp9HDg2zG77L5HXOXz02cVWYON1Eaf3rqDg&#10;fgFeeExYAtJ3K7bghA+J6xiY396vZ2OPBvPGN2a3490zwPxynkvNaZgf7j5AekDYbKPwkiZ/bpYD&#10;veFT/PD1E4G+nDTn0sGF5OCEbjNaDiCsJbs7/TAd6EPyqn+WautjtGNpU95+8fMBka8Dv8/ANmI9&#10;lr+b/gh6E+2jB9dETFrWPQv4Is4d0G3mSBpVrhfmtqtUv3XTZnota6qRZ1O0A9/87JvSVn1Xze80&#10;oW8xsYBK2M2lYX8mDxHbIDlm5gI9R0oR7STqR/RV/7EvM9oftaw1xuwPFNzUZN/mOaD8ZhrzFyNz&#10;zXcE3fw8NXeeQ9h+zH4Mls215nDkNF4FjF862NXcEuvqOHNg/2Y9SM+7c2jZv1mPiPMaDux/j6Db&#10;Y5L9B2tfjf7dSo9pY0QcG2ywD/IKIHEmImjYdi+IvM6C/ZgyYMN1Eaf1rmDdnjnzm/2/K9iw7iWI&#10;sWpXa4tHgfmxPrHto0D6h66n+Jg2MweMzDkzCV8fOeeaw90HSC9GW9aW4pImf26WA32Y37DO5IH8&#10;zukv+xr4jAEu5XfMTrXVGz30wqvqn6m6MkU78M3Pvmfkj2nR5SM25EP/G12eU/EIYgP2plPv7VjX&#10;DDUlQfeNTZHfXU/KREz+seZZQB9W1qzbC+gmeVHmFT8rRZ8Gx6QVumgzrBsSbSQ05/xiXrsK/sxI&#10;pxp5NsX1XcSzb0pbtekjx2Iirxe+kJgITthNcY6FWQf018ifWFcCkQ4TbSfq3q779r3Qx4pjGBxZ&#10;a4zZHyh7GFaxf/McMH/zNJeYT779Jia6jUm1XllCxOqj5hTQ3wK8ht2sX5eA9BzpDOufDedvJRX7&#10;N+vBRJ1aSHKf0eQBvZezhprT2CPQe85nWPuqYP1cYCkxd2iQ2MN6N+I9sWxN8ot97AHMOwNJcWB/&#10;pgzYaF3E6bwrWNY2p2jY/zuDrk+YOocpTYzJB87Lu4Jlc+OW7R9FXy6cnzl81D7CHFbEMkXDaZiO&#10;uw+QXuxstmGD/rYgf26WA/2NNS3rTB4RSxFfJg6e+bMj++r9TXV2DdsMbBuhn3Pxo+6fqboyxfk9&#10;0LVZfnaz+YRtJucR27vFM/RCfpPFJO7f6xSfsW4P9HnjuNzF7xlAt6WKdc8G3aWWI+Xzi3WlEDH5&#10;Zk2v4zyVoKU0GqFp+meVeDbFNW7i2c0cANr/ieMw0B/Ch7C5kOo7VDqhHfN14cD+zHKgF3pH1q0F&#10;etwKTujq+oFtzDjQY2/QsNYYsz+g1yy5VOzfPA9089c5c5k1tHjTzUx088OYH/A7LyHa14F9vzsi&#10;DiWoOZ09A/1DEUNObPNMkN4DzmWTfZhPB3ptng37N+uA3ldYw83+6h7B+Du3rH9lMP4D31sR6UW7&#10;v9vHehfQjZdL51sH9rMHMN4epqjYnykH7s9xVsNpvCtY3j7HOLL/dwfdHLvknstcjnjjfgXd/v6X&#10;eO8xGvbzCLBincW+zOqxNsVb7mmt5e6DQATvwmaT1S19fxIRR1Fu36wzeSB9SHqhTWh+C18xiLNu&#10;yJFtyD7SYpubTbpIV2jOftFf2BTPxzj7j7/Fs5bSboRmDfG+sp/on7F+k04f6UlzfF6z/pkk4lKx&#10;7hlA1D3WPJOIUyJ+Fw5sUwLoBUWq3pduYyfyXwvN8PLXXRlOUPd2k/1Hr2NNIGPR66PMWD8kYntj&#10;H/8Xungv1XfeaDh9kwf0WFizbi24rx/ncmadmQ/SfWTFWmPM/hBtdw0N+zfPBd1hnJpXlibG8eT8&#10;7JWI9+jfh99xKW8TkyVg+sJULie8SDwx79Jmy3bPBPdz5LU0nIZZD9Lz7lxeok29CpjeP8hht2tV&#10;TPd1132jd6F/50fMq5iIc8wrDpynVwXdfOuPeNcpdrsPB71/OpeG/ZmyrCyfO9j/u8LvvZKW/X8K&#10;yOvvShBzx5rz88qgO1Mam3+kOJ9pPxrk7y207Mt0IH02n8tfTsOkL45Fp8IBDCrWmv0Rld1ltw2Y&#10;nmjGQlK1n4r8jG0qhP3kYAZ9s7olTeSHNTG4njeJsOziybUThX7HhtJWmpyBPWxufDMQAwZrSsHp&#10;CCIvNds9A+iJ6S42n0S+drEBgOkLYxcm22gO0O26Yt1AH/m9q/8zkG2RfB/4ec/a/uMonv+htGuh&#10;CQ4cA5FnVe/v8jGwUfELP2osvdCyH5NHIv7/sW4tuK1TUbbnemzyQaIfwUQ7NcY8n+hnRdtdw804&#10;bvYBuoM5NbcszXm9hhcdWyPfff5T49oSdrHWegbQPxxSit3P3dCty+bUoV31l1i2ppvDkdMw64Fe&#10;M62h4jRMPhjfg8gl+pOK03o2mHdo27DdO4D8C0+laNHta+x6PBwD3XnIVP1J0bK/vYB1Y+kX+zPl&#10;QXqfeTHs+x1B+f2CXZz7PAvMGzu3ItKNsav4XvujwPzzuhQH9rk1WPfDOUf2Zzowfq8il4bT+XTu&#10;PgigD3WDj90EeyUS5dewziwH45OmY6/hz4Prog7pyxgxiNeJNO8WhaEVPoKbdgq9wdQMnn+J50zk&#10;7dDrK/E8uJl8QF+6CNvIdyuepbh7d0bYnFhTCpFWioh7zfaPBHrh2rDu0UDXoZZ1jwRdu1xSLyv2&#10;UQLoMqtZx0D3+4qol5FGbHjFv/l5RX6V5rgw3eg/zv1D/C2eB9f+A11ZqMWU3Ezpfd70E/1nqg8K&#10;GtK2QvMLup5KHyYP6PFwk82EKLPef9TpyXHFjBMxFGV3hrXGmP2B8hc8/nIaZj9Azy+3IOZvf/CE&#10;jdkcUPbCWMwvXnYzvgTYvp5FOdWc7rNBN589ivym2NW+KubtBy3B40FhMDLvXsGu6uGrA72nUIro&#10;W5++fsWyQ9u3rl99LGLc5/d+JNF319hB3ZgC3TgZ9XjtfKth33sB89uGYpM9MHMP0mdpi2C/7wgK&#10;xYo4cDqfBLr5XOl591LirOQ3XmDdii5eUQ8jz/weS3h4H4su72vy3bBP0wF9llSCitP6ZO4+CJDe&#10;8PnDWrM/oAf2lnUmD+iFTnwWndZ/4tmJ7I9CE1wHbOhBMdL4g35RGH8LzUV3XTgi3Z6rgSb88vML&#10;LX4ujUWaJ6G52xwUmm96Hr5+octfoOLSsl8GOuaTdrlAx3yM0Ffs5xFEuiI/X6x7NNCHlUfWPQIs&#10;3+i/ULGvEkDfmm9Yx4RG2LX950GN+8ud8Zxtfs3Iz42u98/Ph3k49LpUn3WiNFV5RL821UeeMNhU&#10;jb+F5uJrqo9sRmIU3MTJ5AE9X9mkjwq/vf+Kn5nlRBxF2QUta40x+wPjc/9crmOr2R94/CFnjLu7&#10;nC+hWz8eRZ5zifb08fUf6XlzaaIeR8xv1jaPBD97GTn1qGJ/zwTb9AsHTsfkA71/spZN1lyfiohv&#10;aWIPI/q9itPekkgP3X6J2lcZo2Jf7wa6cWCL+XQOMf7+xhPHRQbdXmvkaWndGWOX88oA+qxoCbt9&#10;t3cDeh9yEezzHUHeHHeKmtP5RNDN67aYfy8l8hDjWORnF2vZyEefn6h/a/vVCw+f82J9+/nNPs0P&#10;2OYCZtS33cyjns3dBwF8GPTSQN+6/Mc6kwd0x9T0z2rx7Do4QZdNcB0MMD2wXDsxdIOpGkSH/lKa&#10;m84QP4u6ZsDwefj5K/wENwuc3hdrRutg+BA2kwM7dH91ZF0pkL8hHnYPHXwiPZUP1j0ajFzUeRRY&#10;ucnD/koBXZ9z28GoHWaUA8b7j4p0de/zwtz+ox7oDuJ5cO5jej+teD7khJ8+Mvyp/F/fE7rvaftn&#10;lXgW/G8YJ5MH9Hh3Hb9KEmUKuqRo8olyEmUXHFlrjNkf0R+K9ruWmtMx+wIr57+ZxDws0rxZLz4a&#10;/Kx1S9b98FVxWp8IurrF8XkUMceLOWWDbj1S9axee4ePgb/wH+mk1jSz4DSeCfR+QQkaTsvkg+36&#10;ba9pCwC9n7A1w34vxrZLPzVE9oFCF8Q7hK/gCyv7OXxQ3ULXj7YiBs8i5l2RnyjLKNcD57k06OYA&#10;UY+iLh5Rdq41ZJf1CmX6gJb9mu2APr+bDft7R7BNO245nU8Fz1mXTxFjf/Th53kF53kLIh107TFi&#10;sXbukWKTc4YUWNm/9FTs1/yAMjFWxBxKzp8/jbsPAqQPbr9Za/YJ9OBesc4sJzqPvhO5xDUGtfPi&#10;BRMXMaAPWtvB86N4roj0D72N6ihPlGeV7oXI8+jiC90iaPjOQ675H+irOTqyGY1dCuh3m7TLBfri&#10;YJTB3LIL3YH9boVI/x9rHg10Wdes2wp0dSZVn4ecIl/i82/2WQro8bdlHQO96T9qB912jkIX7Z91&#10;F6Isp/qPCnpMussjdJ6uGuj2p4jyHeuXTwOfKubD53/oWcPvaPKIOIvYbzJB733/4c9NHkiPeQ1r&#10;jTH7AnqeXoLo00fnBGYfYHxutiUxP4u5XI2NxvsL6DbjYw4b87gt3rWB6/sVJNZM5o4Tx+6Z4H6d&#10;U4rrWsysp48nx7gEXhsVAOl10cfCMfoE0I2DW8w3StH2xPwliPxWC7nYBm3PVv0T85djvhdQ7uLg&#10;L/ZttgMr5q7s693AdvsFQcXpfTLoziRK9SFbcEKXvyN++v+oH0uIs56LbewFtHjseLnpvsMQ6HOt&#10;HH6zb3MLtpt/hN+H1Zm9cvfBBRGwCwfWmv0BvXBtWGfyQLcRHQPdTScOPdBXE8/r/lkMpPxsjOPA&#10;r+ooD5S3yC9rLoR9bBr+wv3A/lfoh3Z3G4K9HWuv+VVAb1pOLpqgL4XUrCtFIr1zPcD8yV7ErWHf&#10;WyDS/mbNo0nEqGJdaSINzJuYhqYe2N09Z98lyU1P2H2zhvQRD7ZpWddrj0J7IepzPM/pPw6UjtKf&#10;+4H4Wzwb49jb/Q8TfaR4Flz7NnTv84UZfZKZR8RfxPwf60qBrm65/AoB3Y8HFWuNMftipP2W4Mjp&#10;mf2Cbl2j5kiPItKO+hj5qNHNt+7WllOgm1OEbfg5Qs8nSxHzwQPn4ZNBN9c+iViZe44cv2eBrt1s&#10;2f6/OE2zHOj9p5LUnKaZD/QP8H06Lcfpk8Dz51bvyi4P0bHi8pEg6s3HH1Y/EmSWH/t5N7DtfkGs&#10;GRav994ddGvZLeP+qZw41luAn7sCnH4uJ07D3ILt20vDaX4Sdx9cQDrwFWvN/oCe+LSsM2WBXhwe&#10;Bs/5WXCeLGH8YkaKMdubA/LQouwmenJBA7251bCObFSfU7GOgX73Sbtc4j1Eeg1pKuj3YU6h5TRK&#10;ksjHgXWPJJEnWZdKEO+LeZO3KI+abKMsWddyGiWB6EdYo+jzz3lNLsaw8OIOHtB/CN334NmcMlxi&#10;Ww2eqzp5fW7KAz1P2eyAyeVZFlF2F5J9jjHm+UDPm0sTY+rdGG/2Cbr54CPqxVJirhh1aYy7OfOG&#10;RHoVx+/TQbfHELHheBnNLg6+0bX7kmu7FG43K4BeL21BA8/hF4Pu0thJxPPT+cOx+jTQjY3Rrh45&#10;T3l3DhznZ4KujH+LfJbAffIDQTfWLmqr7OOdwGPWhRHvmtM23d41vLYqyaZzEmw73h85PfMDHtNO&#10;Yp4fY8THjcl3H1yA/vafoGGt2R/QFwK+WWfKER0Ixxt0CUM8Pw2eRUfEz6eoetsYoPhZI/KYatdL&#10;ibwmD4SgO+5frCMb9f6TnXIirWTe1gJ9kejIuoF2zobsF2a8aw7Q8alY90ggJlOsKQXmTd7iecO2&#10;vb0q780utwQQZcYahbKL/LOObFj/zRrSH1mfyU3f2PtWfWg7eD5Vjoqqt416wM+uBzfQfWPDeTTl&#10;gL7Mt4vDNDMO0j9Zf9eujTHPpW+vNbb7dX1jxBw45g0xBv9CN6fabI5u1oH9XiB7Ni0m5tOfRsQD&#10;Xb8S9SVnfv7JHDiejwJduf3Gc8otxh+PBxPg9tsTYwzlOG5N9HeRdhD5CDbZp3pFIhZ9TKIdqbWs&#10;6ag5dp9MxAOPn4O/Gy3H9dHgvv0/YhyNPjnWcFGH3B9vCLo18+wyZftXpn/3qGNR1x7dV0XMoz01&#10;+KnnFefxE+ljcRQxM8s4cGzXEP7w2LEg2mS0Dff/A/qYcKy2psXPGunty+PugwtI35rf9MDclAN6&#10;o2H08o7Jp+80ON4taZLPxbM5VL2t6iwbkcfo4Fi3lPAx2jn2GrY75zWF0H+zRqHSYk1J4j04vcgD&#10;68gmyuck7IbERKP4pQnoSWbFukci8vPNmrWgW/ioPpCJhVGyPkOPhQ3rSgJRpzGjzPp3YbvRPh+6&#10;Xo6mBX0JK4cD+a2Eph0852dzOL8LdJ6bgW9Vzkd+d1MO6MXVgXVmfyD9a2Nb1hpjHkffNmMOoeYR&#10;e+WS3+JzYJMHfIHsQtTLiuPzaaCbQ0cs5qyrzDgnju9W4DXL7TIeNPw+7wi6/Yqv/p3VumiPnNDl&#10;N/L91hf/0F0SibEw3jfem2Nh0hw4nua63xV1iuNlxon+8aH9DX7G0IDzsxcu/XFQ8zuY5WD+5bG/&#10;bPsq4DX3C2IuG/mN/jN5fvOuoFubR58UbZ5jY8ZpOJ5zCVv8tJU5/cIjiHxc8hTEfLzivL8z6Obn&#10;e1rfDsvkrfqouw8uQB/gBifWmn0CfYngD+tMGaAvJtzEWzw/DZ6dxPMpqpG0G5FH1gRLB787v4yw&#10;CZIdJ/Q35LWsU0DknzUliffg9DBj0dDbqXJi2tCyfS6JNBvWPRKRn8n4LSHxzkzE+cC2TMLXpoeb&#10;0JtJFeuYRF4b1pFNxIFt5qTFNlOcxGc3l9qg21Y7eH7X1mdwfhfo2FzLMXTi+TVtUxbob6w6sc7s&#10;E+j2FDSsNcY8Bui59Kvx0EMhMw5+1i5qDveuxFwz9lAOHI9PBHq+ZvLZdA15AfqHCl+Ntx8PsK9D&#10;jxxO/E7vBPQPlplpWo6luQXd/Crq16v3AY8g5qAPHQ+Q/iG5vfPQOL0rEUdM7z23bPcK4D32Cx4y&#10;l94r6PqnI6brqFmxP43XmgP+4/y/M0ifR+yFL87zq3L3wRDx4heKXWow2wE92S16QcP8AH3Z42ZC&#10;I55f21PCfoox25rSVhu/5/qA7tJEdLxfuL0lqxayFb87I2y+WUP6SJ9tWtYphN3mA6ZI85s1KdBN&#10;1CPOdz6G74CJb4qaC/SA2rDuUWBFWU+BLraqzg45RR7YNgV0Wc22zwG6zCrWMdB9/h/Wkc0fYdOw&#10;jhE257Tw038E8f8aPz8dw/q7dITme/BMlcUoE7bV3LRNWaDrw5F1Zp9AXzgNatYaYx4D9Pzq1aj4&#10;vcw+wM8mNZfZuxDzxJrf+9PBe/QreyHW9w/ZR4WeZ78aFb/Xu4E3OPTjd3on8B7t6BlUHEuTBt1e&#10;2W9M72N+Gic8aV6G17owMKTidzF5YPryWMs2r0DUEfEur8aR3+tTgS+RpYiYHDheS8CLzQE5/+8M&#10;9l82Lef5Vbn7YAjSE9eKtWafiLILDqwz64mOQcS6mqGp+2dLJ3DHgV81Sbj5aRPoSyWjt2Ch83vz&#10;Tkw8FzYt68imFjYN6xTCbjStEkD3jYs2gtGVx0n4GTJ66WcOfTrst2Hdo0BG/ZhD/56qHdy8N5aX&#10;0+I2sJY+n5xmwzom8iXsWtYVSuuuDbCG9KoetkJ35zds+2e1eDbGsbf7H3TdOFDapymNKQN0Odes&#10;M/sEuj0FN/MOY8xjSfStr0LkfdEczTyeKCN087EvpMeCVyHeId7F9S4BugPtVy/nPRAxfNgcKdIS&#10;eXglIl5v3y6hf4DrlVi9V7VnoPcvzDhHjqOZD37mWEd85tgb7xzvXuSHqHPBa859PmLcfCTo5lJ/&#10;RayDlx3/oPe9X4mK38mcy7VCN69M1dl3p0V36bdIPwh9vrZXWs7/O4NurvQl4rAXnjqHKcndB0OQ&#10;/qnShrVmn0BfeqhZZ9Yj4hzcDFjRdoSmHTxPtTkmFgWH3qZWz0X+VNoN68hG1Z/RQRh6cG1ZRzaL&#10;89bbxWDBdqNplSDSEOlWrJuiz39M7NjXkJj0jcZ8jMiX8PnFukeRyM+RdUvAdAyjvLI26yE2DFhT&#10;GjywPUBviI7a9HaL2gD0V2KfhE6VZTt4PndyGOV2bjfQ8VRpL3onk0eUi4hzkN3PmccB3ZbPsNYY&#10;81j6/vU3uvVEjGlD4rMYD1PEfKBaSNiwH8UR9/m5EM8izx4DXhB0dSDmbrFeuRsXdsYJ/YEkXN9m&#10;g59vDo45OLff+FxRFabGfRqBytOQZ9bLWItEHp7Sv+Gn3DgmQcQtnqWocV8GU8R7Dn2kaEeIfD0l&#10;Xs8CXayjD+VYBJeYKSJOVQZDHylS+bkQz9/mUGQM/MRs+P7H/jMmtCWoce97qkye2dcFkYePqBOP&#10;BN3FlagPRzy/jLfgMk5GHc/ar90KjI+hQZRJPFcs7Z/ZnmlHOOLDxs1HEnHt48x1t2btq9C/U9SZ&#10;mHNxfYrPos6lqHFff6f4NbAf44j7/AwJzYHfx9yDrowvcY/Ycf19B2JMjLlRvOcm/R/G18AXjr1m&#10;jGohNdlf4HwcQ8v5/iTQlRHHL4g+juM3F47zHI697YHz+MrcfTAE6a9nfdqlA7OMRBm6/AoTHYOI&#10;8z+h+0/ogt/98xjco7Ph5zd+0S+qen38nzVHkXZ0ZKyrWEc2rP9mDYOuo2S7P6wjmxjs2WZy4wHd&#10;YMB2LetKk8hvzbq59O9xEj4vxLOshXTvm/21rHsU0BeVGtbNAfPaS5bvQRrs765dlwa6zBrWKYTd&#10;N2tIr9JqWcdAx71iHdnc9VVCk+ojz/0B0gv3IcM+8tD/nzV3fRJ039WwzqwD+rLzX9aZfQLdhwct&#10;a40xxnwO6OZoMa+M+VTM1U5irHgUMfeLPMSaLcatA+fXmCHo1iBRf9dyYN/GGLMXoo8S/VYuB/Zv&#10;tqWP+2/8XCZUe1175C9+LqV4XmZeCnRt7tTX5ZafG7N38HMROfrgGDsu9XnvRD4jvzHmRTus+N2M&#10;Mdtw98GQaIyiwZ4bLWvNPsHMC01mHYm20rKu18aAx9pY7F0vBqEbzGNhxZoj+pvU8bfQXDiIdNWk&#10;4E5HNqw/sYZBxuUL6JhUrGNCI+xa1pUm3kek27BuCZi+BHVTR+aCJ8UoBQrFDuP1P4hni+NFacTE&#10;mv22rCsNdJk1rFNAtHPWkD7iyGlNjhGRH2F3vgCbAjPbeUI3p4+Md4985faR4ZN1R9aZdURMRZwb&#10;1pl9EmUlyi+4u4xpjDHms8HPZbKYY8X48YWym9XhKwjfQaR14HwYY4wxxrwr/fzn12A+dJlvBTx3&#10;Kkns013SiTQv6UdeIk/nvTljjDH7Az8/OPO777uPgz49+nfu80tySSe4jB01uvysOs8zxqzn7gNG&#10;NOoLnvy9CNAbs79YZ/KBPkiVh6jQl0KCGJDvyqXX37S3+D/SFyKO7KO3Yd03a0gfkwe2aVnHQP8q&#10;ubv3IptW2BxYx0DHUsa9JPE+It0j63JAN0lKTc7i80WTJ+iLQS3rHgV0W2lYNwXS9T84osAYBV2/&#10;vlhXmkS6DesU0G1ptM4I/TdrGOhvs2xYRzZ/hE0tdOr9gyV95AHpOiL7iN4Pa1vWmXVA92+jddTs&#10;h2gTovyCmrXGGGPMFPi5XDYHzxeMMcYYYzIRc6slrN5nNcYY83pg3bczew1vzItx9wGD9MFrxVqz&#10;T6AP6+XBuckjEePfrJvQX2iRaF/oNtYb6IP34BQaYReDNGtb1s2wmbw0E36FXcU6srl7H9Yowi/b&#10;YeLySgkS6basywXdZOwuJj3RJ9+V8RjCR8uaR4ECF8cw3n5q1udSIq85YEX9gr64WbGObFRdG61j&#10;4VPYHFlHNr+FTcO6XjtWxkckFh3oLoxFual3Ck4YeTeh/2aNySfKjeMbZcI6s1+QbluyTRpjjDHG&#10;GGOMMcYYY4wxxph9c/cBA/0rhYKGtWafQH870ol1Jh/kXZaKC0Bsc1NGvd+4BBHtcEofh7ny4Ba6&#10;DhxZRza1sGlYx0DHQuZrYMP6b9YooC+vNKzbApHuP9asAePfKtewfgxh/5c1jyLyLvJTsS4F9MWT&#10;IOr/L9avAfryUs260kQ8RLot6xTQ8R2NS/gWNhXryGZxHpfYYLz+XziFPQr0kYN01aWYA+tMHtBt&#10;6sg6s0+i/YjyO7ct1hpjjDHGGGOMMcYYY4wxxpjX4O4DBvobQoKWtWa/xKGeKMPRA3Qzn0R8k99q&#10;09vExQi2yWX0QgT0ZZKGdWtteju2+WYNw3rM7F+gL6I0rNsC6F8BO1rmSwl/0JdhorxnpyXsv1nz&#10;KKDrVcW6FNDfqDVa/3NBxoWqEkQaIt2WdQro+DasI5us9xQ2oxcS0X0bGNucWDfQp+p/Lg2nwSAz&#10;FmYe0P3m6MVGsx+gL5QHLWuNMcYYY4wxxhhjjDHGGGPMa3D3AQN/u8BbAH3Z4g/rTB4itt+sYaAv&#10;h+QweWkGuvwr1pHNn6U2vR3bfLOG9CoOLWniAsnvmbYN67Yg8ijSrli3FnSXbdTFxJq1KYTtN2se&#10;BfTFpop1CqQvW97VjRJAxJ01WxDx4HQhLmb0uoo+q4Vtw7Zko9r65GUeYfPNGob1UzboyvzINpk0&#10;7J+BjsUm9evTQGI+yTqzXxLtY1bbMsYYY4wxxhhjjDHGGGOMMfvk7gOFOCC6cGCt2SfQlwlGvx3G&#10;zAMzL3kwCbscjuybgb7kNHXZTNlUrGOEzYk1pFdxaAfPf+PnAs8JgwtTCduG09gC6AP0TS6YJNI6&#10;si6FsP1mzaPAuotjv4TtiXUlgL6k9pAL0xEPkXY7eH7A7WXQY3w2YttwGpSeKpNRm97uxHasYaD7&#10;lam+SL1TDkf2zSAzFmYa6G+w/WKd2S9IfwPg5EVTY4wxxhhjjDHGGGOMMcYYs0/uPlBAH/QGNWvN&#10;PoG+BBEcWGuWEQemIq6Th+EpO3SXQC4XpebQsG9G+WMNA93u/8c6svlP2LSsIxt1KSQub8TnJ/Hs&#10;7LN/Lm05jS2AvgSxybf4ISOuZM+236x5FNAXcyrWKRK2W8Vc1a2WdVuQShtdP64uEQbRxiM+0pbT&#10;oPRUXBvWMeFX2FWsI5vhhbe5NgdhM0bkS8WpZd8MMuJn5gF96ahmndkvovwujM4NjDHGGGOMMcYY&#10;Y4wxxhhjzH65+0ABfagcHFlr9gv0gf0m35D0SSTaR8M6ZsoO3WWJuMRwIS4PqcsQNftmhM3kNycJ&#10;m+/Bs7jAcgw/GHzTCDIuXUB/G97dRbcErfis4TS2ABnvugaR1jdrUrDdEtvSQNf7inWKhO0m33SD&#10;B14MZCIeIu1oE3PahdK0nAal90vYNIPnh/CB7iJnNfhcjSnX54rwK2wmxyFhE0S+IlYXrt9cBn1Z&#10;umW/TPgQdn9ZZ5aB9OU/Xzh6EaD7peDEWmOMMcYYY4wxxhhjjDHGGPM63H2ggD5U9mHqiwF9Qcdl&#10;uBJ0F6g4rjXrGOgLFKN20BelKtaRjTrsbVnHCJvzZTN0/QFfTokLJHExYHFa0HFYQ8NpbAH0xZTJ&#10;C3m5iLS+WZOC7bbM5xTQ5V2xTrHGdinIvKRZgngnkfYaWk5jRnrnS3LoYs7tPWIT9V+VR83+Ka3f&#10;wqZhHQP97YOjl46Efla9F3bfrDHLgC73L9aZ/QLd3oMja40xxhhjjDHGGGOMMcYYY8zrcPeBAvqC&#10;xIXRg1uzH0bK8cBaMx9kXObq7XK+rSfn8kQlbI6sIxv5rTvQ73ohLpccxecN+6e0UofRubScxlZA&#10;l8eBdSUQ6cy6BJOwbVnzKKDL+xfrFGtslxIxEmlVrNuCSEekvYaW05iRXtTtaPP8+fC5ilHD/mek&#10;NXmBKJFWxTqyYf03axR4YLv+FKDrUs06s1+g22Dwm7XGGGOMMcYYY4wxxhhjjDHmdbj7IAX0QWqw&#10;yaG92Qboy0o+9FsB7r+NJxi9zNXbqUPYinVkw/pv1jDQ3/TSsI5sKmGTy1RajbBZQ8tpbAV0eyre&#10;J0Jf5GtZl2KNbWmgy7thnWKN7VJEOt+s2QqUbX/BX05jw/TO31SWApl1OfwKu9G2Fn7ZhjUKZYeJ&#10;vtmkgX9N5VsAPdcJ/mOtMcYYY4wxxhhjjDHGGGOMeR3uPkgB/U1CQcNas1/gX1dZHBHPb9YoIC4n&#10;sIb06vC9HTyPb5RrQkd28RnbjV4WRPrX0+bQsP8Z+VtDy2lsBXTeG9atBbrdHlmnQOZFna2I+Ij8&#10;NKxTQNfLlnVrgY7Zw/pJ6PJeBadB6VWsX0HL/hlhc6Ln0ZfFhdfrhRRk1JvIi7CpWMdAX1KrWWfm&#10;AX15efJb5sx+gO4Tg3+sNcYYY4wxxhhjjDHGGGOMMa/F3Qcp4tBUHBgFLWvNfoF/XWVRoA9TW9Yp&#10;hN03a0ivLnecD9/RlevfwedH9GUKfQmiYv+UViNscmnY/4ZpBS2nsRXQZdKybi3Q32w2evlvYPuQ&#10;PM4F+vJXwzoF0v1X0W8ugr7oMvpNWiWJeIj0V8FpUHqqjuTSsn9G2Jzzh5/Lr//6z+Pv8+Ux6Dwe&#10;2Telo9pNxToGOv4N68w84F9T+fJA94mBLwAaY4wxxhhjjDHGGGOMMca8OHcfpID+tqMzrDX7Jg76&#10;uAzxwEsR7wT0ZYaWdQph980a0quD27jgwJfGhhwTzyr2T2mpixO5NOw/I614j//6v/kZ03IaWyLS&#10;/2bNGpC+LHVgrQK6jj6tvSfyM/vyAXR9rlm3hsjP1mmMgXlt4oQuljXSv0LuCqfBsH4N7JuBLsN4&#10;Z/Ue8dkv6HrTsm9KR8XxF+uYPj22m11HzQ/Ql6uDopc9zbZE/RdlGDSsNcYYY4wxxhhjjDHGGGOM&#10;Ma/F3QdjQB/qBhVrzX6B/va4E+vMNEhc5mKdQti1rCG9ugQRn6lLGFMc2D+l1QqbXBr2P+O9LkQ+&#10;rr+urtdX/eesvfDQX52VyMvk5ZS5QMfnL+tSJOwb1j0K6IskLetSJN5ndjzmAD3WHVi3FYl3vBB5&#10;q0n/P+hvFrzCaTCsXwP7ZqDbzBS1+OzEvikdFceGdQwyLqkZDXS99CW8FwO6Twwq1hpjjDHGGGOM&#10;McYYY4wxxpjX4u6DMeKwTxwaBQ1rzX5B+huMbi7omGmi7os4NqxjkHExAbr9pQ5zR2HfDOZf7DiJ&#10;z5iG/VNaKobht2Yt2f3qdWz7zdotSeT/yLoc0LVVVca/WZsC+uJGzbpHIvIz+7If0t9+WbE2B+hv&#10;myp6MW0K6DILoq4lv6kJXWxaYffNWrL7j/WCqIeqLipGxxIk8pgD+6Z0atZjoj/q7dQYeWKdmSbi&#10;JmJZs87sF4z0D6w1xhhjjDHGGGOMMcYYY4wxr8fdB2NAf7tS0LLW7BvoX/l3ZJ0ZB/oyV8U6JjTC&#10;bvRbWPCgyxZ9WlMXRP6iO0yOCxaNeD6kYf+UlrKvWJcC4mICa7YE+lA94pe84DMX6Ngs8g1dbyrW&#10;PZL+HThPS95JtbsT63KA7hv/sG5LoMts9rfYCdsTa0hfCZshkZ8DZnyzWU/FaVB6Ksa5JC+pQb/X&#10;kXUKYffNGjNOIv6L+i/zfOC5vzHGGGOMMcYYY4wxxhhjzFtz98EY0BckfKD6gkB/q87sb/0xHXFw&#10;KuJYsY5JxL9hHdmoyzZZsG+G9cRdPtH1DX+FVurJtllqQ/Z3ZcCarYG4vIbuctOqCxLQZb7oElPC&#10;x6p8rQWizDCj3QzsVfsJZl+uUkB/Q1WQvJy0BVgfH7ZtWUP6StgEUXd+J/Sqzs/KK3SbzyWZVjwT&#10;+pZ1Cuj+7Knt5tWAviB4ZJ3ZN9AXdYOGtcYYY4wxxhhjjDHGGGOMMeb1uPtgCuhLCEHFWrNvEmVZ&#10;s86kgb48MXm5APriRMM6smF9Lif2zQiboP1/Dqwluz/CrmEd2SyOBdlHvti+Yt2WJN4hiPpRs34O&#10;GLmoG+mxXpHwcWLdo4n8i3zNuhCH8UtLd5ec5oAuTqnLEX9ZvzUQdZo1Y7Bt+GMN6SOmbBMxHu3L&#10;oMsxqFg70y6Hmv0P0jkIfcs6ReiEbcU6o0H61+yuutxpHk+iHN0ejDHGGGOMMcYYY4wxxhhj3oS7&#10;D6ZA+nB91qG/2Q9RZqIcv1hn0oj4fbNGAX1xInnpBfoCRC4t+2eEzTdrFNAXUBrWkY2KxagN2T/9&#10;ggfSlyQuxLPIZ7yr4tg//4vuW6/OF3b6z9jXhRMm3hO6jR9Z92igvzHsxDqyOSA9/lw4DPxHTCNG&#10;EcNLnJmLhv0MefhFF5Un1qRAVxf5HVrWkU211GZgG3Fk24p1M2xyadg/pcX6E2sU0N+WVbHOaKC/&#10;ve/EOrNvoC8fn2GtMcYYY4wxxhhjjDHGGGOMeU3uPpgicRgYPPxbWcw6Rg4ED6w1GhG7E2sU0Bd6&#10;KtYN9JXQK+KCUrTRVjy70LJ/Rth8s0YBnc/RS6XQl4ga1qUIrbCvWLc1iffI5YTuAlC00bELaUGU&#10;dS3yE/bK9uEXoRQiX0EtdBGDo9AyZ1votpXLkfPzCEQ+vlmTAroNtqybYTPabge2i9tfwuZC1P0a&#10;+ldFKhr2T2mx/ps1ivDLdlNpmR+gx6BZdcrsh/8vs9+iHIOWtcYYY4wxxhhjjDHGGGOMMeY1uftg&#10;Cox/89Hor7Uy+wP6cD75zVfmB+jLFi3rFKETthXrJtJi4pLQfwObaKtHoZvMo7D5Zo0COp+j6SVs&#10;GtalCK2wr1n3CCJd6MtaORx7n1GOqp0q2rBD981cJ/H8H+f5WfT55PwN3yH+nhPL0Jwvw8Xf4nku&#10;R87zoxB5ObEmBXR7alk3w6ZhnSJ0wrZi3QybqK/1QBMXH+fU+5b9U1rh98aGNQroPDasM/cgPU88&#10;sNbsG+i5SuB5ojHGGGOMMcYYY4wxxhhjzJtw98EcIA5ie3bxTTZmPnH4J8rxxDpzD/Rli5Z1itAJ&#10;2+ulLwbpb/q7cHNpjGxZ27KGETbfrFEgIyYJmy/WpcDOLniguzShyjeHeuBXvedSGs7vs4Au96VE&#10;nA+9v4j7nItmU5zwxLEMGb9qkuxVXEe/6SneV9g0rFOETthWrJthc5ce/o+9ey2TVNm6BfxjHAGf&#10;BCS0BCS0BCS0BCS0BCS0BCS0hJSwHNTZsyCrqcGI4JqZQI4f77P3SmZcCIL7LHpe8ljL5aiOmCNc&#10;ZjLJHXocG46zMejt+5fj7PjEdryT1xtmZmZmZmZmZmZmZmZ2PqMf5oiXp+Ilkl+qnhB0kkIoOda+&#10;w0SyRb88ElkicaGksqNkBq6f4tWL+Ltk0lhfluNbjmF9nbP7NyhXcLmp9qATNLJlqHx2O7xKv14N&#10;xFguEGWLQZ0/IObOTFHXZMLMM2H9Pyt5AyV3Yf243P3Bi75UN4QX7A+xfGmZQdkYNy5bctza9jCd&#10;PNZyGSqv5kU5WF7g3zVNzMfPfSRiRLlsW9aB/uOCiuPs2BL7QDjMlyvNzMzMzMzMzMzMzMxsu9EP&#10;c8QLQPEiKdw41o4POhGw4Tj7DonkB3SJDmpMW/QJC2LZB9c/o62QTRpLtNVyDIsYLscxKVxuqj2s&#10;SDaj8qUo33DcK/XrGP2M7ch+9cvif3k9wuhLPX18K2JTJufJK2A6KYjd0I3TtwQ4pPePSGqKsar6&#10;GBZJViX365X6/vJ6NByX0q8Xl685bmuZQdlWlC05bkZ7yTLIz5OW46lsI8rEGEedkSjGy6KdHz1e&#10;lm3LPsc79iketzj+HCpp1aZB7x9h9hdBzczMzMzMzMzMzMzM7PhGP8wRLwDFi6S7guPt2KATFYJf&#10;9GZAJz9EospN/D6kEi0+uP4ZbcXL+MlkIFEu21ZfZtRHjknhcnPKcjxEslQK9PxtOe4MkH5R/5tj&#10;+/hIbokyqaSamCMNDn5cRje/U/vNfR2+fWFsUFYl+ISo73THsFhPsS41x6VErCj/i+NmlJHjzSCO&#10;FcgkgWXamyoT1x1qnrccO6OtOE7HvOLfh36J325cv33Xjy2PW8NxdnzQ+1uoONbMzMzMzMzMzMzM&#10;zMzOa/TDXJkXStkX1HZM0Ekb3pYZSCf5rNFy/dSWSn6oOU4R5T44hkV/uAwmEjsGZbncB8cwjp9T&#10;ZlA2Ekq4fMtxz4LvX2SMcZxM7huUTSXHhJLjWcQMzG73KPr1H65DwTEi/ibGKsxe/76eZlDXy76o&#10;gw37eqZ8yXFUJtZ9UZlB2ZbLcgzDij725Rbv64m2VuP67R/or0eG2fuiHUNmW4aC483MzMzMzMzM&#10;zMzMzOy8Rj/MhfTL2Je9cLf14K+rLAaRMLFBy/VTW2p/qzlOEeU+OIZFf7gMZiR29GVHiU8cwyCS&#10;fzgmh8tGfRzzDNCJTPFlo4pjU9B9QSvK8DrFb6f7gtYjQX/dKNQcm9KP92jOYuZ831v0XfSl4rgU&#10;rNh315QZlOX5/sExDHod57bH5VqOmdHWaly//QM91rO/HmnHAf+T9GZmZmZmZmZmZmZmZm9j9MNc&#10;6L4Gwy+U/GL1pKC/5BJm/XNl7wg62WKtluunttQL+ZrjFKxL7PjNZTA/sUONS/aLM4kyBceliLIf&#10;HPMMyBwXkfjnJhXoRM7gxNwe0okNLcemoPtnIVWSXmg4/hmiXdGXkuNSYv1F+YLjtpYZlOVyHxzD&#10;Eu2VHMeiT6Jcy3FUphRltnDyZgL0vlRxnB0f0km5s89jZmZmZmZmZmZmZmZmdg6jH5ZIvCQMTjY6&#10;IeiEBSeqJEAnP6yVHWd0CS5cpuY4BaKfHMOibi6DmQkAqj1MJIWsKTNVnmOeIfrM/SDRz1mJJ0i/&#10;uP/Fse8GXQKROv/M/iob9BwfqrnMM0DMZSzbF25cnmMYxFhyTAqXi/Y5hmHlOkaMKNdy3IwyW0z2&#10;8x1BJ3LO3h/tWPptx9sz+PrezMzMzMzMzMzMzMzsYkY/LIF0YoO/SHBCSL9gLzjWsi9W16i5fmpL&#10;bZtsmUHZUZIGx7Com8ssaE+Vzb5shv7CWbYMlR+tI16Q4BFtin6wmDcll2XovgKo5lj8lv2C29VB&#10;/9OSYXLO9OOq5guruewzJPo2O/lGlP3gGMbxc8r05WIsuWzLcSxiRLmS41jEiHLZ9hJltpjs5zuC&#10;3icbjrPjizkutuUnjjUzMzMzMzMzMzMzM7PzG/2wBPQXJsKNY+0coF/+OhFQEOOkRJJPKsFyqOb6&#10;qS31IjdbZlBWJWlkE4+g9+257dVLy64pQ+XVGJcc92j/a/OH6EdKzeVZrIMoF/5y7LuIcRPjESaP&#10;U/14qmQ8pebyz6D6xzEpWJHItabMoKyan5NlI4bLcYyypr1EGRb9Uec+peQ23l2MiRinUHCsHR90&#10;InfIfhnVzMzMzMzMzMzMzMzMzmn0wxLQL5zvsokpdkzQCUORyDD7izfvQowTi0SEoo8toP8p0Lua&#10;66e21Iv5luOUiBNlS46b0V7DcQr0HKo5bkaZGL9Zx5GoX5Sf/PrUI4h+5EyuI9Iv8ScTpa4Gel7e&#10;xzF5jIplmXFMqbmeZxD9+I9jFHTr2IjyLcdSOTWm2TITZRuOY1E/l+MYJdFezXFUphBl7qIf5SB2&#10;zhz5ircOVsw7Oy6If+62V3GsmZmZmZmZmZmZmZmZnd/oh6WQ/krHL46140P6n8fz9iRijIZqju/L&#10;RBLDKGkiFT8opxImWo5TEu2VHLdje4vLJsqEmIsVxzPoxLGa455B9CPW4SZ+/9ZX5BOfUsfZkmOv&#10;KsYH6XFMJt+hS0pMlbtT4/v0xEPoZOyW41hfTq1DyCYYxnouLTMoG2PLZWuOYxDnGI5RoI8Tc9rj&#10;MjEfSo4btDHq35L23gnSiXlP339su8z2DAXHm5mZmZmZmZmZmZmZ2fmNflgqXqKKl0vhL8faOSS2&#10;6Y3j3p0Yo89xQiIhYVBOjW/NcVTmhyjTcpySaK/kOCqzKoGlL7uqr0gnvoRsEkIsF2VqjnsG0Y8Q&#10;4/lH/D4UySoyQRPdmKpklvgtmXB2JUiPX2rMSuikyaHYX2NsF+8jjxBtin60HEdlYm7l9p1kUl1f&#10;Xq373MQxVbbmOCbKfHCMsmN7LcdQfG5/nWzvncR4iDG6cZydw/+23S+xPYOv6c3MzMzMzMzMzMzM&#10;zC5q9MNS0Ekid2+R0HA1SH9xouLYd5UYo0jemJzz0C/aa45jokzLMUqivWwiVl+Oy3xwjAKdxHLj&#10;OIZuTFVyVIjfkwkw0Ak3fzjuGUQ/PgbLUi/lh2L8SlFvquxL1vOZoBMDQytiI+mnEbEsEoM+99eo&#10;Rywvue5HizZFP7JJXIm+38mkOiqfmlfJ/W1Qthbl1hxb/uMYJdFezXFMlGk5RoH+pytrjntX8BdK&#10;Lyf2DbE9Q/Y4ZGZmZmZmZmZmZmZmZuc1+mENpP8ZsIpj7RygEy9ajntX0AkeLccp2C/54dHJFqOE&#10;AI5hibZCxbEK8l/6SX7xBDqBteW4Z4h2uS+0PPoayWHcXxZJK98SEZEem4r7cRVIJxTGbzw+kQSl&#10;Yrnct+QmiG2G1ySORf+5HzXHDeJT+9ttbv+RTv65cSzDynETZVqOUaDXd02i2tz2Fm2Pd5MYn9F+&#10;aecQ201sz7vJRFIzMzMzMzMzMzMzMzM7p9EPa0B/lSP84Vg7h3hJKLZnKDn2HcU4iLFpOU6BTn6o&#10;OY6JMh8co2xorxXlCo4bxBciPjSDmHgxHf35O1h+i5hh3f1/cz2h4nYHZTj2xjHPgJnjhnlJTjE2&#10;5aBMKsknfhu1cQXQ4xm+EoZi3TNxQzGvRkktibKjuEeD3lfl15uif9BzIfatr75H+f63+/Io8wff&#10;51Ul6gk1t0t9UOOWTTCBPk60HKdAX2uUHEdl1LlsbnulKFtz3LuC/qMBf5nqpJA+Dtw41szMzMzM&#10;zMzMzMzMzK5j9MMaSP8zYuHpL99tH9BJAS3HvSPohIKW45RE2ZrjGMRLeo5RNrSntn/JcYP4RsR/&#10;JbGgO06oRJe7WFZNtH/jdgfxHPvBMc+Q6HfJcX1sJP+oZBj2lYwRdYnloeX6zw76i0ahGcRMzavP&#10;sUFiG/R1DBOrPnHMM0DvQyXH9bG1iI1x+Ezciv+FWC8ynFep+pLncKw4JkHP35bjlIgTZUuO27E9&#10;VbbmuHeEdJJRwbF2Dkh/0bLhWDMzMzMzMzMzMzMzM7uO0Q9rIf3ivuJYOwfol+Z+MfyRHJuW45RE&#10;2ZrjWNQvyiWTOibaaziOQSc0fX3liWIjAYpjQ9kvjySW1DGCfbYB/WWiIL9ohJXjszfol+8lx1GZ&#10;WFfV/6FIAir6eLVtQs11nxX0l6LCDf+SEVPjMIyVc5ba4nIfHPMM0HOg5Lg+NtaNY+t+WeyParky&#10;TB5TZSpuexDPsR8cw7DyeNSXVeMjjwcT7bUcpyTK1hz3jqDnSsNxdh5ie95NHkPNzMzMzMzMzMzM&#10;zMzsvEY/rBUvDMXLJr9IPDn45bAEnVDQcpySKNtwHIv6RbmS41iivZbjGPQXiGqO62N/itivNjD9&#10;5aOhr68cQR9XUn1YNT57i/6t7Qe6r/jkEuxiWSRURWJQakyziTRnkVm/mM+x/mp7D0VS2azEQVH2&#10;P455Boh15pg+ruC46DPy+01O2ZeL+cfL/nD7fWxsA45tOY5FW6JczXFK1M9lOYYl2vtKlstJlK05&#10;7t0kxiUUHGvnAH0ODy85FpqZmZmZmZmZmZmZmdnzjH5Yyy+drgk6keDtXxBDvzhvOU5ZWxY6GaTk&#10;OAadZDKnPbXta47rY2sR+6tfFolOvGxK1ZdVxxXZd+ivT5Uc92jQY1FzXAq6hJw/oo67SBCKcUmN&#10;61+u82ygx/BzHJFPmgs3LNzuoo6WY55B9OODY/o4tV98JnhBJ3RNaTJl5Tkc649jatvWHKeIch8c&#10;w6D7Obe91WWvDCKBL37jODsP6OuL0HCsmZmZmZmZmZmZmZmZXcvoh7WgXzjf+Z+5OTH4q2Mj0AkF&#10;Lccp0Ak/k2WhEy5m7Vui3GRyERasY/wuYst+mer3lKYvq44rqT6odmqOe7S9+oHpr4/F9lFtrWrv&#10;KKD3jxDJYlNJY03EcJ05WDDPH030Q+6n0Nu97pep9Zny1Q7E8Z7bz7Qz+SUvZPo+RZSTSW1UZkt7&#10;ah1nlb2qxJiEkmPtPJA+18y6xjAzMzMzMzMzMzMzM7PzGv2wBdJfyWk41s4D+stToeDYdwH98rzl&#10;uJQ1ZbEtAYLLfXAMw4IvlcXvIrbsl6l+T/lqJ7eM+qDmac1xjwY9N2qOmwNdElUqUSpe9OeW/+D6&#10;ziC3PplloeK65oDeXi3HPdqSfkDvU3WmnkmDutvUsrl9yEmUKzlOEeVajmGJ9mqOU6Jfa8teVYy5&#10;GJOW4+w8oL9geLcoEdfMzMzMzMzMzMzMzMzOZ/TDFtCJG2HyqyB2bLENxXZtOO5dQCcUtByXIspO&#10;7iPQ+1fNcUrUz2U5RuEyvdFXhaCTCcp+WS2WTfn8Z/cSfWi5/T5ObZOvep4l0Y+W4+ZC/itb8XsB&#10;sX1jGdd1dEjPlV+ZZZ8JdFzXXNDbq+a4R0v0Y7Sv9bFqLOpMPVNug7pHc020H22oOVdxLEPmWJHT&#10;t8nlWo5j0GM16ytKiTZrjnsXifEIJcfaeSD9z1Q+/fxpZmZmZmZmZmZmZmZmzzf6YQvof1bubtaL&#10;Wjsm6JfvoeDYdwD9Ar3luBRR9oNjWKLNhuOU6JsoO/klEYh/tk61G/8tYqp+We5rJim/+rJqnVvu&#10;Zx9bzI19JOh/arHluCWQTx6r0CVW8e+h5rqOCnrcPscOetuGTUljfbu1qLfmuEdb0g/oJNKmX5Ya&#10;q5xcoubHjLbvJrcF9LGo5DgWMaLcZGIL9LFpsr2+rGqz5rh3Ab3tWo6zc4FOAg0Vx5qZmZmZmZmZ&#10;mZmZmdn1jH7YCv7nKi8JXeKKernYcOw7gE4oaDkuJWK5PMewLW2q9qI+jmPIJ301gziVuDRcruZO&#10;TtGX+y2Wya8w9fEc+x/HPIPox+avfyGdPHbrl6ttHOM+mSB4BJn+F9DzYHPSWN9uLer+TFx8pkQ/&#10;Ko7rY1WS3W2wXI1lzmc70Pt7O6hXLb+bTOLK9G1yjibarjmOJdorOU6BTpKrOe4dxJiJsQgVx9p5&#10;QO9Xd5P7pZmZmZmZmZmZmZmZmZ3f6Iet4iWiePkUXpLAYfuBTmwIBcdeXbxQFePQclxKxIry2SSY&#10;tW0i/cI/296gvErauftMsIm6xLJQ9MtTxwWl7svE+kZyEC//yX0c9HUUzzHPwH3Yqx9If00qxj+1&#10;rOZ6jgbpOVr3y29i2S7JXdjwRao9QSddlxw3iB/NdfxLAIv5oJYr7aDOViz/TNRE+p9EDX9jOfdR&#10;gd6WyWTQQblalKs5jkGvU8Fxyto2rygxjjeOs3OBPv6FWYmgZmZmZmZmZmZmZmZmdn6jH7aCTm65&#10;qzjezqPftipxoOHYdyDGoeWYlIgV5UuOY6LMZEImdKLGjWJi2/5ElygR4v9/fW0EXWKP2vbx22dc&#10;1CmWf718Rj4B7a4ZxEc/eHl2faHHteC4R4P4MhjHrAX9or/uly0esyNIrNPfflkkQfGy3dYJes6U&#10;HPdoiX4UHDeIV2N2w7/9sYLeZ4dint7jY5/n5eFHv/yPWBYa6ldsr1/o5mL04ds69L9zHaHkdZxR&#10;ruI4BnFc4piURJs1x10d0omdFcfaeSB9Tedta2ZmZmZmZmZmZmZm9kZGP+wB6RfM/oLByUG/SA8F&#10;x16dGIPZySyJcSw5jokyHxxD8RXHc1vo+qJeHsdv9SBOJfCEzxjof64yVIM6IgFhlFSFLrljGJfq&#10;91d/FOhjz9e6Pgt0ElDJcWtAJ/h8HluRTgT4yfUcSaLPZb8s5gwva7iOtbAhsWhPEGPAMRSf2h+b&#10;QUwBvU+ofXvUPvpk2H45L+O2Yl6OxvJeD/59fTDmqDoGfLaVAp0oV3IcE2U+OCYF+jh96H3pEaCP&#10;ZzeOs3NB+jwbx4KvxHEzMzMzMzMzMzMzMzO7ttEPe4gXq+JF1J1fRp1YbL/+pSJv14Zjr06MwQfH&#10;pEAnJNQcx6Bf4Cf3KehEjq92EvWxSPK4f5VI9fszYS5ioNsLv6hfBbqEoFDQskqU/2wHmXXN9O9b&#10;288AneSyS8IJdBJPO1j+WyxvuJ6jiHER/b0NlqttWnM9a4m6PzjmGbgPwzFIgU4KCzH/vvaV+P/4&#10;t799fkFssCzmkzqmh7KPUfP576COSixn0cZn2/G/Ynn41jfqZyviP/uXI8p89XsK9L5UctyVxfqK&#10;MQi7HM/sdZA5fnCsmZmZmZmZmZmZmZmZXdfoh70g/SK64lg7F+hEjlBw7JVBJElxTAr017lqjmNY&#10;kDwBnZzxlXwFnRSR8ntQ72i90ScRxP+KZXfRd9nXQX9TL7JDxWUYVo7r3qLNR/ZD1N0OlsntznUc&#10;BfQ8HM63h40l9Fi1HPdoa/uBdCJviP204jKDsgX02N/9GcSqNsp+WSmWpUSf7sefRiz/2u4M4tjH&#10;MQy6by3Hpag2o06Ou7LEGLQcZ+eC7tjB2/XOSYFmZmZmZmZmZmZmZmZvZPTDXqBfCvuF4wX0Lxwj&#10;AYC37VeiwTuIuSzGoOA4BTqhoeE4FjGiXMlxfWwtYj8TM9AljfCyKUVfViWb1IN21fKhmDuxHtG/&#10;EPF/RdzQ5Nj0batxffq8hE6g26Uf0C/8W4qJMeaYgus6Auht//XlKeh5XHM9a+CB22kJ6HnbcJyS&#10;KDsUSV9/8G9/C62IG4ptck/w+iGW3wbtT9XFfmXq/cvrN2iHYz84hkGPzeztC71uBcddFdJfkis5&#10;1s4ls20Pm2RsZmZmZmZmZmZmZmZmjzH6YS/QL+Tf7sXrVWVeOpYce1XQSQUlxykRJ8q2HMegk2g+&#10;EzEY9Ne7Pr8kEmXEsin13L5DJ7htUfL6KdDJKN/69gyJftw4bo0YC1F3SzFq/Cuu6whEP78lLkS/&#10;RUzN9awBneRYc9yjRZtb+gGdKLjWV9JYX7c6lzf9skIsm9IO6o6ktm/Led0GsVzPjWMYNs6daIPL&#10;c8yVqfXHC46ntj/ohN3QcKyZmZmZmZmZmZmZmZld2+iHPSVeOgaZ6GLnkti+LcddFXSyx2di1hTM&#10;+GqUkmiz5rg+thWxn19yStQz5fNLPZjZd6xLTkuZfcwQZV/yBZVoV/Tlc/y3gE6G+U0xauxrruvV&#10;MC8JbjJmLehjWMlxjwa9P1YclyLKrtVikDSW6VvdL1PbZtKg7mhPLqM+qETMluMYMn2fQ5T94Jir&#10;gj7OhJJj7VyQT/gsOd7MzMzMzMzMzMzMzMyubfTDnqC/5hJuHGvngzd/sYwXJCXE2HIZUNLQILYV&#10;sUW/TPV9SjuoO7mM+rCmHUWuowKRDMQxzwD91a+G45ZK1PstsQ56nnwm/h0J9NesOAlOJSpuTgaE&#10;HqMPjnsG6H215DgltR4r/OW6+/prEVtvaXtQ92i9uf1MOy3HMei+PzS59wr6dVeJry3H2vlA7xfh&#10;xrFmZmZmZmZmZmZmZmZ2faMf9gT9lZC7zV/esdeD/ueObhx3RdBJLzXHpcQ4cXmOYViQQBG/i9iy&#10;X5Z6cZxT92XVfp3qg/ryVc4f6L7J+pWIFeVLjns06PkRCo5dAmLegI6n8d8ipuW6Xg16W9cibnKd&#10;l4I+djUc9wyJvnz78lcKdAJvgy5xW41bSst19/Wrfbjul6l5NuU2qHvUP26/j1P70mcfcrDhWBBx&#10;omzLcVcUYyvWPRQca+cDsd/1Zidom5mZmZmZmZmZmZmZ2XWMfthb5gVVw7F2PtAv10PFsVeTWPeW&#10;41IiVpTPJsNgwVdwoL/49/llqmhHLJvy+aUeJBJVuP0+Vo1RJIfF71FPHfXGf0+s443rToH+ItdX&#10;/c8U/RZ9kV92miPWQ9Qnv74l4lqOeTXoBJVKxKltujrJIdFuKDn2GUQ/PjgmJbEun/t5v7yI9erj&#10;Igks/r9KBmu57r58xCdjob9MldP05dR+nprLah1rjmPQx9iC4xToZLXVc+4sYnygt2nDsXY+0Pvz&#10;on3DzMzMzMzMzMzMzMzMrmX0w96gX1AH+YLYzgf65Xy8eJ71xZyzivUT691yXAq6BCouX3IcE2U+&#10;OKaPqzgOg6Ql6O2WMlXuK1GF+qBeUrccxyASFzgmBSuTTB4B6eNfw7FzRLm5dYm4wx1zobdVKeJU&#10;Es+q9YHeL0LLsc+ALlGH+zI7uTD6LcqXHEdl1HjWHNfHquNcKPrlahvm3MupfaPl9jNtfCay5uAi&#10;x5Fngj7GxDgWHGvnk9i+YfYxx8zMzMzMzMzMzMzMzK5l9MPe4mWjeEF1V3G8nU9mG9ccezVinT84&#10;JiXGh8tixj4B/RWrSEL7lqiH9HYpB8tHiRVCxPzoy5RieSi4n5k+tBzHIkaU++z3FOikmJd9KQh6&#10;e4XRNpsCPS41x/WxHPfBMa8Wfec+Qmxn6HkUCo7NSbR39znHny3WV/Sl5bgU6PlVcByVUeNQc9wg&#10;/q+IbyaWK1UfH8loqt+jBNQoA32cKjmWiTKzkw2hv9hYctyVIP0lyppj7XzQ7XdqXwoVx5uZmZmZ&#10;mZmZmZmZmdl7GP3wCNBfVgp/ONbOCemvWBQceyXQCROzkoGwMHljUK4V5UL05VvyC/S+Fwkbn32M&#10;+L4cxwxj70ljqWSPlvtIfeD4yeQN6KSNiuMUbEzEWaJvK1RIbHekkzE+xwLdPJBlGfR+FnWMkp5E&#10;XMsxr9avO/fzp4hTc3RyHg3K/0zUcVdzmUHZ2L5RPv634OVbQX95q+a4FFH2g2NY1M9lkNm/YpmI&#10;D2W/PI4Nam7exRz9qj8TW1C7qbhRLIvlokzLcSkRK8qXHHcliXWObTfr+GTHhvR+HLyNzczMzMzM&#10;zMzMzMzM3tToh0eYeFlVcLydT7x0hP6SxaWTA6FftJccp0ScKNtwHEuUu4ttUMyIjSSarxfF6PbR&#10;P+jWJ8T/rwbLY/umEm9K7iP1l+M/OIZh/2SaG8dsJfoYY/8b4piG/DHwLsa97mNju4Wf/W+fyVTQ&#10;yTCf64fv2/OHiGm5X6/Wrxv3s6aYRsR8xaFbVx63EL9FWXVcGhodo9DN96gvxnUY23LsVtBj8Ivj&#10;FKzcztAJpSXHURkeixBj+5W0GHWg2wfagdhP+FjD9YSG2mtEzN1v7h+DPva1HJcCsb4ccyXQX2oM&#10;FcfaOcX8F9s3NBxrZmZmZmZmZmZmZmZm72P0w6Mg/fK+5lg7p9iWYvuGkmOvIrHOFccpMS6ibMtx&#10;SqLdu7/4nqihkkTucSXXzZD/Ktko6YZBv6wuOI7KrB6bvvzoeMMxW0T/VRsDMeYllalE3BLRXiR3&#10;pLb9Df++Dqfaang9Xg16O3/OKXTJW7m5G8tT83KuqH+4r8R2/Y38tq14PbaA3j9KjlOgk30ajmOJ&#10;Nr8SwJREWyHGajLRDfmvkkUdw+1Qi5i76PtXbAr0PjCZcDYoz2X/45iriPGESJT7n78ca+eEdNJx&#10;+MnxZmZmZmZmZmZmZmZm9j5GPzwK9D89F24ca+cV2/OdtjHGX50KNccp0Mkbk4lYg/I/kE6c+UqQ&#10;QPprcF9toksKGSZuRJn4rRHxd9+SPVKg17PkOCqjXnLfOC5lTZtLRF2ifiX2h5gjn+OEbkxz22JK&#10;lM1t9xDrHu3y75PJPc+Gbp5xP+/rkBqnOWMwRz3oR2yXPyJG+Sq3B+j1KDhOib6IsjXHMYix5RgF&#10;+eNBzLkK439uMrbVb4g2B74SV/p4Xh6i/Ow5DJ04FnV865+S6EPLcVcBPY9CybF2TvA1uJmZmZmZ&#10;mZmZmZmZmSWMfngU6Bexd/7awUXEthTbN9QcewXQCUSTyV/QSQ2hGsQU6BI1boPlkWTyC/8Skf6v&#10;/43rCcWgrtj/cokba8z6eg90UsJkAogo88ExKdE3LosdjzPQ231KbMvYDrHNVP/mivkQc2Pp9ix4&#10;PY4A6fmbUiGfwDSlRbcdYgxjbsZ4ckxOzeuwhaj/g2NSoJPdSo5josx/HKNE3aLsVjW1EduHY2Ku&#10;/6B+xLrf94H43/jvchAT+5naR1peLwZ9Hms47gqgk3TD5HnMzgN6Xwg1x5qZmZmZmZmZmZmZmdl7&#10;Gf3wSEgnCDQca+eF9Iv/gmPPDvqLSX85jkEnq3y9qEc6sewuyn8mUiCdINFQm5Eso+LWanm9FKz8&#10;KlvUL8p9JY/kRP2i7GSbc2FbAk0cB2P7FujGJnVczIkkmdieah4pDa/DUUAn6aTEuE3tG0qMU4Nu&#10;zGLbxf/nmLlqXoe1oJN2Wo5LgZ472X0Eeu7OahPLttUc3xJIofsWqn55HOti7vPyoVh+T6xN9Xdq&#10;jGpRpua4K4A+zsZ5ouBYOyfkj5kFx5uZmZmZmZmZmZmZmdl7Gf3wSH559R5iW4rtGy75BROxnh8c&#10;Q/GRvMJl4kX9Pdkht59wmSJTZvQVIXSJFypRYI2W61egk0Emy0In98z6aliizd3mX6L+W49/T4nt&#10;V6PbJiHqjP9mKjko/OrLtWIZt/M5t44KelsPxbjG+MS+E+vDywOPW4jEoaJvo8L0WA1FO3/E7zX3&#10;fy3oeTR7noqyHxzDoJOpGo5ToBOq1vjcnqL+RsS2g+VqeyhTZRpue0Y/Rv09O+i5EGqOtfNC+rg3&#10;+1hjZmZmZmZmZmZmZmZm1zX64ZGQ/jKSX1ReTGxPsY1DybFnB/1SNvlFG+h/pvB3vyy3jyjtoN6b&#10;WF5y+30sx035K3774HoV6ETCG8cx6DlUc5ySaLPluLWgE37awTKVrJIS2zvWVSZ3If/PUn7OM3QJ&#10;IK1YHr8VXOcRQe8XN/Rj05PzEIN/4pXFsr4eLpMSsVEm2ottyctrbmOtqGtt/dBz/C/HsY1tqm3U&#10;it+mfPvS2KB+tZ3KfllsE16WU/XlfohlN26b+qHWqeC4M0M3v9V43zjWzivmrdjGdxXHm5mZmZmZ&#10;mZmZmZmZ2fsZ/fBo0F/y8MvKi0HmpXQs4/gzS8zp5JexoJMSyn7ZL7FsStGXVUkdNbffx6pEpGG/&#10;Ynn8d41/yUmj7cn1pnC5OWWhk3ZmfyFFlP3gmLUSfWsppkA3fqNxS/hMIOO2+roiMYzjQ9T9tT/F&#10;/0fXt1BwPUeX6z/0/A4N19PHRx2pRDOliTKiDo6rua21+ja5/uSxg8qqvk3uHxEjypUcpyBx7EK3&#10;3aq+7uGYx/9Xx5pRe30dHHcbLF+yLcNXEl3UI5YX3IdBPMd+cMzZQScQhpJj7byQPm7+x7FmZmZm&#10;ZmZmZmZmZmb2nkY/PBr01z/uZr0wt3OI7Sm2cag59sygk71qjhvEjxIpBstUYsaUqi+rxlv2A7qd&#10;5FfSMmVKjlPWlI3+iDKTX1QalFeJJgXHrRF9F3W3HDeIj22jxkC5QYwN0gkAvzn2amI8xHqH2Mbf&#10;ElHRJez9EbFKjHXsvzKZFbrdmuPWgp4T2f1wULYWZWuOY9iwXyTKyrEblJm1jtBj3Q6W87JJg7Jq&#10;PpTchz5WHXe++nEFiXUMk4mHdi4Q1xu9mmPNzMzMzMzMzMzMzMzsPY1+eAbol89+aXlB0EkDYZQ4&#10;cFbQCQ/JuSxiPwbLUuOVU2f68bmMYUEixaBMs7TMRNmK45go88ExKVixjnNFPaLuluMYuqSmGIvU&#10;y/yhSBTjpKjUsbPktq4ixgD6i1Exht+OI+gS9OaMbRux3BaD3s41x60l6v7gmBTofWrOOnGZD45J&#10;4XJzynJ8qgz0WH8lRYplc5R92Tq1jEEn4DYcd2bQ55nYbwqOtfNC/p93LTjezMzMzMzMzMzMzMzM&#10;3tPoh2fwy6z3EdsTOpGj5dizwsQ/scZE7MdgmXqhP6Xuy5apZSx+F7G/OG5GGVk/i7pF2ckvZUEn&#10;ShUcp0TfRNma49aAHuuW41LQzZnon9o3hmL9i0G5IlHmhokvP50V0l9a+zZfoROpWItEwpASsaKO&#10;muPWQLctue6/HJfSrwuXzybkQq9Py3EK9HFusr+izI1j+jjVt68EXLFsjqIvq+ZGyX3oY2sRmz02&#10;nkmsi1i/S62jdaDPnyGZ2G5mZmZmZmZmZmZmZmbvZ/TDs0AnP4TJZBI7F+gX8Zd6Ua3mM8cMYtXL&#10;3KJflkqSySn7smqca26/j1XJAzJ2UKYSZWbtr9BJIS3HMWz4ahj0l4N2eWEefRB1txw3Bf8SyLiu&#10;oZhbXwlB0Nsu1Fz/2cV6i/UM7SAmxlDNk2/xmDlvqH21nWuOWyNR9+z5Kcp+cAyD3ocbjlOg+9ty&#10;3Noy0Nv6KzEN+qtzOf8Nysb25+Ul96GPVXNJxp4N0omnkwmAdi4xZ8V2vvvJ8WZmZmZmZmZmZmZm&#10;Zva+Rj88C9IJMvFS8/843s4NOlkqtnXBsWeE7YkJVb9MJU/k3Ab1qjGWL4ihXyq3HLe1zKBsJPdw&#10;2Q+OY9BJVTXHKdj4RaccbBgLpe9rK+q8+7avJGIvsz/dzVlP6K9J3d2Q2AfmgN7ONcetEfWsrRt6&#10;bt84jkGfd2cl8EInnWUTR6GTNxuOG8RzbCj6ZWq8cj77hoXHHugEtUtck0DvT+ErMdWuAenj4o1j&#10;zczMzMzM7BzQPZuJ5yMFL7NzQPecKrbjL2/H54rnX/3+s/pZsZm9j/54XZI4dsdxZAqXCwW3YWZ2&#10;NKMfniUOkhi/0LqrON7ODemEqJZjzwg6qUEmZMTvIvY2WN6I5SmfNzpI708y4SERn02qirpEma9+&#10;T4lYUT6bsACdePKH41JE2Q+OWQM6oajluKXQrW8kRnHd4Wv7IP3loIbrPCvoMQ5f+xX0fvc1FkjM&#10;/7kSfag5bg3oBNJZDy4iTpSd3C+gk0tLjlOgx7rmuC1loMfkMx7d8ecmliuxb3xu+ygvlstjXZQR&#10;sTeOOyPoORN+c6ydW2Ie38nrEjMzM5sH3f1B9h7WzOyR+uv9OBYVvMyuDeNnOhXH2LH1++/w2VY8&#10;vyo4zvaH8XOxhmPM7L2gu56KY0O8P2jQ/dE1n2sfKdoL8U4k+hCiTyX31cxsL5i4nxz98Ez9AZEP&#10;luHGsXZ+0F+7Cad/kYnxzUdoOK6PLUTs1zig22njgoGXs2pQp4pvuW3qB8d/cAzj+DllBmUbLouJ&#10;hxzQY3XjuBTocSk5bqmoQ9Tbctwa6JIsUxeo9SCuFsvDpmSpo4A+P3DyHC+/q7i+NaC3c81xa0An&#10;QRUcp0QfRNma45go88ExKdDbo+Q4KtOIMsnkOOivmn09REO3b8R/cwzHf77Mi3KJeHnOgd7ekwl5&#10;R4funKLGIebgJTwdQcEAAIAASURBVI4X9g/08eHO29vMzGwBdNeTca8f17XD66mSY83MHgXdvXAc&#10;i4b35V/3ynZ9mHheYucA/Zzaf9D3YEg/Fys51syupz8GxHP/eGYa11LxTJyPB0cV5424F42+xzr4&#10;2a6ZLYbufjLuJ/h+cnRMGRV+pv5AxwfCu5Lj7dxiAkKflE9/oxv9F+v1leTCoBMqYhy+/noZ3ZfJ&#10;1HjFxUI5iIuLBo4JFbdLffgryhQcR2WibS4z6y+uob+01nAcg76xGx3MFOhkRZk0sgT0savluLVi&#10;/aC3z9eBvI9RY7N5/V4Nen8K5SCmEctDxfWtBb1v1Ry3hqj3g2NSoPfDkuOozKY5m2gzu+8vLYP0&#10;nI59YTjvU9s+fh/GZfchhgdu71eCTvoLJcfa+fVznLd1aDjWzM4P3UvkON/exH4fv0+Jc0Sc/5QK&#10;//76NqXBuM4UdV5e44Zx3Xf1wC901z+h4LGzf9A9QIq5EGPL4814zIdS8+m+Hdaamod7+Y1/63LD&#10;eN2Hah7HvfV9ir7wuT3++97PnAbjdbybGtPYlvd6Um743q/YxxucfH+L/vfroY5Zsc48DkrMpTph&#10;auyH9aRwv+K3mtflbPAvMeom1pHXN6fBeFyH54Q9RH31gyw5Fv3kcbRrQvq+vuFYOyZ0xw7efuHG&#10;sbYv6HcSoeVYS8P0PcP93JWz5Rop3OvJ+Q/jvuX62OB7H0oknh3bOcT267dlzLe//ba/kpjjMXdj&#10;zlbIvG95JnTH2ujXbdDXGH/e51JifZSot8S/f65budeRc+9T/P84lh1i3LZCNy6xTnzsmzv2Dcbj&#10;eVcifd8T+9ewHmXYpxu6cS95HfaC/DNS3n9yGozXt8L4nnCL1LjuoYHeBkrJ4zga2GdDegP+4Vg7&#10;v5iEYluHlmPPBmIH5JhBbMGxvaijpNgf8VuvoGVxEOA6Zo0n9EOHb22zRJlZD6rQrQeXvXEcQ3dw&#10;43Jz24yDL5f9zXFLQc/jluO2QPrrStUgRm3/lus6G+jt9pdieHnYNWkOenxrjlsKG+cP9LzI3tBG&#10;v0WZ2fuCKPvBMYzjZ5ZR2z78Ba0jvl9ofS2L/9/Hcx2h5jYH5dTxreS4M0F3sczrFGZvezsP6L9C&#10;v7vEzbCZ/RP7tdjXbVrbi2ujuO74dh3xbmLdoa8tLa/msdwT0tfEZ3Dj9TkTpO8jzqDm9TkL+Jy2&#10;1q7PQOy4oJ+N3hUcb8eT24Yca/tC+v1jKDnetIlxvKrYbxt01+Z+rnZg6N63xnY687X8VrHu8X6j&#10;xr8kl6c868A571/jOUjB63ImyL8LOLKC12Ur6HeuNq3ksRwN7rMhP7ELjrfzg/4KVDj1Aw/oG8CS&#10;4wbxcQLn+LsGmfkf9Sbau5u8kIVuv+a4rWWovHopUXAclVndJvTJ4lsC0hrQDzVbjtsK+stKXwkf&#10;0AmI/3E9ZxPrKNbr6/gAvV0/uJ6tsGHu5cS6iHpnJfJAz70bxzHo48VPjlOg51l2P0L3EpLL3DhO&#10;ibpF2RDHjxi75A0PumsKdZyZ0+ebKJNs6+ii74mxiPU87XpZWsxxsb1Dy7Fmdn7Q1ym2Xpwz43op&#10;xvUnJu5RrgKJ62qb9NBnF9B/0HAavD5nwutyMi2vz1nAx6K1Sh5Luyax7YcajrdjgX6W5335CZD+&#10;g0rvPwuJsXtHcc8Y1+nxfLrgMbLnim3Qb4vU81D7J8Yonnfcn3mEyXfIc/X1cptnUPK6nAnO+1yw&#10;5HXZCucdi1cbHQdGg/tsSL/YDA3H2/n12/wmtnfMg4LjzwL6wJR9oIzpE+rwRB5+Q4/d0I3bUaCT&#10;NhuOozLqZusPx6VErChfcRyVUW22HJciyn5wzBpc55I+zQW9jVqKGR0/uZ6ziXXkdcLgYgI68arl&#10;eraC3qdrjlsKK/aDQVk1JxqOY6JMmJU8BP0QP7vfJ8q0HKdAj/tQzPkYw4i7i/8e7QtUZnQRNGgz&#10;zktc5sZxZwK9H4WSY+38YruKbX03K0nUzM4FOrHb9nVD94ccFU58nzoF+Wso00oexz1BX/OfRfaP&#10;NY4O6WvoM6h5fc4CPqetwuNo18XbnsR5fNbzHXsN6D8MHiq5jO1jxtgH7z8zwMk5SoxJvKfwHHoi&#10;dPdK6v2KLfebx3cNnPP+9fTXT9Dvzo8uxr3gddkK+Xcjpv3H4xhGP7wC9NdlPjuNk++4piG9E7cc&#10;exbQB+mG46hMJCs84qJ7cr+B3gYtx1GZH6LM7AfD0Ak/DcdRmRgjLvPBcSnQD35LjltK1NlyzFbR&#10;z6l24r9FTDJB5gwS6/Q1p6ETi2quZ6tHtQOd/FlwnAL9wOMXx1EZNY+W7LeLxyH6tLTMoKza/lvE&#10;tUR2n4Aeoz8cdxbQ4x92uRm044n5KrZ3uHGsmV0HumvzOE/fxTk0POL+wrpruHh28ZO3xZmhS9gY&#10;zqM4p9znEo+B/b/596JboLs+vW+TmHf3bRLzcNSnF4h+3Pt072dcg04+iziy6H+/Hvd1agbryWPw&#10;Kvf+xL5672fF63I2+H5OG855n9O02ff0dm7Qz2JZzeXsGDAvMTb7XM/WQeKdguDxn6Efz6NfI71S&#10;jEfB42b7QDf/Yt7dxNjbBjzWa6FLHrsfH4bPFP7jNl/k3p97HwtehzPC8Z8bRF+G960Fr8NecPyx&#10;OJqWxzCMfngF5C+ga463a0A6YfCUF+uJeTzrQQ50MsgWs15miHIfHMM4fk6ZQVn1sOPGcSxiRLls&#10;IsigrJpnNcctJepsOWYr6GSWlmLipMsxJdd1JmJ9Pmh5zcvjN65nq0e0A32c+I/jUqAfmmf3heiz&#10;KDM7gQh6jmWPMVG/KFNxnCLKbRHjlR2fvk01RjXHnQG6OaZuyG44+Ys80/ptztv77pTXVGa2D3TX&#10;knFOjnMAHx9smzjXNpi4JroCdPdwv6CvQ99Ry2P0bOhenPxENwfVdd8jxPaPeTB5bX1l6K67Kuh7&#10;pEf5PNbggQ/ZzwA+p7GGx8iuCfrZIItzge/3Dyj2VbG9WM3lbDvM/wLOjcvacvh3jdSKMX4nsf4F&#10;j4+tg38JY8+653k7POaPgNfcv8a+GMekgvvzLvBv3OMe6u3HHb6fZDWPURj98CpIX0TPfqFu54Lu&#10;oJXaQU/5MDLmq1iXWTfu6A7gqvwUVWZWUgj0+BccR2XiwM9lSo5Lge5vwXFURh0fZr0Mh/4SXMtx&#10;S4k6/3LMVtA3uA3F1CKm5LrORKzPt/NArJ+I+cP1bIUHjC30Np3VdyT+Uo7jGPQ+O/slJ/RxInuM&#10;TrRZchyLekW5OGao48aU2H5zj79/RPnJ/h4R0i91S461a4A+R4bYb2btA2Z2fegSPtacT21aXCv9&#10;xsQ9zRWguw5X14bvZNa99rPg38sU7ueeZt17vxt0L0jVfc9e4ro+e9/1rtDdV7/7Oc375ZuAfo6k&#10;1FzWXguJ53hCw2VtOyw7R5dc3taL8UT6+eS7aOBncqvF2OF1CWMxd+P4EeI+P/oxFM9WYo7fxX9z&#10;zL38DeP6D4XH/tHQbdsY11FfdhJzpuJ23x2e89yg4naPCn5GGuQ74tEPrwKdCHBXcbxdA3SSQIiT&#10;8+kurLAx+QDzD9xxQGui7h4vb7luBSv6C31Sn/3AKtFmxXFUphJl5ibbFKLsB8ctxfXtUSeLdeQ2&#10;QGMNPWdqrutMxPq0tFxuU+x8zIhxFG2UHLcEdILHrP0HK5MgRZkwa6wiTpT94DjG8XPK9OXigo3L&#10;xpjdL2xvYrly47pzoC8SZ43RkUDP2XCoF5y2n5inYnvf1RxvZu8N3b2XOufZfuL6veSxvxJ0556/&#10;Yt3fRc1jcgTQ98x7mHWv8s6g79u3imN1wW3ZP/A5reQxsWtC+j6fxf5wuucYV7Zg27Vc1rZB+tlx&#10;SsN12DZ4zT3DDf8SdoY47lniuCxfzFsanvMHAjFX4ho+jtPRXokHnkPRHZOijWivwfP3jZT/uK/P&#10;gsfdv1bclv0T4yPGbA+ne24A30/+4DEJox9eCemT+I1j7TqQvok63YvuxLrUHJcCnQR26+sNPyF2&#10;ZlHmg2OUvk4uW3MclalEmYbjUpBIDOE4KhMHcC5z47gU6Aux0TguIer74JgtkL7B/dZvrNiGR5ZY&#10;71bE3URcxXFbQL8AKDluCWyYi9BJmzXHUZlSlPnLcSlYkawGvQ1vHKdAJ9ZVov5Yr7qntlPDdaf0&#10;9XH52WN0FP2Y8Hp8rgseeONrrwV9DrgrON7MDPpafi83jP8qN85PS1WD8qHBif5itxf9rHj8rwL6&#10;/uxdlDweRwF9Lb3F6a6JXwHdi9G9HzjX3I6N4bHntKMreDzsmqCfBaXUXN5eA8vODT7f7iz2BTHO&#10;ObGt/OxsZzGm/djyeK8V94OxbeP8X2LmM/VBf4q+XNQRz5Nvoo1HaOD5NQndPWZsYx6/PcTz8dju&#10;8a7jMNsC/+bjo9Z7Sst9eibo9zpbtNyGjWH5OXLKjds4C+h8hbfAY3E3+uGVoF9Q31Ucb9cBnUwR&#10;fnLskaE70fM6tByXgvSXQ7IXM9DjV3Icg97n/nAclYkLOC5z47iUteWhbzIKjlOgH6BvmlvQF3PZ&#10;7bREos83EVeLuJrjzgIz96HEet84botoV7RRctwSor4PjklZ0x/ocfrNcSmJ8jXHUZnFx5VB2Zso&#10;m30IEHWLMhXHpUSsKN9w3JGhO3eosZscPzuvfrurc+Pp5rCZPVfmnLFG3Idsuq5eA90xsMS/JLO4&#10;HlD3RK8WY11x/68A+hpsDfmyFP9e7CxVoZsTQw32Szwsua9HAf0HEVtU3IZp0PdNW+z2bOHqsM9+&#10;HRpR9/1cs0YtxHGzRfoafjbuq10X9LOglJhbPn4cABaeF7i8bYN154aK67HtsCz5NafmuveA7l1V&#10;9HHNnFki7lV9fE7AwmPmDHE+bNDdG55m3NG9V4l+P3o+3s16Z/Mo8P3rSyCdh7DWL27jTLDDvVlv&#10;9N4Vx72f/I/7ejf64dWQPiC2HGvXge4EoSZ6/FZw/FFBH3CTO6AC/cIj+zIG+gK85jgGfWK+cRyD&#10;3lYFx6WsKQ/9YqLiOAX6wrPmuCWgH9xkt9Nc0Ml1YXQCjvUQcTXHnQW6EyKvTyvi1Nzddd0h5inH&#10;LAG9XVuOSxFlQ/bGJ+oXZWbPU6w7Hq2ak9DbdPL4GTGiXMFxKdDHz4rjjgz6+BhGxwy7Duh9bfE+&#10;YGbvB/rct0acg7PXIq+A7nryF577wHVKXJOV3Nczg06+X6Pluh8N/+ZIXEOpa8kkrutooK/f1yq4&#10;ftOg7/XWarl+S8N+57Sa634k/HuJENf0cY7g/uTcuD67rhXzo+Y67PliPxXbJonL23pYf07+y3XZ&#10;dtDP+td4+H0nur4uPeYuEfcdP7jddxbjgX3vX2L7VdzOGaGbjw0W3q8uVHO7z4Z9t3/B9ZuGfY91&#10;pz6uQX/EZY2a634kbLufbLm+u9EPr4b8w8eS4+06Mtu+5dgjgz7RzT5wQj/0+s1xVOanKPOH4xRR&#10;LmQvxKNuUWZ2gkKifMVxVOaXKNNwnAJ9g5Id0ynQL+wbjlsDeg7FBeJouyT6UXPcmYj1aTmmj2tE&#10;7C43YND71I3jloCehy3HKYmykw80RJkwmkdKxImyk+WhL1J+chyLGFEuexyDfhh047gc6P1t8xx6&#10;FuhjY2g51q4l5rrY7t72ZjYJ+py7Rst1HxG65PQKj3/oOkf0IXstdRbQSf9rtFz3s6GbH6nz6jdc&#10;9mig75HW+I/rtjwxhmttelbxbrDfOa3mup8J3f133NvNORa1XN6uS2z/KfL5oT0P0u84ckqux9bB&#10;tmuhguuz7cQ4L8Z1PhIem0C2y7uLK0B3rNzj/jzq+I2L7r/orhFjrOZcIy5Vc3vPhm3H7CHfvy4A&#10;/V55Fa77bJB+v7ZUzXU/E7pjRWzXOcfVlsvfjX44AqQPgC3H2rVAJxSFmmOPCjrxa0lSlXrolU0Q&#10;gX5oP+tECX0RXHIclVEH0myCx4zyDcdRmR+izI3jFOikm5bjlkjUufnhDPTYBDmHoE/wFcediVgf&#10;OZeR/lJhy7FLRR2i3objloCeMzXHKREnymZfKCTayx5LqHwlyrccx6C3ScFxDPrYWXMclVH7S8Nx&#10;KdDJcXK+HRH0cfFzHWLdON6uA3r/vCs53sxsKI4T4tixRst1nwG69Y/rjptYp2eI87S8tj8bsW5r&#10;tFzvq0BfW37DZY4G+r5hjZbrtrwYMzGOa9Rct6Vhv3NazXW/Arp71Eb0b6jlcnZdYvvPUXE99jxY&#10;d41Zcj22DvRzybmyz1ptHazbJ77hOp8B3b3BlvmU8hdv/twW09c6c8S2iXuftxlL7J/UWHEbzwbf&#10;v74EdB7CGrPfNx4Vrnk/+Uf0b6jlcnejH44gBlesxF3J8XYd6Cb0TWz302x76Je5Dcel9GPA5UP2&#10;Agh63H5wHMO6ZI1ClPnguJToF5fFjCQwUSYUHMegD/wtxy0FfeOw6QYTejveOG4Q34r4kuPOBHpc&#10;5fyHnr+h4Ni5YvxEfZvHFfrYUHOcAr2df3IclalFmdnzE/oGruY4KlOIMrMSsaC//FVyHJVRF0AV&#10;x6VAXyD/4bgjQneuUGMWsnPDzg/6XBFajjUzY/05hI8fa8y+rjgqdNcC6prnGeL6Tl7jngXS56Ml&#10;Wq73lZBPHrtx/NEgfS+zVMt1W16MmRjHNUqu2/LEGK5Rc72vhPy5qeV4uybo56dz3Lguew7oZ39z&#10;XOKPCl4N+jnfErOeYdoy2OEaiet8Fuz/TynenT7ZYg3kn2cvEddJp76X3gLdPd8e41hy3c+G7cft&#10;u5brtjT4ucEXrL/eZjXX/UrQ707vks9zRz8cAbqTx39iRULL8XYtSO+kMScOfzEAnThx47gc6JN+&#10;NhEA+iBQcRyLGFFuMnEC+iVByXEp0Pt4wXFUphVlKo5j0S9RruW4paATc0LJsTkYzGvobR9GDxCi&#10;nIgLh99PcjBzO6M7Vqh5FIpeyeVykE5evXHsUtDzpeY4RZQL2e0MPY7Z4wiVV2P7g+OojLrQnzye&#10;9GW53AfHMOg+FhyXgg3b5NWQfpGQvOiza4A+b9/N3sfN7L2J48caNdd7VuiuAeO6QF1bPFK0d9pj&#10;N/T15lIt1/tq0PcDh+wrg773XaPmui0P6T9qWqrkui1PjOEaNdf7Ssg/G2843q4J247pFddnj4f0&#10;c90pNddly0G/H1nqtNfmR4Ud7hm4zmdCd07eY26xt3qGi+5dTuo+a644xmbfT7wTbP8qXsl1Plv0&#10;QfRrjZrrtjTsN+4t131GYr3WqLneV4LOVZns6+iHo4hOixW5KzjergXpv/L9y7FHBH0BVHBcCvQD&#10;x+yFJPSYNRzHol+i3I3jWPRHlMv2kcqri+2K46iMOi40HMegT4Itxy2F9IO8+G3yAjZiov/3/qAb&#10;k7j45fruYl5V6NYn3Mt+i+F2zgZ6O8e6/+zXO/5XrXvK57hxOwz5v3jZ/NAAeh7WHMcS5SaPhaJM&#10;yCabDcrG3OSy/3Ecgz4u1BzHoNex5Tgqo/p447icaEPUUXLc0UAf78PkvLDzi3kutv3i+W9m700c&#10;Q9aoud4rQHe9nTrWPsrs+6gjgb6WWqrlel8N6STtlmOPBvq6eo2a67a8GDMxjmuUXLfliTFco+Z6&#10;Xw36/vqQfbXHQPp8NMeN67PHwrZzcMP12TJI/4H1Un+4btsmxlSM8yJc5ytg2fuIuUpu54qQ/wDA&#10;XDXXa59jWyD9TmtKyfU9W/RB9GuNmuu2NOx3zjzlsywm1muNmut9NaTPWzXH3o1+OAqkEzJCw/F2&#10;PUhfUB7+QBRzVPS74rgU6JNlNiEAG5IooPe1guOozE9RJttHKq8SHxqOozJqXG4cxxLldrkJhF6P&#10;EGP6S8RHX2qsv5ibUnObZwM9l/cQ2yT2zZi73xKokP/sdMt9XAMr5yH0C4jscTDR1kP3z75cK8qV&#10;HMewbh1X9ZHq4PIfHHM0SO8fMb8LjrdrQf7FQcXxZmYp4hiyRs31Xgm6Y666T3qUuI6aleR/FH2f&#10;eT2WarneV0P6IWrLsUcDfR+wRs11W16MmRjHNX5w3ZaHfZJ9a6731ZC+96s51q4ptrXY/ktUXKc9&#10;DrZdF7Vcny2D/POSpU51TX502H4s++A6XwX6vd8Wcb956fmG7UljUbbkeu07rJubL597sW1Fv9ao&#10;uW7LE2O4Rs31npFYrzVqrvfVoPM4sn0d/XAk0XGxMncFx9u1oHtYexPbPvzk+COBvlFpOC5HlA/Z&#10;E7mInyzTl/sjylUcx0SZUHCcAv0A7MZxTJSZbBP6WFJz3FrQ4/e1TugeHKTm8p4uc6OBbQ9b5orx&#10;inb+imXDmF3GFOvnvBqL7DEQes5nE7GovGqz4jgmyoTJ8Uu0N7WOqkzFcSnQNyUtxx0JTnxetH1k&#10;tv+NY83McuKcJ44lS9Vc79WgO/fWYt0fJa5LC+7HUWGfedRyvUcAfY8w+3r6lUS/16i5XsuLMRPj&#10;uBjXa9Owz7Go5nqPQPTzsH21/SH91bm5blynPQb0M6YlWq7TloG+dlvrF9dv62GHaySu85Ww71wL&#10;p7jHWAPbk8ZirCffLVgHC5PHuPyrcL9WqrleyxNjuEbN9Z6RWK81aq731ZD+o8jku8TRD0fSr1Dq&#10;pNJwvF0PdKJFiHnxg+OPItHvG8flQD/4qjhuRpnkAWBQrhblJi9YoROmKo5Lgd6/C46jMmod47fk&#10;ekJfzCfjl0J3rFJtbLW0zor7dlboPrGr5kfK0rGaY/fjjGgjFBzXx8YYNCI+ZG+YoPeTWXM+6hZl&#10;57RZijJ/OU6B3tZT7XF8KDguBfq4V3PckUBv1zB5vLbzg05Kv6s43swsJ3NOWaLmeq8K3XXZHmM2&#10;x+7XoI+C7S+0Q8v1HgH0dXjNcUck+r1GzfVaXoyZGMfFuF6bhn2OzzXXewTQzzpm3dvb+WGfuV1x&#10;vbY/6OuGRbhOmw/dtfpoTDe4cRu2Hna4RuI6Xwn599ZrFdzO2WF70licA7PvB2wM+p2txGVfhfu1&#10;Us31Wp4YwzVqrveMkP5j/SVqrvcIoI/DJcfdjX44GuQvuguOt+uB/ufIQjw8OeyFA/TOWHBcCvQF&#10;dcNxM8pMJhRgZcIH9Lb5w3EpESvKVxxHZdQ63rWgMYZet7Dr3In6oB/obRFz6CemHxRFXMV9Ojvk&#10;//nIu1usO6bHaKkY091f2EHP+dE+g/w8n7Nvcpkwa85Df750Tpuqz3OOP7GdudyN46jMqj5SHWrO&#10;lBx3FEi/mF203nZeSN/A3DjWzGwK9HlwqZrrvTp09z9xnchjsbeHXIvuDfr6b6mW6z0C6HWrOe6I&#10;RL/XqLhey4OeM4txvTYNFz6nQa9byXF2TYntv9SN67V9YaekJa7X5kP6mdkWh78WPwvscI3Edb4a&#10;0u+c1mq5jTPD9qSxhuu0eZD/F0u+4bKvwv1aqeR6LU+M4Ro113tG2Oeau+Z6jwB63UqOuxv9cDTI&#10;X3g3HG/XFNtabP8wSrg4ikSfK45LwbpkilKUmZVUIMqFguOojOrjfxyXAp141nAclVFtfmsf/UEv&#10;/rf/b4552LzB8hvVP+j6qebLV1/RHQtjvCKu7UVbFWYmBJ0VuiSherDeIf77Z79czaP72Ma4xTip&#10;eZAS9Rfcjz0g/cWgzwQrzEtArLleaqMUZWYdB/ryjSifbbMvF+PG5T63UQ709ms4jsqo/WwySW1Q&#10;PsaZy39w3FEgPW9iXl96/7dOZg6EiuPNzKZAn7eXqrned4Du+nLqem0PcZ4/9Asr7PASCAd9SQK9&#10;bhXHHZHo9xol12t5MWZiHBfjem0aLnxOg/7js5Lj7JrEtl+r4rptP9DP0dY49HXfkWFmksRCDbdj&#10;60BfVy/CdR4B9tv37y5xDMCCxKWEhuu0ZTDzvoTLvQr3a6WS67U8MYZr1FzvGeHa95Nq3ZLvFEc/&#10;HBHyJ+CC4+16YhIj/XC+5vgjgH7J23BcDnSyS/YCUsSH5EFgUE4dPCqOY9AXgSXHKdBJYDeOY9Ev&#10;UY7ljhsl17kn/PsnBtX2i3GOZbEO37YL0nN8MvnmXaEbazXOMS95fEv8S0BTZeKBbMVt7K3vG7d9&#10;bz81B+4aro9B34wvSapS/Ss5jokyYc6xRz0IrziOyqg+zt5PIlaUbznuCJD/C62S4+2aoOd8uHGs&#10;mdkccd4Tx5Slaq73nUAnsu8trgGy93+vBH3duVTL9R4B9LqVHHdEot9rlFyv5cWYiXFcjOu1abjw&#10;OS36Jfo6eZ9t1yC2/Vp/uW7bB/IfPViq5PptWoybGMs9xHW4j7c7gD6XLcJ1HgG6d5apZ7ZrNNzG&#10;2SD/HneOluu0daDfuXzDZV6F+7VSyfVanhjDNWqu94xw7fvJ0bpxzNDohyNC/gK84Xi7pn4epC7E&#10;Ko5/tcS8/Y/jcmJ+izp+cRyVGR0EMCOhAvoCvuE4FjGiXM1xKdDbtOA4hi6ZIl7WqPI5f7iuo+jX&#10;Sa2Pb1QToOd7OPILtp+iv1NiPSf3475+NSZzy8Yc5LKTx62oX5Sb9WAy6hdlC44bxBci/oPjcqBf&#10;9NYc92rI/4VW9lxg14F8snTF8WZmc0BfLyxVc73vBt0xWl3L7CnqP+S1LfQ95FIt13sE0Ne3p7gn&#10;E/1eo+R6LS/GTIzjYlyvTcOFz2nRL+rnjWPsmqCfz2xRchu2Hcb76BYV12/ToN9N7KXi9mw57LCf&#10;cJ1HgR3WjZzifiMF2/bHvzj5+h8JEu9QhrjMq3C/Viq5XssTY7hGzfWeEa59P8nH5ex729EPRyVW&#10;bOiQD1Ftf9APb8MhH6ZDv/Cf3U/ol8XZnRr6YvU3x7Holyh34zgGvU2yfaTyf0T5iuNS0CVWqDqU&#10;w198Qv+zfWFyG74b6P0j1Bx7NNFH0W8ljiEll88RdYRZ8x56/v3hOAadiDU5Z7HiuIOVfaQ64ljA&#10;dZQc92qJfoaGY+26oK8lwo1jzczmwoUfijwb0n/8sadD3sdg/jVtTsv1HgHGXxBYdL35SmKM1yi5&#10;XsuLMRPjuBjXa9Nw4XMaxvOq5hi7JrHtt2q5DdsG42uFrWpuw6Zh323AWm7PlsMO9wxc51Fg/+PA&#10;L27jLKLvYn3mijE83P3u2SH/3vTG8a8i+rZGyfVaHtLvnpb4yfWeEd7rfjJ7nhn9cFTIZ8e2HG/X&#10;FZNazIFww8EuLqATHrM7JZWPC08uH5LrifFBIMxK5IK+yP3BcVRmcR+pfGw3LltRTIXuIqcdqDH4&#10;KhH0WA/F8ll9erV+/bj/oeDYdxXbEnruzJrrR4B04tvXusR6UjzvB3E8/DavRT2h5PaVvn4uW3Ec&#10;g77InLxohH5w0HAclVF93Hpc/Y/jXi3GQfQzfJsXdm3IHycqjjczmwvp680laq73XaG7vlDXQ3s6&#10;3HUu9LXcUi3XexTokgLjmuw3TnT9JcZ4jZLrtbwYMzGOi3G9Ng0XP6eh+4PNuA+ueZldV7/deZ5u&#10;VXI7th72uQ4a+s1tWB7yz0z2UnC7tgx22Fe4ziPBDus30HL9ZwD9x+FLZN9B2jrI35+0HP8qom9r&#10;lFyv5WGfe6iS6z0j7DMWNdd7FFhwPzn64chihcSGuCs53q4LmRfqHPtK0DcvfzguJ9ZJ1FFxHJXh&#10;+FBwHIMe18mEDOiDasVxLGJEuf/QP5SP/03UPYz9agc6oSTU3PaRIZ0o23Lsu4ptKsYnlBx7ZEh/&#10;oWK4H0SMOg4MY7+StKD3g5bbVkS5UHAclZHzleOU6BeXQ+bYAZ30NdlHqqMS5Rcdlx8N6QTpr3lh&#10;7wE6QTbcONbMbAnoc/BSNdf7zvCc5LGG230lpK/Jl2i5XttGjPEaJddreTFmYhwX43ptGnxOswuK&#10;OSnm6VYtt2ProLvuU8/ztmi5HcuDfga6Nyf0bYQdEmG5ziNB+nn1Wqd69hv9Rfr55RyT7x9tvcy2&#10;aTn2VUTf1ii5XsvDPvdQJdd7RthnLGqu94xGPxwZ8hfkLcfbdfVzIfVQvuH4V+n7yf374Lgc6ASC&#10;bJID9EGu4jgWMaJcy3EMuo8NxzHobVj3y3LbmFWDMuoY8ZVUcxZIPyAqOfbdZLZzw7FnkFiXql+W&#10;Wlel7MsUYlkouG3qx09RZjIZF/q4kT1GDcpyuZC8OU60NdlHqqMRdRzmBhV6O9z94Hi7Luj5fldx&#10;vJnZEtD3C0vVXO+7w7J7mLUqbvdVkL5nWaLlem0bMcZrlFyv5cWYiXFcjOu1afA5zS4o5qSYp3so&#10;uS1bDvn79bVabsfSkHjv8gA3btuWwQ7XSFzn0WDfJMZTvctC93VmXoe5Wq7P9pXZPi3Hvoro2xol&#10;12t52OcequR6zwj7jEXN9Z7R6Ieji4EXG+Ou5Hh7LnQ3TcmX/nuKdpBOqKg5/lWgXxzMvvhDOgkk&#10;Oc5Yn8iVuuFKttWX+yHK/MdxVEatV2zPz7aQvqBRolyRKddw+0eH9PxuOfbdQJ8HvubOmUDfON8G&#10;y1uxPOWGf/tPI5Znk6Og953fHMegb4yzbfXlfopy2SSwtW1RHWq/KjjuFZD+Al2oOH5v8HXUYSB9&#10;Dgg3jjczWwrLrjFSaq7Xvo7hf8V47eXr3ufVoK/Ll2q5XttGjPEaJddreTFmYhwX43ptGnxOswvC&#10;PvNaabktWw7pL7hswu1YGvT7D0U9S1xq9rscG8MO10hc59FAP+deq+b6jwrbtu0p3+ecDdJzs+XY&#10;VxF9W6Pkei0P+1xrllzvGWGfsai53jMa/XB0yL9Iy75wtsdDd9P0tAfZePFL9jmwMhmD6lAvHpLJ&#10;EliRyDXRVsVxLOoX5X5w3CBeXbA0/bLYz3nZlLovq9b9lMcGpP96reTYd4H0OaDm2DOIfot1+Tw+&#10;QCdXTqn6smr/arl96stNlJl8MCLKhILjGBYeG6NOET+rrUEd6vhw47hXQHpuZ8dlLzGOfVsNL7Pn&#10;gz423FUcb2a2FPxQ5KHw+OSxQ9zfIH++mqvlem0bMcZrlFyv5cWYiXFcjOu1afA5zS4I+8zrlJLb&#10;s/mQfl67GbdlaZh/rV1AP/NcouH2bT7scI3EdR4R93mDlus+InT3vFv2reT7TdsP0u9aW459FdG3&#10;NUqu1/Kwz7VmyfWeEfYZi5rrPaPRD2cQgy82yF3F8fY8+PdSPi7cn5ItHttczIO7kuOfLfog+nXj&#10;uBzov6DJviyATkBIJnINyqn96w/HMSz8wlGinbpfpsZsSjuom5d9cPtnAX3x3XDcu4CeNzHXn3K8&#10;2Rt08tRnshb0fj/lc1+FviFIHjOQSMriOAadoHbjOCX6I8omE9WgxyO5Tgr0/Gk47tmQf7k8efzd&#10;Q7QzaDN57LbH6+eDOoeHluPNzNaI44k4xixVc732D/Ln9z3U3OazRR9Ev5ZquV7bRozxGiXXa3kx&#10;ZmIcF+N6bRp8TrMLQvqecA8tt2fzQT+r3cvks3tLP8cUPp8bQj9TXOqUz56PADtcI3GdR4R9vm4X&#10;blz3EWHbvWDL9dnjQD+XaDnuVUTf1ii5XsvDPvdQJdd7RthnLGqu94xGP5wB8i/Ubhxvz4V/F+It&#10;L3uU2CHFXAgxT15+w9X3g/tWcFxKxIry2TqwMJFrUO6HKPcfxzHoBL6W4wbxapuVmWVTvhJI4v/z&#10;cm7/LKDHNRQc+w6g96Wa484C+oKk7Jet2Q/aQd287IPbH8SqeTaZsAR9nPnNcQyJYxrHUZnRfo0Z&#10;x7QZdSST1Z4Feh6E6O/DH0xBP8CpOM6eA/l9v+R4M7M1kD73LFFzvfYd8s8u9vDSe13kz1lztVyv&#10;bSPGeI2S67W8GDMxjotxvTYNPqfZBYk5ureXXkOcFXY61meU3KaNQf8hrvL53BCJ55ALLXoGaf9g&#10;h/2G6zwi7JOg+InrPhps36dKrtMeBzqpseW4VxF9W6Pkei0P+9xDlVzvGWGfsai53jMa/XAW0C+5&#10;73wR92L495c3DS97lGhLzIUQD+of/uI9B/rEvGieLq0Deh9pOU6B/supbHIF9BeOghx76JcMn21A&#10;931KO6h79HKG2z8T6O0xmZxzNdDz4uX79xbQ+3XZL1P7yJR2UDcv+4/bn+hH8vgyKDfa1zDj4SP0&#10;tvzDcYP4QsSHgmNTsPAY9Sx48bmrHxe1HUPF8fZYSM/10HK8mdlacUwRx5mlaq7XxtD9YU7qXLtV&#10;y+09E9Zdr7KW67VtxBivUXK9lhdjJsZxMa7XpsHnNLsY5O8L99JwuzYN+xxvcrLP360D/axcKQZl&#10;/orlS/zlftg82OEaies8IugPMqzCdR8Nth0LG67PHgv6vr3luFcRfVuj5HotD9v240uNO/YZi5rr&#10;PaPRD2eC9AXiU162Whq+/9VHxcsfBemdO24MXjYnYgxEn5JJEkqijhvHDeILER8mxwH6r3YajmPQ&#10;N2Dyhhf6YqXul625yP4cT+jkkGTCzBlAj9Wp12kN6P274bgzSWzbql/2Uyyb8rsvq/ahltsf9EO9&#10;zCw4jsqo/s2al1iYqBbLRHzLcTnQx9BFx+G9QR9rQ2yPHxz/CDGOov2hisvY4yCdSBhKjjczWwvT&#10;x/85aq7XNOjrkL1U3N6zQF/LLtVyvbaNGOM1Sq7X8mLMxDguxvXaNPicZheDnY4nMxTctqXhOdul&#10;5nbtO+jnkcq3RC/oZ4tLPeVZ3dVgh32H6zwq7vcGh51r2L49C67THgv6vr3luFcRfVuj5HotD/vc&#10;Q5Vc7xlhn7Goud4zGv1wJsg/fK053p4H4xefJcc8ArqkIZW8FOL3yaSpR+j7xf0Js/uTqSN5Edmv&#10;M8fLRC4qV4pykwkh0BcgDcdl2vi6oUM6MTSl6supm8eW2z8TpLf95La8CqQTIQuOPRPohxafyUzI&#10;fwkq5fN4gEy9DHpfvHEcg056ajhOgV6vpceyiuNysDBZ7dGi/6I/dyXHPwLG5+o73j4Vl7X9QSd8&#10;3jUcb2a2BfxQ5Omgr532EOft2feVe4K+/1uq5XptGzHGa5Rcr+XFmIlxXIzrtWnwOc0uBvrZ5iM0&#10;3LalQT9X2lvN7dp3SD/LYt+e+SH9bHmJhvtj07DDNRLXeVTY55oklFz3UUA/p5+r4frs8aDv21uO&#10;exXRtzVKrtfysM/xquR6zwj7jEXN9Z7R6IezQXpjxsPTguPt8WLc+/Hn7ZFMCtgT8skWDcc/C/QF&#10;VcVxOdA3qL85bhCvXk4k46msGsNsohL0TcCN4/rY2E4cG4p++ZKHJO2gXnVMmLXORwZ9U9xw3FXh&#10;4Be3ayGdKFL0y3+JZSlfiWHQiZcySQorjxOJNrLHiL6cWucbx03Eh0UvSEX5UHDcMyCfNFZx/CMk&#10;+hDnqXIQE/vd/VwwuW1tG+jz113B8WZmW0wcc+aquV5LQ/6PnLaqub1niHZFX5ZquV7bRozxGiXX&#10;a3kxZmIcF+N6bRp8TrOLifko5uijFNy+jcU4ibF7hJbbtn+Qf+/DClFevVtZ4j+u06Zhh2skrvOo&#10;oN/hrFFy3UcA/Tx5iZLrtMeDvq6YfP/zLKJva5Rcr+Vhn3uokus9I+wzFjXXe0ajH84G+YuOhuPt&#10;sZB/GB6/L3rRvxa6RIPUTUTD8c8AnQDylegxB/SF2Y3jBvFq/0jGU9lGlG04jkGPu0wahD4Yt4Pl&#10;an3Z17yCXt8g2z8T6ES6t7lZhU5SqjjujBLr1gyWq32RDfcDdawJBbfdx6tjdjZJCDqZa9Z8hL5R&#10;aThuEP9bxC89dqr95y/HPUOiL3e/OP4RoLdfw3F97P+h22Y1L7P9ID8vDnMjb2bXAX0dvlTN9Voe&#10;9Dl4D3EP9pR77SHo67qlWq7XthFjvEbJ9VpejJkYx8W4XpsGn9PsYmI+ijn6KA23b2MxTmLsHqHl&#10;tu0fzHtXEOQzvwXlcyqu1/KwwzUS13lU2O/4/fR7uzmg32PM1XJ99hzQx76a415F9G2Nkuu1POxz&#10;D1VyvWeEfcai5nrPaPTDGSG/QUuOt8dAPmns7iu54dFwsOQx6L9MmpVoMagjxlitUzIxKhFfcByD&#10;fok92V/ov9yJfbQSsZWIDV/JE+j6cRMxocG/ZJnU2MgbxTNKrF82wecKkH7B9pRjyaMhnehVDWJi&#10;X1H7QcyJ+j4WSB/3/oh2C6QffGXHFjqZq+E4Bfo8kZzH0OtdcVxO9E3UUXPcoyG9fULD8Y8A/VXQ&#10;3xxnzwU9z0Nsq+z+aGa2BvL30HPVXK9Ni3ETY7mHmtt6tGhT9GOpluu1bcQYr1FyvZYXYybGcTGu&#10;16ZB3+8tVXO9Zq+Cfa7Tlii4D/ZPjI8Ys5TUvf1ck8/e3xn0ewel5rJ9+Xh/wLFLtVyv5WGHaySu&#10;86ig36ktxvUeAbavW8V12nNA74MVx72K6NsaJddredjnerPkes8I+4xFzfWe0eiHM0L+4r3leNsf&#10;5iWN3UXcU16CIp2YFL6Sk56lX3fuRzJhQoF+IJZ86Q99QzVr3TFOLpjsL/JjfgOdSKDHZNRHdAkX&#10;UXcddWAwh/plqXq+tXdm0Nu+4birgU6sGiVCnRXSSY+hotiY+zEeqf0gVc8Pak/NpbuW+8igH4Rl&#10;jw2DtrlckOcE7JQ0CD0uX2PyDP26qH6EhuMfIcYN42Nlw3H2XNDHuLua483M9gA/FHkpjM/He4jr&#10;jEXXSFvBiWOHJMZ4jZLrtbwYMzGOi3G9Ng37HItqrtfsVbDPddoSDffB/onxEWOWsvl4xO1bB/l3&#10;gCz5zA/6XclSBddradjhGonrPCrssK6B6z0CbDs3Pf1e1f6JsRfbpOC4VxF9W6Pkei0P2/bpS407&#10;9hmLmus9o9EPZ4X8Bfzky2xbD/pF9JSIf8qFAvKJTBXHPxL0y+GG43KgM/tvHDeIV23OSrqJvomy&#10;DcdRmUKUYfUgvhTL7+JgXXAbg7Ix92qkkzFmredZYOG2vwrok3bFcWeW2LZf8xjz9gMud/d7EPsD&#10;6f3l7he3MaOv/3GcAn08bjluEP9bxDcclwPd3xvHPRLy495y/KPE2L2qbdOQTxy9xXIuY2a2hzgH&#10;iOPOUjXXa/Mgfw+0Rc1tPVK0J/qwVMv12jZijNcouV7LizET47gY12vTsM+xqOZ6zV4F6XtEZY9r&#10;ulBwP2zynp1FXMTz70sV3A/73Ba/xFgpNy5L9ajnhEvVXK+lYYdrJK7zqLDDumLmc/ZnQvqPu+dq&#10;uE57LnTvZeI8FSpe/kpivqxRcr2Wh32uIUuu94ywz1jUXO8ZjX44K+Qv4m+xnMvYduguGGJ8eczn&#10;aLm+R4FOVrirOP5RoJOqFl8IRhlRj0yQTLT5wXFK1MnlMKO/fTnVx6FmED914/cX3YPAqLfs/3+D&#10;fBsxLy+33yfWueC4KxHrG664bWNO83oOtRjvB3+g58Rd7DufY4X8cfCu4X6xiFlTLlO25rhBfOzH&#10;HC+PdSmJNr+S6R4N+aSxr+3zaBi/THla25YWc1HMi7uK483M9gI/FHk56GuUrW7cziNhfH2xRsv1&#10;2jZijNcouV7LizET47gY12vTsM+xqOZ6zV5FzM+ceEbEv63RcD9s8fGl7stsvc4uuR/2Oa7xHIvH&#10;Spl85of0c7q5blynpWGHaySu88i47yu0XOerYfu966Ln+fZexHxZo+R6LQ/br1cuM+7YZyxqrveM&#10;Rj+cWWwUsaEutcGOBPmX4Swu7GP78AV+w/U+SrQl+nVXcfyjiDEIiy6cEuvScNwg/ibiZ7W5tiy6&#10;+RH9zM2Rrxu5PpaXrxVt/uA+XQH057QrjrsK6BvLvxx3Fdh3P/hKDML08Trm1S/uj5KoZ/KYkCkr&#10;99WoU8T+x3FTlrS5N+ST2r+2z6NhnDQYfSo4zp4rtoGYF3ctx5uZ7SmOM+LYs1TN9dp8yF8nbFFx&#10;W4+C/DOYuVqu17YRY7xGyfVaXoyZGMfFuF6bhn2ORTXXa/YKyN8njvRlbvz7CnFN8pRnFGcR49GP&#10;C4+V8jV+2H6dPesZ2zvBsq8dTT7zwz7PX0uu17QYKzF+i3CdR8Z9X+EP1/lK/5+9uzt3FGfaBXzw&#10;JPCF4BDeEBTChEAIHYJC6BAcQodACB2CQ5gMZu9qcC/WQ6E/BEi4Du5rpo1UCCGEELIX9v+SYvZ8&#10;vvksSpsp4TiuCcP+8cpt6h116sJz3B6tPugdth+U7CVpRUj7Ram3YZFPBhl8AT45/lFkX0r5VuU8&#10;EvRf18oaDCJzQQX0XzT5yek0G3mTy4vpnHslxptbpNXqJtdv3Phah15HT053F9DbTlLb7ZUcn3LM&#10;uaSffU9YyTX4UtK80z24DFug9z0vTqeBPskT6reeSvonpwvBjvLuhanepT/i/Qv5/JQJWawXDcr/&#10;RyfRzPGwHg8tOU5vjDE1RfqgVJ7jmjxSh0q97jXyfo6COuUfOa7ZR6njEo7jmjCpM6Ues3FcE4c6&#10;fZHnuMZcAXl9yTjnGZRtJTyX55NBn4Pd8lzk+6Vsz+G5LJ8O6XOlL86rgT5fmOvJcY0Oef2aimO2&#10;jMtewHPMKyGvL9Qkv0s0n0lpMyUcxzVhqDMv6Dhuj1CnLjzH7dHqg94hPOizG1QFSH8YlZfT6jdk&#10;sF4Q8IPTHEXZ99LA6WvD9jfHshYRQF8IslXf2nXx4nQa6AP730o6WZzgF2RA+aA4y8ULajnmdFuL&#10;LWI8l+tu5vrh416dj7uAfsNW2/mdyDFCv8Zj5Br71p9iexL9qexzeQ2v6nkj1rc4W3LzQu8vVmUK&#10;gT5Zd/j9BuFFY3Jes/r7UnM5uB1l1aE5hpwHpW28PTm9McbUBn2MlctzXJMHeb9kkePB+zoC9PFd&#10;rpHjmn2UOi7hOK4JkzpT6jEbxzVxqNMXeY5rzBUQflZk45yn1nhCYpwyX9EDrOdTQh6LfHv7JM9l&#10;+XRIb98/Oe8W5J3fLXa9JECFMRLHbBmXvUBTc7fYnuNONXBMY5aUNlPCcVwThjrzgo7j9gh16sJz&#10;3B6tPrgDhE+w4/QmnTR8pU41Mpj/H+enWPxCf+A0R8H1i8e0NjpwuhDo37R5crpFek77Jz0iDzhz&#10;Gs73a7H9Af143vwi7dbkx6Dsl9vHlhemunhwjLtS6uA/TnMX0CcGgm32TjAt1M15OPtWN/Jv6HX4&#10;XKSR61KuI04j5PO/D6tzWk4TnVjEtJBUK8fAaUP74XQhUiYlhnhw2prm/W6dM6mD4L2xJqUcA6cx&#10;55vbyNY1J23kwXmMMaY2hMfvqTzHNfmkHpW63evwhfICdco+clyzj1LHJRzHNWFSZ0o9ZuO4Jg51&#10;+iLPcY25grRFpX1uGQvzhXgu0ydC+hfnxZPy7j0XI5fnk0GfI9ySPOcG/d1KroHjmjVUGCNxzJZx&#10;2Qs8OOZVpCxK+XI9OK4xS0qbKeE4rglDnXlBx3F7hDp14Tluj1Yf3AHCN7PfnN6kgb6ASCMvqh+c&#10;n0F/uX7aanqEj2fg9DVJfGWfWW0T+X/27ZeSXrwkFqef82xdS25RBnnJzdvZcxFTeyj7duwILHbB&#10;9PAtpA7Vct+d1JdSN47T9Q76wp/NNn5nmK5FmSh5t3+hXSMD5fuhpHlhXugl6ZXtmr9x5/y8XX05&#10;iekcPpX0b+qCs408PzldiJRJiTFyuprkeKBfn0LO12l9FtZ1+OQ0R8HUXk871t4gPInsOb0xxhwB&#10;NinSDGw/++zx4v0cAeF7WqqR45p9lDou4TiuCZM6U+oxG8c1cajTF3mOa8wVpC0q7XOLX+SrNZ6Q&#10;GOpczSeBPve15UF5ByVNjpHL88mwnt/a8uK8IdDfreTKep/zqVBhjMQxW8Zlz/TieFeC/i4vx4tj&#10;GsOUdlPCcVwThjrzgo7j9gh16sJz3B6tPrgLhG9o6gtuo8P04PlLqUeNvDBPfricY78W+a9+sb40&#10;cPpa5uPWHuaTj13Kp+QXjtPO6f9R0r6p9Y7IwgtsL5DQ+DmPHDtvE49FXO36/cgFQxro7fYfTtc7&#10;6A+VI6f7VBvt4IVFHyz1paQZ5m0PZVvInz5C8ivbVhMlCC+iEr84T6TcufcXqQuOMXC6WqRscxl5&#10;n0LtY48Cve/erO/a8LWw8bRj7gXC192L0xtjzFGg32tzeY5rykhdKvW714P3UxvqlHvkuGYfpY5L&#10;OI5rwqTOlHrMxnFNHOr0RZ7jGnMF5I3RPOV9KmlKfIv7aaDPe21ZzbVg//3gxTE/FbbfI2h+cv4Y&#10;qWslTi6b+4rA/mviP47ZMi57pifHuxK257pTrfpIY5jSbko4jmvCkDfm3OI4bo9Qpy48x+3R6oO7&#10;wPbCHCGfJ798/mRzPaYODp4l9Yr1r1bJ/z843VHmcvOxvA2cvpaN/T45nUbKpeQVI6elfF7J87aq&#10;d+gLBv8sUMJ2Gbb8ve6gH3ssrufj+VRSF59QPxttwXO6T4XtBSjSZ7+vNd4mQtdhyN8HPSj3V6V8&#10;ofh/y6iBvvDpWxlCoE9I/MvpasF0H3sp+/yzX9nOeY4C/br5W38I1Hst+OqjVveVT4fwQ8if+6Ax&#10;xpwh0h+l8hzXlMH2uG6PH7yf2qA/l+QaOa7ZR6njEo7jmjCpM6Ues3FcE4c6fZHnuMZcAXljtG/3&#10;etQbT/ydw/1EyDsHTsm/+37AMT8VwnNcLHvuDfqX13P95LjmO3zYNcFlz9TM3CDq3FM8xzWGKe2m&#10;hOO4Jgx5450tjuP2CHXqwnPcHq0+uBOEB5ZPTm++wzQwkJf7XHeaJ+fPgfWvYQUXFdQm5VeO6W3g&#10;9DVg++eQH5xWybdatDF/5jg9kzTYPq8jpdXSlS46EX8GvtAXhciDmixq4M/FR09YMKlHpY5u95AK&#10;ffLXc7pPhu3r8AX9OhsXebV+JGiRd+RtWPQ/0PctZJ9JLzGh9z/Cc1oGvXyHXCPY7pPfx5s9cVUK&#10;aRMxUq8PzlsTvrdL2Z/13/9t9t1vI6c3xpgjSb+j9EW5PMc15bD9LFRq5H3UBn28nmvkuGYfpY5L&#10;OI5rwqTOlHrMxnFNHOr0RZ7jGnMFbM8vaJySf/k8vofn2J8AeX35yPkXcThtLptH+S/rmeXFeVOg&#10;zsKYfzmu+Q5515WKY7YK+4+1mWsf2/P7ORzHNYYp7aaE47gmDOn32BDHcXuEOnXhOW6PVh/cDcIn&#10;23F6M0H4RThLWgQQg/U3PEZOcySEH6wHTl+DHKOyryenS8jzbXGC/D+miTNJK+TYhsX2/5s/4zjf&#10;jlXZ9l+kHDF+zuuUbSHNfNOiBRv1N3K63mHdJwjH6T4Zpms5ta8Wz0Ve3pbiMefdPDfYLlNJP/VL&#10;ifO3HBro10cwTymE75XfjvdokbKww8o2l4P39xsNTXxcQY4f279KJx6cxxhjjoSysTzzHNeUQ3iB&#10;calD77+os1hj5LhmH6WOSziOa8KkzpR6zMZxTRzq9EWe4xpzBaVthjglf5W+CB/6JV7kjZEd51/E&#10;4bS5NmN/CuQt6npy/lTY/uJqjoHjmi+o0C9xzFZh37H+4nhXkvIoZcz1cfcRk09pNyUcxzVhyBvz&#10;bHEct0eoUxee4/Zo9cHdQH+B+fbi9Obv4Cb15fPA+ffAeqD+k9McCduLqYTn9HtheyCpvtCPpUd4&#10;oYV4UVqu7z9pFvvjbf8ttpV0pD5yHJon18Ong/7gPHK63skxKcfpON2nQ/g+x/72qcq2FO/+wyvb&#10;XGDbMm+NfurJ9bA4Lq3dbKYvJWXE9r1SPlf78SNg6hO2yhIycKy9oJ8vIZ+fVietwfZ1ITynN8aY&#10;o0G/X+byHNfsg/Ai4xL/8D5qQvj+lmrkuGYfpY5LOI5rwqTOlHrMxnFNHOr0RZ7jGnM26PN9Ieoz&#10;NuqM88TAse8MefNrvzk/xSqZo1lyHPPTIO/XjorHvJn72dLUgp/WoMIYiWO2CuG/ghUzcLwrKeXL&#10;9S/HNEajtJ0SjuOaMNQZLzqO2yPUqQvPcXu0+uCOoP8yyq1OZC1IH9jIw4/j/HtBf/ldPPAvgfDi&#10;sSen3wv6S3b57KGk/aWk9ZFY7O+CBmxPSLh5+0vZ9n+BssT8OZdIb2dPrgMzUeoqOGHRI+g36wen&#10;M3+vKe47NeMiD2+LWuTVzo2bt2n9hp+3/R/y+6n/KdvFn76I6uGppBMPTrvHXKat+v5b9jMgvU63&#10;/OSYpRB/YXNq3bRCjlmpize5XlZt2Rhjjgb9Xp7Lc1yzD8JzFyU876Mmia/sM9fIcc0+Sh2XcBzX&#10;hEmdKfWYjeOaONTpizzHNeZsyOxHOH9pnIAXx74zbM8paQbOT7H2jrU9x/w00OcXNbsWp2D7/Uiu&#10;B8c2E1Tokzhmq1A+JtnVjmtDhXMGe84ziZS2U8JxXBOG/WOV29Q76tSF57g9Wn1wR9j+s1lCPn9w&#10;nk+E9G9XHPriVynH6ecI4QfFJ6ffA9uDMDnuH4t00o61NO+FXF7ZvuW1yKcd65+FBNA7y9zFX0uh&#10;fS59O3azptTZf5ymd1DaH6cxXzAtToktIPr7EIr8xZ+/Fnm1e6r0UVIG/nzZT/1Utm95Lfan9RnD&#10;YrvD9rE/ua72kP0q+3iTMjw4z5HwdR7lv4/5s8fi8xSSdtfiJeh/XkvOvZxzj69zKJ8dNoZoEZS+&#10;bOHPPdUYY84W6ZtSeY5r9oE+ltpj5H3UhLxn0C0jxzX7KHVcwnFcEyZ1ptRjNo5r4lCnL/Ic15iz&#10;QX+u3sT5KdaL0xcaOPYdIW/x0IvzM+wfa3uO+UmQNyZ+cv5c2H++hOe4ZoIKYySO2Srkzccu/Xkf&#10;1wrUGVs9Oa4xGqXtlHAc14Shzr3PcdweoU5deI7bo9UHd4Xwi96R038a6C/lNae8FJ/3c+k5QrhO&#10;dr9kX5rj8T7eXphevP9Qtj3n/P8HfSFHyDDn1SYlxnmbV7b92ee8XcrG27e8F6OFyiqfS70/uI7M&#10;d0rd/cdpegflZs1pzBqm+13o2hzmdE7ZFuLmfFqf8Zq3xfop3hbzLqu2T+k35VhX7WRB+pQH11Gp&#10;eX+8j7ffqHhfSIGvPvrJ2+btUm9b/S2T8hct6JJ8yn5W9YGpzb1wwT39KtCvibe/izGNMeZs0hcr&#10;/VIuz3HNfgiP47Jx/JqgPy/mGjmu2Uep4xKO45owqTOlHrNxXBOHOn2R57jGnE3aodI2t7w4P8Ua&#10;lDwlgvu5C4TfA7CB87PMeJqPni9A3hdPd38hD3WulxfHNRNUGCNxzFZh/V4z1YNjXQk2X2BOpLSd&#10;Eo7jmjDUuc4dx+0R6tSF57g9Wn1wZwif+IHTfwJML/KfSn1oVi+BjwJ9MPmD0x0N4YeUavUhcbB+&#10;6Z7iT51AX1QR8/cBVNn27/y5LAbgbeLP4oJ5e0q5/9YV9EmQF25ygzmLUof/cZreQWlbnMZsw3R9&#10;an3Ya5FmULZr/CKP9gD8nLdp1/eQua+lP/0UyhadiT/7rgHhBUDV7gc55v0++XNK85jTcZk1cs05&#10;jhEix63E36yPOX3WPno1H+uqH5vJ5w/OY4wxZ0H42TiV57hmP6Q/n6cqWhieAvrYL9fIcc0+Sh2X&#10;cBzXhEmdKfWYjeOaONTpizzHNeZs0g6Vtrll5PwM9RajDxz7TpA35/Ti/BrknUvNyDE/CbbnUtif&#10;dxh7Ia8NhDiObeqMkThmi1Dejp4c62pIvwZDTn+fa/qktJ0SjuOaMNSZF3Qct0eoUxee4/Zo9cGd&#10;IfyTw3IjVF9y3pUcL9Yve7c8z64frC/US16yIrzYQervwXlKIO3PzDE35/XKtphxsW/e9t9i24u3&#10;4ftCsFi5/7adOS1vF57rw4Qpdfgfp+kdH98dj/Fo2L7v/VykkT5u62FQPh8Wabf6mvdiUm27C2yL&#10;GRf75m0h38q9F8IvcP/2h2dD4v1Hyhc5BjZwjC1Y/2LmZfXRGqVuljynN8aYM2H9rFXCc1yzH8q+&#10;FBTyD++jFpSN79jIcc0+Sh2XcBzXhEmdKfWYjeOaONTpizzHNeZsyBufjZyfIfwFuBwvjn0nyOtD&#10;POfXZMbUvDjmp0DeWPjJ+UshPIeT6slxTZ0xEsdsEcqP88GxriTlUcpYwnFsYzRK2ynhOK4JQ964&#10;c4vjuD1CnbrwHLdHqw/uTk6ccjLf/vyyySdA3i+QPDn/GaAPtC45RwgvHpMFClW+xY3p5f5PZR9b&#10;3Jwv1K63jIv98rb/Ftu2jv3b4gBMD3VSdulghZTpsdj+P+iLU+QzW2SQSanH/zhN76D0UZzGxGF7&#10;wdCwSCN9j1zrklauX/mvTDAur/GtvmBcpJHrnre7wLaYZWzetkXKX7NP3qo/Idu66b+QN2n85PwM&#10;6/vVt/vCJ0N4ovM3pzfGmLPBJkWahWn8wXW9h+d91CKxlf3lGjluKzDNm8gx/uBtLVPquITjuCZM&#10;6kypx2wc18ShTl/kOW4rMLUtOcbDFgKbNiBvfPbk/AzTmEKbiy0xcPw7QF4dJc9hIzwnkIRjfgrk&#10;LeCq1i9ie94zV1Ib+SSoMEbimC3Cep40xZPjXA0V+q+Z49jGaJS2U8JxXBOGvHHnFsdxe4Q6deE5&#10;biuQ8Ty5+uATQP8FpTfH6e8G2wt4NJdOkEK/WB2nOwPiv8rjOE8pTBPUT2U/zM/p5aLnbTF/FuFB&#10;fzHxL5VHOw/iNxKOG9Niha26u7SN9Uqpx/84Te+gtDtOY+Iw9Sdb159MxgQnNGT7nI7zvj0Wab2y&#10;/c81jrKHzueiDLyNSXuJDnxSzfuUPo73861svcF0v9hqD0zqVG0fWE+oScwHp/tEUmcIjzX/x3mM&#10;MeZsUMZZBTzHNXWgzvl5+/PcdwToY79cI8dtAdbzJt08typ1XMJxXBMmdabUYzaOa+JQpy/yHLcF&#10;WD93OU5j7gPpz+rJbVbSKXlLvDj2HSCvfjzn34I69wR1PubO5JiVetjy7f1FDRJT2U+ugeN+OlS4&#10;HjhmixCeR97y4DhXQ16/GGLznyaJ0nZKOI5rwlBn3slx3B6hTl14jtsCrJ8ng33z6oNPgPBA5YUb&#10;D8rnY08dAA+c/2xSBqVcI6c7C9aTx2zgPHtgelj6B9NgTRt4/n0JgHC5NMOcT+LzNukkpa38mP+f&#10;tzNJI+fqsSjPO/9LSf922EuMu1Pq8j9O0zsobY/TmDTQ+9I36TuemPqCP/c/+e/8b/k81rfINf5z&#10;Ti/XPG9/LmLGYrE/C8Ggl/9dbtnng495D8T/BO9PztOThONbknTfBpNz/uW5lP8PDjg/CcLfMOy6&#10;7Rhj7gPKOKuA57imDoTvJblGjl8L6rxUGDnu1bAe6zRZzi1KHZdwHNeESZ0p9ZiN45o41OmLPMe9&#10;GvTnYM/pzH0o5zvEc34N8hbixAwcv3dY3++3SLrkd0aYxhIcI5fjuHcHvd/b8uT8e0lMZT+5fnPc&#10;T4cKYySO2RqU/XnHJucIUec6+I/jGrOF204habfeZHlhXY+5HJ/PHuGmc6TQx1U/ON3S6oNPgfBE&#10;bJM37L02GohGHoQc578Cth9uHac9C6YHv1CHekj7wfbg8zFv/6Fs2/L3AQaVBoIFfiPjgdt8p9Tn&#10;yGl6J8ekHKctTimE8H3vaO8FaV7ZtmVclF1rC56PsQboLwqXBs7TI0z3V61eNVIf70V8ko/rx3H8&#10;2vD1S5xN9wFSF0r9vb1g9z1jTCOQfg8I8RzX1AH9yz3FOH4tyBvbbRk57pWwPRb8xWlbpZS9hOO4&#10;JkzqTKnHbBzXxKFOX+Q57pUw3Qe0vshzWnMP2J733TJwjC2oN/d7qwUxSH9XIrLn+5UYuRzHvDuk&#10;f8lR/JmnqkliKvsp8eDYnwwVxkgcszXIezcn5B7f5Bwh6swV/MdxjdnCbcd0xfH57BHq9Hue414J&#10;2+PcgdMurT74FNBffC45ztMzpA9cpE6aeikL/U+kjZzuTJjaT+hB5ilpON9eG/t8LrbLfnk7+3uO&#10;UWHQXkiOo3r9fAro31obOV3v5JiU43SczqRDnQn1En8n2JDeTz3m9Fv9VPV7FbYHU+8yDZynd8hb&#10;UChp+T40cMyjYFp41dw45Q3T2EDKyPX25jiPMcZcBfo4K5fnuKYO5L88DuL4taDO2HLkuGfDVN//&#10;IDxO9ZyvVUrZSziOa8KkzpR6zMZxTRzq9EWe454NU180IHyPdpzP3IOcW+V8hziOsQV1xxXJ+20d&#10;ws/v7MH5Y5QYuX5wzDtDfjs95N0Cwu8MU2UvNLwz5PdvKxyzNcjrT0T1hY+1oM418B/HNWYLtx3T&#10;Fcfns0cIP3+l8hz3bJjWDvxA+Hgc51taffBJEP4GgdzoDxl8ng3hyc8leRnc3MtYbC96e3DaMyH+&#10;ay1Sn1XbELbrYlik8dge3El5H3M6KT8vAEhVmk94Pi6TB/rD1sjpeidtRTnOZh+qejG3n5dStymk&#10;bynN+/fcId5P/ek75b/Q9/ebj2svhBdQSVmbuz/WgvCCuZBTJ8LkHMz7bfJ8SH0odfT2i9MbY8yV&#10;EH6OSeU5rqkH22OlEg+OXwP08XouebZ0lQyYyhTzC9M1kPNc281ziFL2Eo7jmjCpM6Ues3FcE4c6&#10;fdET6z5lD59gnOX0RQ8+fnMPmNoNn+8QxzFCkP5+IGbk2D1C3jzIk/OngD6flcNzzDuT41XqYMth&#10;cyyoc638y3E/GfL7txWO2RLkH99h7bcGpbxFOK4xW7jtmK44Pp89Qp05Uhk/yP2gFp9gnL2wLo+K&#10;j52tPvg00H/N6u3UF6K1YXrhHjq+JZmkqLrIqRZMFwiXt5nzg/DDRNWX29j+pTz5bLkoQ9IN+Oo8&#10;fizLMW/PmZgSkl7ivBd0/JMZQ+rpwcdk8kGf3PCcrndyTJ9wnFfA1AdI/b6UOtZIHyPpl9f/r/lz&#10;TrtF0joqA/dTD9q+1cdUe3E370eOhffxJmV4cL67wfafZdoycowz4KtfkLJWu7/uhe2xyrusTY6x&#10;jDGfS/pxpb/K5TmuqQd1ztGb4/g1QB+v39WDj79VStlLOI5rwqTOlHrMxnFNHD6oL+JjN/eB/Hac&#10;9YwJ/a8XlHIcvzfYnm/SPDh/Cuwfyz055p0hfY5SDJy/FtS7VqrNXfYOFcZIHLMlyLvWm54jRP4v&#10;/22xxZMmmdJ+TD8cn88eIa8f79mLj52tPvg02F6I8+Y4Tw/m40p9AJIX5s0OVoRSZvHidFfB9i+B&#10;CWlfA+cphfAv5f1E5FzO+UNt/l1m6Sgl3oDAA7Jsw3T80o4kz9I7f7BMJg/0ySTP6XoHva03sWD0&#10;TvC1ep2vXyGfByc6KP9rca62SNpgn4Cp39jqp0ZOXwpT/xW6V8oxBct6FNkvpj70tDafUB9Lcn4u&#10;WbiFr3YmZb3k/CxJGRZl0gSvIWOMuQLqTIp4jmvqQfiXLHM5jl8D9OeSW+JjbxmXvZDjuCZM6kyp&#10;x2wc18Thc/qikY/d3Acy2zHnTyFtiOMUGjl2T5DXXz85fyqpJyVejpFj3hXyF2sdOheE8BxPql8c&#10;91Mh75pTccxWIP/Ymp4jLDieLSPHNmaL0n5MPxyfzx5h/5itFyMfO1t98ImgL054k0HioQPR2jAN&#10;tFMHt0/O36LA8Vzy0lqD+IKsai//Ef+VM9ku5ZGB3pvHdj2+8zVTn2Yb9F9Hcpyud3JMynGOnM60&#10;B9MCpKP6qSr35Hl/oT77yXnOgu/38VMnFKR+ofcxGqm/U8sn8P1F+m9UahOlqDzMJgqNMU1CnUkR&#10;z3FNPVK/Sp2Xchy/BtQtY8tGPvaWKeUv4TiuCZM6U+oxG8c1cficvujJx27uA+nP4X9w/hSo1E/N&#10;HMfvBfLGwY7zp0J4riDFb455VwjPIbLD51mw/9y9PTj2J0KFvodjtgJ5/Um194NHQYVzNRs5tjFb&#10;lPZj+uH4fPYIeX15zzwfO1t98KkQfjhr/ob+hviL8F6Pa+ui/cFpr4T4n/qS46jyghvpvwqTQsps&#10;i8Y6Af3cPzjdHSjH+S+nMe3aaKulqvVTCP9KpLjs3iLHOB+rlGPg7WdB3iSZ5/xHkv3R/i8bzyA8&#10;oSLnsco93xhjasP281UOz3FNPQjfY3IdMrbB+p58V4e/oKxJKX8Jx3FNmNSZUo/ZOK6Jw+f0RZ6P&#10;3dwH8sZmxQuKJK8Sr8TIsXuAvL565Pw5UKFv4ph3hfD7FDZw/tqQ/wtoWw4Zg/cGededimO2ANNf&#10;zFiVdUNxv30mVDhXs5FjG7NFaT+mH47PZ4+QNw7v2cDHzlYffCpMv7ARGqA6ztMaOeFKubcMnL9l&#10;2L5om5vAxdSWQg/hL1RY/DDv56nEz1WlPOY8yjn8j9Pcxdw++XgfnM60Cw31U4j3mzIO+IfznQXf&#10;/0Tnk7efjcoTI/V6yiIp6IvaHpzuaHK80Puot8vakjHGxGD7+SqH57imHtSbtBee49cgcZV93ZHn&#10;Y2+ZUv4SjuOaMKkzpR6zcVwTh8/pi+z54sYQfrZkI+dPhbz3BzGO47cO4Tkh5jh/DlTomzjmHSG/&#10;TZ419xR6v5PqxXE/ESqMkTjm1TD9tY3UOVNJ9+AYLUL4r3PlGDm2MVuU9mP64fh89gh15kh74PjY&#10;2eqDT4bwTfGFkwalJZD30DNw/tZh+6J9cdpWIHxOZLA4cJ4SmH45J3WQyqSMzbZrswb9QWvkdHcB&#10;/dcgB05n2oYG+ilM3xYMTfrItt2L00phPVHWxLcS53pLPXdSh7vPVQz0CfUHpzsawvf55ha2G2PM&#10;Erafr3J4jmvqwbRAmeu8lOf4NUhcZV931MS4LJVS/hKO45owqTOlHrNxXBOHz+mLHB+7uQ/lfIeM&#10;nD8H9GfqErvKcTZMCz34GLaMnD8X6twXHMe9G+hzv1tOm2tB/K8VpHIc+9NIHSj1koVjXgnxH45g&#10;jmO0CvXGVCPHNmaL0n5KSJ8tfY1J98K6HnM5Pp89Qp050h5E33+uPvh0CA9UTxuYLmG6WasvYjE9&#10;8KQOUuTFr+MYPUDgouW0LUH8AePJeUpgGqxKO0nt6J/otC18uvk88/n8yenuAvo1dNvjvTNc2E9h&#10;WhgeWvwk9xj1PnsGNN7OpW6QN9aIDkBLYb3ATjw53dEQ/rKB1MFl7ckYY1Ig8HyVwXNcU5dS56U8&#10;x65B4ir7uiPHx94ypfwlHMc1YVJnSj1m47gmDp/TFz342M09IH+x+K75AujP1aUOe/6vDeEvf7GB&#10;8+dCnfuC47h3gvy2P3CMoyBvoWHIk2N/GlS4FjjmlXByX3Im1BtTjRzbmC1K+ynhOK4JQ515Qcdx&#10;e4Q6ddE8Pm7N6oNPh2mwGnq5/A/nORqml7Xi24MY8n7B5dAXuUdD+KJt+uUspoFx6DzJuX1wvlKY&#10;fh1GBnhPTPUmfs2fyYvupuvLhM3nk9vQ6f3SWaA/WL44nekLTuynoP9Zw6VdE657yHHOx81lEnLf&#10;qFYPe81llfPF5dRI2QeOsddcBr6fyj301HraKMfSbftkY8x9QB9T5vIc19Sl1Hkpz7FrkLjKvu7I&#10;8bG3TCl/CcdxTZjUmVKP2TiuicOH9EV83OY+kN9/eI6RC+Fn2hxPjt0i5C0CenH+Epn73PKD496J&#10;HJ9yzCFnz//InBOXIVdT83tXQH4ft8Ixr4L0uVFx2ZxzKdQbU704tjFblPZTwnFcE4Y684KO4/YI&#10;deqieXzcmtUH5k8DkZfWqwqdyUDvwXmOhK9vAcm+5cYtXkrZtki+bheNCYQvWsfpW4P4L8PJObIX&#10;zSYI29/CuvXDp3K84sHpjFmSNoKG+13E/3Sm+MX5roa8CQTP+feQ+qD4p4/JhFKOpebOmTHGaBB+&#10;vkrlOa6pS6nzUp5j1yBxlX3lemF6mZRC5mpkn1vkHj0SGS/wPnN19byllL+E47gmTOpMqcdsHNfE&#10;oU5fJP2HnMMUA9b9z9Ko2N0X8XGb+0B+/+E5Ri6JocQt9eD4rUH8S4VLA+cvpcTO5TnmnSA+L7Z0&#10;+nwL6v0638CxPwny+ziN47hnwvReJqe9PjlGD6SelWMpwrGN2cJtp5DjuCYMdeYFHcftEerUxdHP&#10;k7y/XL/5uDWrD8wE4ZXjI6c/GsoHqTIx0fWiMaEc15Lj9K1CuF2J7r6FYM4DfVFrUmffM+iLNG79&#10;jTuzz3ythCbm5UH/snsjpnt6qHxLA+e/Wmb55b63+2XrvE+Offo5RPjbsK8ax2qMMWdAnUkHz3FN&#10;XahznoTn2DVIXGVfuUaOexRMC/dlnCgvj+W+zWVRcZzWcfkLOY5rwqTOlHrMxnFNHOr0RZ7jHgVf&#10;LwueSO+Lbj/388mk/SnnPMRxjFyI/5J2jifHbwnyjvXF+fdQ4ud6csy7QP4vsp0+F4ztL3Hn+ug+&#10;HHXGSHK/fHDsMyBvHlQ8OUYvUOdc/cGxjdnCbaeQ47gmDHXmmxzH7RHq1IXnuEfB9+fJ1PvTyHE0&#10;qw/MBNOgUAYjXLFvVwxUpRFwOUKksZz+UrU2xAfojvO0DPGB5m9cNAg2bYO+8PD2iw2hL9Q4/Vtm&#10;pg9yTSjtZUmuo8sW9ySUjzV5L5cyITxOWpL7WnGdz/vimAOnO9pcjtD923EeY4xpFTqbFPlUqHOe&#10;hOPYNSD/Rbdm5LhnwTTZFq1jztc6Ln8hx3FNmNSZUo/ZOK6JQ52+yHPcs2CaJ3wpZVoaOZ+5D2l/&#10;yjkPcRyjRMF+Qx4cvxXIO86q73yQ9wtFmpFj3gXy58ceHOMM0L/QXKK5ub2zoNIYaSbnQ+6bD95P&#10;bfN+RqUMIbvmQK+GiueKYxuzhdtOIcdxTRjy+zeN47g9Qp268Bz3LKj4PLn6wHxB/CZ5+mAP6YvH&#10;mnzRXAL6rywtOc4TIukxPTA+eNtZ5NwgfBHL+fuH85nPNrcLbiu3uM5DsP0NtG4fwkx9czuJTchV&#10;nQDMIe0VXwNQuZafM+26ZnK/aK69S5kQr/O3onHJvA+uo0sWzCJ8rJeUyRhjSqHzSZFPgTrnSTiO&#10;XQPyXsRuGTnu2aB/QeftX07fOuUYSjiOa8KkzpR6zMZxTRzq9EWe454J03PPL6VcbyPnMfcROfca&#10;xzFKYHu+rcST47cA+pzCFklXde4F+8dyvznmXSD8boRdVg9Ifx8X87HzRqg0RlLINSvXmIwDfmDa&#10;z4P3n0ryIv8XXJZk3rBqH3I21D1XD45vjEZpOyUcxzVh2D9GuU29o05deI57JsTf1T05j2b1gflO&#10;TrRSuW+XDASQNlh1nK9XiHz7hNPHYBoAysBPZL/ErgXxSSHxlHSc13we6Nf9i9PdFfQb3mWLgExb&#10;5usj9ED/woX9vVi0Ybmn/e3X5f8X20IumySLQfhl65Kco4Hzb4FeN09OdwaExyLNnhtjjNmCG0yK&#10;fALUOU/CcewaEJ4vSTVy3Ctg+9l85LStU46hhOO4JkzqTKnHbBzXxKFOX+Q57tmgP/+8/eL05j6Q&#10;eb/n/Hsg/Xk+xYPjXw36fOoWz/n3Qua51XDMO0D+PfOyOWBMfTOXp0R3X0aoBfnnuxa5/pifPRef&#10;bd17c0iM7t/joe65chzfGI3Sdko4jmvCUGGMgpvUO+rUhee4Z8M0ZnkpZUsu3+oDs4bwwOHJ6c8g&#10;+1XKcmmZjhKp//84fQp8/3NTA28/E/Q/w7ckF/mlCx7M9aC/yPiYbyptXCe2WOPDIW0Brmy/9MEd&#10;04JlGXw63jZvD70gWHpy3lZAv0a3JPVdWA/YL5mEQXzSxO7RxpjuKH1sCc9xTV2oc57EIfcq1Fms&#10;MXLcK2D7V1dGTts65RhKOI5rwqTOlHrMxnFNHOr0RZ7jXgHbf3XBc1pzH9h+waPi/Htg+/5X4snx&#10;r4b0upX3BNXnG1Chf+KYd4Dwuy3Ng2OcqaC8WwaO/QlQaYzUsEvmK4+A6b0pH1+pfzi+MRql7ZRw&#10;HNeEoc58k+O4PUKduvAc9wrY/tKE57Sa1QdmDV+/UMWV/HbJDRDbDdlz2l7Ndc/HtzRynlT4PghK&#10;eol9lLkssUUDnvOZz4Dt6+CQF0AtCtSB47TmM8i5R/jeLH5wvlYhffFYs8eE6SVH7Jy8yRhGnVSR&#10;z7GelHttpT/SXJbQMTV7PowxJgTbz5I5PMc1daHOefqP49aCCi9DseOZvjboX0gYOV3rlGMo4Tiu&#10;CZM6U+oxG8c1cajTF3mOexXoC108pzP3oZzvkH85/15YP3/v8eD4V8H2izPNIe8GUKd/ut38L8Lz&#10;LOw35z8bthf15vrFsT8BKo2RGvXi4+2dcoylPMc2RqO0nRKO45ow1Jlvchy3R6hTF57jXgX6OMtz&#10;Os3qA6ND+EFDTsCD8xwN2z85d8iDzhUQf7jadaySfxHrydvPBP1FOZNFBbd7WDRh1E7/tgVOd3fQ&#10;X+Q8OZ25N0x9pXZNdN9Xzsem3deZ47ytkHpPPAYh46eB8j+wXkAn6S45nwg/NHzkhJ8x5h4i/Vsq&#10;z3FNXVjfE4tw3FoQf15PMXLcq0D/BdWR07VOOYYSjuOaMKkzpR6zcVwThzp9kee4V4E+N+g5nbkH&#10;TPMAfL5DRo6xFyr1X7Mnx78K0ucmxIPz1wB9bJHLcdyeIfyeTdPEF/agv4Qt8eDYd4e6fUyLBj7m&#10;ninHV+rJsY3RKG2nhOO4Jgx15gUdx+0R6tSF57hXgf4uPWk8tfrAbNuo6LdLFnFA/+nQF6frlRyL&#10;cnxL/3CeHFgPWmVi/v843ZnkmBB+EJFtSRe46Z+0x432MHDau8P2t7senNbcE9IWJf3Exf34HvMx&#10;atf8kmy/ZCFVCql/5L3olnMqY6ytAfolx4rwCyg5B922M2OMCfS5OTzHNXUpdV7isLkKhO+VqUaO&#10;exWs5weE53StU46hhOO4JkzqTKnHbBzXxKFOX+Q57lWgL6rwnM7cA/L7jpFj1CBxlX2VaOJZGXn1&#10;+uT8tWSWY8vAcXuG8Du2T+C5Tu4Oda6D1l0yd3kExOfeU40c2xiN0nZKOI5rwlBn7Oc4bo9Qpy48&#10;x72KlEUpn+N0mtUHZhvivwTyk/OcAfo3Vxyn6w30iRK260F0Yx/ysntX3L0w/eJKrKOS7Q/Oa+4F&#10;egffxCTMFaD3wU9OZ+5n41rg62LXYuJWIG1C5fJ7VQz0b8rnGjjuGRA/B47zGGNMTxB/1kjhOa6p&#10;S6nzEiPHrQXx8VmKkeNeSSmf5zStU46hhOO4JkzqTKnHbBzXxKFOX+Q57lWgt6WB05l72DjfIb84&#10;Rg0F5QjxHP9syBvrPjh/LahTr57j9grTOw8+vk/z4nq5O9S5Dlr3QuPztKmQ138GcWxjNNxuCjmO&#10;a8JQ51p3HLdHqFMXnuNeBfp913E6zeoDEwb9F76WLnlpjfU3NUZO0xvoC0SWdj8oSz0pcUUTv+aC&#10;+OSXlPMH5zP3gO1fG/Oc9lNAX+wpHpzW3AOm+64skuJzviR9+S0ezt+w3daXDvsFkVoQ/7OiIQPH&#10;OwO2+943z3mMMaY32H4OyuE5rqlLqfMSh33BDfHn1RQjx72SUj7PaVqnHEMJx3FNmNSZUo/ZOK6J&#10;Q52+yHPcq0BvS47TmXuQtqec7xDPMWpBnfGhuPQLr9CvoS1Pzl+T1IOyz1yHjeXOBv0HED6R47q5&#10;MzlepQ7uaORj7xHqfBH47cHxjWFKuynhOK4JQ51xn+O4PUKduvAc9yrQ77uO02lWH5g4OflKhb/J&#10;g9GD8xwN+p+FumQRWw1Ie4gYOF+OM/ZRA9IXTTw4r+kb9L7m0smXq8mxz3XA9fLktKZv87n+qZxr&#10;vh5uu3g24fi7aPtIWwTHnhznLAg/KDS/WM8YY1JE+rpUnuOaelDvFxkOGytBf17JNXLcKynl85ym&#10;dcoxlHAc14RJnSn1mI3jmjjU6Ys8x70K9P7fcTpzD9L2lPMd4jlGLSh7dt/iOf5ZkDfOPfyL48o+&#10;c40cs1eIv+P4FE+umztDnTHSL0z95Ztc56W0dwu1eD7+3sgxKMdVqtt31OY8Srsp4TiuCcPUH3I9&#10;5nIct0eoUxee414F+n3XcTrN6gOTBuFGdMlLRUwLjJaDni4XmEiZ6Tg0/3K+HEpdhTTxrR6kDdg8&#10;5zN9wjRRqLVRz2k/jdSBUi/iwWlNnzANbF7KOV6S+/CD894N1r8oqjnshXAtmCagtT5N8+T8Z8F2&#10;/yKk/A/OY4wxPUL4eTaV57imHugTPSUcx64F4ftmqpHjXkkpn+c0rVOOoYTjuCZM6kypx2wc18Sh&#10;Tl/kOe6VlPI5TmPuAWnP/EuHPv8jPheT6pL3EtAXXm4ZOf8RlP3mGjlmjxD/Sz6f5vTr4yqoMEbi&#10;mDUhb84yRdeLpaT8yjGVauLdqmmb0m5KOI5rwlBnXtBx3B6hTl14jnsV6PfdpC9LrD4waRBf3HTJ&#10;DRHrbwb94jStkzIr9ck850sF/dfZYqTTuHwwj7TFFHJsSR2AaRf0nwS+ZNKlNVIHc11w/Yyc1vRl&#10;Prda2+fr4NCJ0pbMdZJyz2p+UgJpi7YvG7dAH1B3VcfGGJMKN5sUuSPE70upDnt+QJ3FGiPHvRLW&#10;467unq2VOi7hOK4JkzpT6jEbxzVxqNMXeY57Jayfmw7ry821kD8mcxyjJqzfLezhOf7REJ9TWnKc&#10;/wjIP8crHLNHSPtV/U/ySXObu8dIHLM21F3YKPfwB++jF6hbF785vjFMaTclHMc1YagwPsFN6h11&#10;6sJz3Ktgeqe4LNu/nGbL6gOTDvEBz8B5zoD1ILybQaiUValHJgOv4gkTpC1MkzQ8SSMTyJdPGiPt&#10;z7cJSVNcT+Y62O5bPKf9VNieyLKFHZ2azyn3u0wGcA/Oe3dyzAl1I9svv0fFYLt/E3KfveS+Jfud&#10;65DL9PaT8xhjTM9ws0mRO5L6Veo814vj1oQ6ZRw57pUwvSh5zWV78vYeKHVcwnFcEyZ1ptRjNo5r&#10;4lCnL/Ic90r4/nw88HZzH4h/QZg5jlFbQZm27JrDz4UGf21MyL6U/WfhmD1CvXZ1Fx+zoAYVxkgc&#10;8whIezeZ6rI5zhqU49mj23ow51DaTAnHcU0YKoxPcJN6R5268Bz3Svh6nhQDb9+y+sDkkYagNI63&#10;y17iYt3IHadpjdSVUoea4oVwkleJx55zWnmJLAO85TY5p00sTMFUX1w+9mqlvCYNpnYn5007lzbI&#10;XoDe/k+dlDL7YZrY43sWk/Na3PffAdLukV30E9AXfso5fnDas0DvT94+ZjLPGPM5EL/3pvAc19SD&#10;tC8LxfziuDUhPB+SauS4Zh+ljks4jmvCpM6UeszGcU0c6vRFnuMacwalLcY8OEZtSJs/T+U5/lGQ&#10;92tjp82XI+1L7DGXvGOqBXX/9N2ddH1eU6HCGIljHgV1rte3J8fvBcLzpLlO629Nn5Q2U8JxXBOG&#10;OvOCjuP2CHXqwnPcHq0+MPkQHkzIDfb0l7iyz3nf73LIC9lmB6JStrmMXH+s+OUt0h5QvsXHVI/a&#10;+fUc/ypSFqV8TDq9B+c17cH2CyIbYBNsP3Qe+oLM1IGpf7X+KwP0BVes+D55pvm8LsvtOM1ZsN3v&#10;ChmbPDiPMcb0TumHS3iOa+pBnXN06MJ7pI3lYkaOa/ZR6riE47gmTOpMqcdsHNfEoU5f5DmuMUfD&#10;NC/CbTGIYxxhLlfKPH0KiXP4uxHZx7wv3r/mxfmPhDp9lOO4PUHeoj7xG1O9tSq1rcU8ua7uCBXG&#10;SBzzKNj+Un+pQ5/HjoL8azbkyfGNWVLaTAnHcU0Y6sw5OY7bI9SpC89xe7T6wORDfDBxySIGrBdj&#10;yYD78Ae1XEo5t0iaosVvifvYfJCFPlCSz9T0Z8N0fCkdm2+lzGYN2w9RI6c1E+jXphg4rWkHpoW8&#10;ofumkD554LyfDuFFTm9PztcafF/MfdkkirQxpf6WbNGuMeaWkPbsEOM5rqkH8bFSiqLn51SYni95&#10;n7lGjmv2Ueq4hOO4JkzqTKnHbBzXxKFOX+Q5rjFHQ0G/wTGOItcE73uHgePXhrzyDpz/SJll2zJw&#10;3F4gb1Gf2HxH0wqk/UBBin859h2hoK9jHPNISPurDzkOfSY7Aur+8uSL4xuzpLSZEo7jmjDUmRd0&#10;HLdHqFMXnuP2aPWBKYP4YMJznjMo5fqNhgbec/lSHxwGzp9Cjnc+bo63JGUIDuBk/0o+ifvgtFfB&#10;NKCL1ecL9iK8Odh+iJbPHpzeTKze+iLnBGmDsCcaule1BvovYbLLFmOlwNfE6S/edhbExyCe8xhj&#10;zF0g7X4c4zmuqQPTGJfrO9fhL6JQ50XoyHHNPkodl3Ac14RJnSn1mI3jmjjU6Ys8xzXmaMjvN14c&#10;4yjYnm8r8eL4NSGvrC/OfzTo7xRyeY7bC+Qf/5NjtAjpbS5m4Nh3g/y+boVjHg11xhZv0la6mufG&#10;+r3yXsF3r+azKe2lhOO4Jgx15gUdx+0R6tSF57g9Wn1gyiE+CHac5wxKuX6jgYGK1AfSB9hPzp8K&#10;aS/YB86ngV5m+bfjtFfB9LCccszSEdqArRHz+eBzJJpe/NECbH/Lq4m+zvztl34q54i90FB/Klor&#10;j5jrU9o31x9rcpEwpgWEcu+U833JNTrXoeyf6+xt5DzGGHMn0s8pfV8uz3FNHajwcgUnLM5GnRcq&#10;I8c1+yh1XMJxXBMmdabUYzaOa+JQpy/yHNeYo0m7U9piyMgxjlRQvpCB49eCvF/GGTj/0VDn/uA5&#10;bi+Q/9zR5FwWQ9o8Z4qRY98NKlwDHPMMyG+7ISPHbx3W70H3+MnxjXlT2ksJx3FNGOr0cY7j9gh1&#10;6sJz3B6tPjD7YPvPpgm50T44zxmgLx57cLqzIO+B7sn5UyFtAJ81aMG02v6lxGlqgQ+mAblWTiZt&#10;9pIX92aC7XZ6+MueuwjU4ZPTmnNhuv/EHjRlu+e8V8LXr1Ed/msduZC+cEzK39wCYXwtbr6sbAg/&#10;DMi90+6Lxphbi/SDqTzHNXUg73l5y+HPp6jzQnnkuGYfpY5LOI5rwqTOlHrMxnFNHOr0RZ7jGnM0&#10;aXdKWwwZOcaRkPdLXjEvjl+LxFb2p5FjOf1ZH3XuDyPH7QGmLw7ysYQ0Nwe3BXV/kenB8e8EFa4B&#10;jnkGfH3xdVWeQlnvIa+GtB+nSNXNtW3Op7SXEo7jmjDUmRd0HLdHqFMXnuP2aPWB2Qfxl7my7fQH&#10;FIH14jEZ9DhOd6S5fnIGHL85Riqsj1dTtDAH2+dZju2S87sF0yREbIAr2z3nNcfDdju9ZDKjV1JX&#10;0K9J4Tm9OR7SF69Kv/ng/FfC13Up1+Fli5s0Up65XFyPW+QcNNWXYHoZflm9Ynuh6dtlZTPGmLPA&#10;JkWahrxn5i0Pjlsb8l94a0aOa/ZR6riE47gmTOpMqcdsHNfEoU5f5DmuMUdD/v3+9EUHcm0o5Sg1&#10;cPy9JKayny2e859FKUuukWP2APlfhnhyjJZhey461+nX9plQYYzEMc+C7b90Uuof3kerkH/9xnRz&#10;7OZcSlsp4TiuCUOdeUHHcXuEOnXhOW6PVh+Y/RBfiV60WKkG6A9T8gL18JfKmAZZoXphT46RCmnf&#10;+JCBffFxS17oiyLkGAdOfyVMbTJlMkKOZ+D85hhS18o5eLOFC5mkzrDdxwyc3hxjPg8pAy3pbxzn&#10;v5q0lUUZHW+/0lw2buP8b03xIuy7meuQ62dp4DzGGHNHSLtXx3iOa+qA/pyZ45R7P+q8TB45rtlH&#10;qeMSjuOaMKkzpR6zcVwThzp9kee4xhwN+eMxzzGOhsZ/dUxiKvvRyDEUvwfYSylPrn85Zg+Qfn7e&#10;upoPR72FNS+OfSeoMEbimGdC/AuoOaQv6qKdI/8XA2Muey9u2qa0lRKO45ow5I9DNY7j9gh16sJz&#10;3B6tPjB1ID4Y8pznLNBfmsog/pAV35gGGLkX3ZPjpELaA22VAZrEUGL/3QenvxqmdvlbKSuTNI7z&#10;m3pgi5wOgfC3gAZOb+rB1Nc/lXpn0u49528Bvk8EnPLCNZXUmVKXvzDd87Rt7MkxPw3C/a7VkTHm&#10;oyD/+UzjOa7ZD3Um6H9w3CMgbQwSM3Jcs49SxyUcxzVhUmdKPWbjuCYOdfoiz3GNORryF9V4jnEG&#10;2a9SllIDxy8lsZT4WzznPxPCcxFJOGbrEH5vonlxjNZhmpPj4yh1yLu5FqDCGIljngnhv3RSQmJd&#10;tpA1x1xWLv8eD96HMUo7KeE4rglDnXlBx3F7hDp14Tluj1YfmHoQ/8bBwHnOgu2Xp3JxVBmkIn0R&#10;wZKUaeBYqZA+iHOctxS2H56fnLYV0H+1RiPtwXF+sw+2r7+m200vEO57B05v9sHU7/5U6loj94Qm&#10;H4znsi3LOnKaK0h9KWUTPymdload8hK5RYgvKm9qoaAxxhwNNinSLOS9BN3y4LhHwPazcI6R45p9&#10;lDou4TiuCZM6U+oxG8c1cajTF3mOa8zRlHYYU2XOPhfiz9M5Xhy/FPLGsw/Of6bMsm55cNyWIX2u&#10;8O3bPFcvkPZXXlLc9teYUGGMxDHPhvD7nBJdnG/kX8cxT96HMUo7KeE4rglDnbGJ47g9Qp268By3&#10;R6sPTF0Iv8iVgcbuX70qhemhb+tieGFafPHgfCFzzCEQN+Q3dtYHwvX9VvXFOfRvhFfdxxGQ/is1&#10;Qh6AHhzD5EP4IePJ6U0ZqUulft8GTm/y4asP2WrPS3JP2NW/H2U+jq171oPTn2kum9wbuVxDRlp2&#10;yUTzlRLqRtpwkwsajTHmKNi+9+XwHNfsh/A4NsVpi6GR/jwZMnJcs49SxyUcxzVhUmdKPWbjuCYO&#10;dV7ae45rzJEwPadyO4xxHOcsco0o5Sk1cPxcyOtzn5z/bKgz9nYct2VImy9canLeMAbhv36R68Hx&#10;7wB516uKY14B4S+rl+jhHeJDKfceNgdrVpR2UsJxXBOGDxybbEGduvAct0erD0xd6OBlJaYBT2gg&#10;/8I0eS3pZJD3dxAv/z9/5rFvosZzuXIhbeD25Hx7YT14GjhNy+byy/nlutJIugfHMGmkbSh1+ib9&#10;xKV9wd3M7ZXr+W3g9CaNtFOkLxh7oeHBI6Z7mJSRy/122be/5rJxHcu/NyfSkPYt4GCMO0K4L/i4&#10;+jDGGAGbFGkW4vfymNNeQKDOS+SR45p9lDou4TiuCZM6U+oxG8c1cbB7mukQyvoMx3HOgrT5hlS7&#10;F7kj77p/cP6zITwvkaqbLwJKWZXyh7w4Rk+k/MoxlThtHH8mlPV333DMq2DfO1CN4320BuH32yU8&#10;78N8NqWNlHAc14Qhbyy1xXHcHqFOXXiO26PVB6Y+xB+s5MZ76YIRTIuHag96UshD04PLkwtpDyO7&#10;H0o1+P5zrQNv7wWmAXxq51jlvH0ShBc2Xt4H3NXcVrm+335yerNN2ijyFowNHKMlUj6l3JqB8x5t&#10;LhvXs/QTD07LoC84Y3J+PqLPQfyF9sB5jDHmEyB93B/iOa7ZB9N9nOs512n3eMTvsylGjmv2Ueq4&#10;hOO4JkzqTKnHbBzXxMHuaaZDKOszTrvHa+Q6UcpUynH8VMgbLz05/xVQp+48x20VwvOxmq7naKX8&#10;yjGVeHHsO0BZf/cNx7wKpvnxF5dvB5nDffB+WoLwe60ScsyX3s9MW5Q2UsJxXBOGOs9QjuP2CHXq&#10;wnPcHq0+MMdA/IHmyXmugLzFQ3vIw8OD918CaS/JDxmMyDEs9jHw9h5hagOyQIHrUFPtPN7ZXE9c&#10;d29S19XbpvkSqf9fVv9hUj9IXzAmaSRts3U6H0+oTTA5pv9xnKPM9cdlyGqnSFsUd/u+J6Eeup6Y&#10;NMaYPVDnmc9zXLMP9r90enLMI0Eft+QaOa7ZR6njEo7jmjCpM6Ues3FcEwe7p5kOSZtT2mEQxzgb&#10;pvmUlLmhFCPHT4W8OZ3T5nNCUHC+FZ7jtghTO+GyxzRxnkph/Rdp9nAcv3dyTMpxZuGYV0KF4yFN&#10;z9FK2ZQy7+V5P+ZzKe2jhOO4Jgx1nqEcx+0R6tSF57g9Wn1gjoP4C0zPea6Crz9fWOthUMgA6Acq&#10;LjTCNGiRuLyvpcNe+uPrV9oG3hYi6TE9MD54WyvmMr6U+tRIW3lwjE8ndYJw+2z6oeBO5jbK9b88&#10;D4f0ET2TtokbLRgTiF+TWw6/ViU+9HZatLgJaZOST853F4gvKv/FeYwx5pPAJkWahPTnry2OYx4J&#10;aeONmJHjmn2UOi7hOK4JkzpT6jEbxzVxsHua6ZC0OaUdBnGMK5SUO8Bx/BjkLdAZOf9VkPbXUmJG&#10;jtsixN+BsRfH6BHK5hs1T47dO1QYI3HMq6FuXyievI+WSPmUMu/14P2Yz6S0jRKO45ow1HmGchy3&#10;R6hTF57j9mj1gTkW4t8gHjjP1TA92Ei5cwe/L0wLq37goEEA0i7mgfPVgmnANPDnMZjqVF5oix+8&#10;vSVyfEh/gSHn23GMT4Svc8x19PbkPOZYUufKeXhr/lo8C6ZJOD/XCdeTRu4Phy6qqgHfFxJJW/iz&#10;WBDpfdxhC42wvQh64LQ5EG7zb57z9Q5TGw61X6nr5tusMcYcCWnPUTGe45py2P9C5TfHPBrqvDAZ&#10;Oa7ZR6njEo7jmjCpM6Ues3FcEwe7p5kOIe15fWnkGFfAxb86hrx6c5z/KlIWpXy5Ro7bIimnUvaQ&#10;oi9Mtgb5C+ZCbjVnhQrtn2O2APltPWbgfbQCFc6h4rC5dtMXpW2UcBzXhKFOH+Y4bo9Qpy48x+3R&#10;6gNzPHz9StWWpn/5BtMgQXjFe9vhg1vEF+GJZh88MC1ieC8UkP+2ft4HpC2uECNucsPIhWkCJXaN&#10;N9su7w7xh3hpuw/O9wnkuJE3ASdpHxynVfO5lT7MKdu2Fm6x6tcu9F/Gkn/vvicg/bgGzturhGOW&#10;un1wPmOM+TSwSZHmIG8cphk45tFgC8eapNRxCcdxTZjUmVKP2TiuiYPd00yHkN9uR45xFblelPKV&#10;chx/Czr9tTGBae6Hy5jrX47bGuSdo7fd818twDQfxcdW6gfH7xkqjJE4ZgtQdyHtW7PXA/LvWykc&#10;78d8HqVdlHAc14ShzjXtOG6PUKcu/uG4PVp9YI6HtJeazQ4QWoD44o+3pgfZWLcFz2laM9f9S6lr&#10;jaQbOMZdzXUTeliQbQPnM+fC9LAaO09N9x01zfXxS6mHLU90uPBmPs7NRc2yDeF789vAeUtJLKzb&#10;opSh2hgA6ZMY1fZ5JYQH+Ta+MsaYWaS/TOU5rimD9Pv1lhfHPAPqvDgeOa7ZR6njEo7jmjCpM6Ue&#10;s3FcEwe7p5kOIW3+YWnkGFfB/nHL0sjxtyBv3OE4/9WUMmbjmK1B3jkSL47RM+z/Isjbb47dM1QY&#10;I3HMVqDOn6Fdkr51c/76Sqh/rOKFRo/XnEdpFyUcxzVhqPMM5Thuj2B18dfqA3MOxB+w7Ia5Afnf&#10;0HlyjJYox1N10cBRkLeATNq6x03bNKaHn9iNpYvz+ikwfQMuNkkn2x3nvQtM13CsDt7kGv6JDheM&#10;5YD+61+a3dcy9Mk06Ueq95NSXsSPS7bvPq4rIT5BN3AeY4z5VIiPXVP84rimzP+vyx9K/eYYOOYZ&#10;oI9ncv3kuGYfpY5L/OC4JgwVXooKjmviUOee5jmuMUdS2mCM5xhXkvIoZSzlOD5D/F3K0ovzt0Ap&#10;Z4nqc0Y1If1dwdutxoGou7Cm6zm6JdQZIzXb9pH2l5FyyHx9k8eL/Gs8xa36AZNPaRMlHMc1Yajz&#10;DOU4bo9gdfHX6gNzHsRf5DY7QLiK1EekzrbIRd9sXUIfcPmWy/yGvAVk4ombPPgg/U/7SZrmz+Un&#10;QtqDnfQfjvP2SNohpr4l9ZqV/raLvqgWxO/N73p5cN5U0PuNJ6erCWm/1Cntostzjfiktb38NMaY&#10;BdSZFBk5rimD9LGZ5sXxzoL4/TeF57hmH6WOS3iOa8JQ56XofxzXxKHOPc1zXGOOpLTBGM8xroTy&#10;OXrNyPEZ8sYcA+dvAfaN994cx20F1l+OT3GLdwRLqHOexZNj9wp1FtQ5jtsSpH85O9WT99ECVBrv&#10;Khzvy3wOpT2UcBzXhKHOM5TjuD2C1cVfqw/MuRAfNP3iPJ8K0wNpygBMBi/yoMKDdPl3kw8jyjEs&#10;yzxw+hZhass5naukHThODzC1r6dyTEwmUP7h/KYtmPoM7i800mYd5+8B0tvsm9SHR2eLiDAt5pRy&#10;y7kq/rYS0hZZyf0oq34k/ZyPYw2c9ghIWyiZfVxXk/pTjmPpyXmMMebTIW/cvmXkuCYf4vexmIFj&#10;ngV5L3G3eI5r9lHquITnuCYMlV6kcVwThzr3NM9xjTkKyvqL5r4MJdeNUs5SD45P+5I5Vs6jeXHe&#10;VqBOX+U4biuQN+8oXhzjDlDvupA239X83BbUqRPHcVuCaU46tZ9K1Vy/L1CnL2Mv3KS9tw7TeyI5&#10;h2Lg7VdQ2kMJx3FNGOpcy47j9ghWF3+tPjDnQ3yi+Ml5PpHUg1I3bFik117Qy+Dtb5oWSHmU42DS&#10;aTW56I1hmvz4pRzDlhc6WaCCvMVxskCj+WMyEzlXczvk86iRNjBwjBZJOefy8jFsketx4Dgtw3Tu&#10;5Di1fqe430Tan4xKXtwtZcF6gaLckxynPZKUWTkOJvfOLvovxBfgj5zHGGNMtUmRkeOafFKPSt2m&#10;+s3xzoT08XOI57hmH6WOS3iOa8JQthBkheOaOOzrR988xzXmKCjrLxzHuRrq/urYk+Mv9jMo6bcM&#10;nL8VuHlfhfy24DnGHWBaQMTHWmrg+D1CnWcGx3Fbg/gcZQnH+7malEkpZw3J8+ymDPT79uXvAJS2&#10;UMJxXBOGOuOSgeP2CHXqwnHcHq0+MNdAfFFU8S+n3AHSXuA/lXxyI9Tqtpn6xHohQYgcy+U38hT4&#10;+jOOPBAJkQUNQ0vHiGmxx0+knye5wTiOY/own285h3xeNdK2pY0XL046wnwM0mZzrj055n84VqsQ&#10;Xiy29OS8OSS/EpNF7yeYJg74fPzGBW0H+qJqjaRR++I5htT9i7edSeoP63pNOgZjjPl0SB/vhIwc&#10;1+RB3otQjeOYZ0Kdl0Ce45p9lDou4TmuCUO9l2iOY5sw1LmneY5rzFGQNs/NHMdpgVw7SllLPTj+&#10;vI+XklbzL+dtCdJ+BT7Gc9wWoGzBzIPj3AXq3JfEpV8SqQV1+gnHcVuEOtf5ksx7nj5/HIO0OfMS&#10;P3hfph7o8w+XvxNSylTCcVwThvTxVYjnuD1Cnfu247g9Wn1groP4zXbgPJ8AaQ8ewUE09AGbdASX&#10;vlCGfqPWSFnfnbgMFrsZQEkdY3o4yL0JyaIEmUh5cMyjYZrwlTaTU2ZJO3As06e5DeSef2kzlwy0&#10;Zb/z/nPKLJ5o8OFzC9IWi7Fd/TzSFlkNnG+RX/oxTj9iZ7n2QHzB1Zsc+7dyYro23nkvae8i4Rhk&#10;22V1bIwxrUOdSZGR45o8yB+7Lf3ieGdDnZdAnuOafZQ6LuE5rgmDLRy7DOrc0zzHNeYo0t6UNhjT&#10;5NwN9F8vKfVU4g9Kui2e87dEyqeUOdfl4z+NlEspa0jwXU7vkNduY5q89nOgTtt3HLdVSJtLzrGa&#10;n72alAf1+n7meH+mDujXoud0Z1PKVMJxXBOm1GEJz3F7hDrPk47j9mj1gbkW4oOKgfPcGeIvhsUL&#10;CQMnqbuNvJcMvqXMiB+btIe/5cM0EfnuwBzHbB2mc1DSAct5emJagOE47h6YfhntH0yDptKyDRzX&#10;3IOc2/kc83mPkbYkbUra1oPj7iHx5rg/5/3wvmPkeKRs0X6zBZiOV4411l9u8RwzB6a+OqUNrO4l&#10;0BeEPzndFZC2KFtIvUv9S/r38chnVy4ai90/ZdvqfBhjjPmCsjEEGzmuSQd9cXkqudc9OObZoE88&#10;5/Ic1+yj1HEJz3FNGGzh2GVQ557mOa4xR4E+VxDEMVoi1w+Xd4cHxf6tpNHI2KjpeS7UqaeR414N&#10;0xwNlzPmB8e5k7lOQvNWOZ4cvzeo0/Ydx20VprnsWuf/rblFo9j3PBti87oHgT5mvrw/VspUwnFc&#10;E6bUYQnPcXsE/drI5Thuj1YfmGthGlTGHogc57ujxLrIGkRgWgSiDdo8pz0a9F9B42NTH3gxLah7&#10;8Oe9mMv/VI45xwtTZy716DEvKgv4Z04nfs15OWYOaZsDH5u5J0ztZ2+bkfzS9t7tUGJyO10aFmlr&#10;tFnJP/CxtQpTHchx83Hk2uxLUyFtEbNsf8zp/w/6/Wvg2FdC/D6kkeNKvu/Whu26XbqsfMYY0wvs&#10;H1eIkeOaNNj/MunyyV2BOi+BPMc1+yh1XOLJcU0Y9C8rlnAc24Shzj3Nc1xjjoKCNssxWoL945ql&#10;5yKuU7Zv8Vyu1mQez5YXpOWOfAAASAZJREFUx70ayu5/D45zN9j/7uPtX47dG9R5ZnAct2VSXuUY&#10;9vrJ+7kaCu5niV7YOZ9v1pR6Fo7TnU0pUwnHcU2YUoclPMftEer0ZY7j9mj1gbke4g9bsu32L0WR&#10;dqEOnC9G6m6uQ44lg5EBX4s2DhuYzGXg/TPH+e5G6hjTgq/YIoBWSLt54gOuP6PD/l+/Olt3bRZT&#10;/5vS/+fwvJ9cSPuFLunLJJ3cT5afy3lwHLMFc5n5OLb8woH3xhjZd0J5B85njDFmDXXutSPHNWmw&#10;b3H8yPGugjovgTzHNfsodVxi5LgmDHWuB+E4tglDnXua57jGHAXx51rW/MIRuYaUcpd6zDFzru3L&#10;5ipSodJCEo57NeS3598c445Q6XzPBo7fE9TpHxzHbR3qHDcbeD9XwjG/rvYmfUvzfXsvsN0nXf7e&#10;SClTiSa+XNcTpQ5LeI7bI+SNObc4jtuj1QemDdhe3PQm2y7v0I+CtG9keM6XSupurkOOuXRY/SLe&#10;CTX37YGjSX3LcWO94KIF8mJn4DKbz4avP90X60vOJuWRcv3DZW4Zpj4g1jfKA6P0EwOUgRi+/own&#10;x5E62f2gibKf4JYyH3Y/2UvKhrQ27Dnv2ea65HItDZzHGGOMDut7ZYmR45o4lP0qw5vcsx8c8yqo&#10;8zLEc1yzj1LHJUaO2zNMY17Hn9eEOteDGDh2zzC9pDr0eQh17mme4xpzFKX9xYwcozWIfxE+xxPb&#10;L7g1Ty5PizDNWXHZS+ye36oFZcf0MS/3Ue89x8ixe4I6YyTHcXuAOmMUdui4Khf2Pd/GyFxwM31e&#10;z7Dxl0c43RW4TIU8xzVhSh2W8By3R6hzv3Yct0erD0w7EH+ZK9uaGiTUgLSBxpPz5cL2r8dIvR62&#10;4ALx45MO6qMHQ5geOmWBxq/5fHAdHU0GpDKQOqwdmHuRtjK3GWk73J7O8G6zjsvWOkyTi0/lmJbH&#10;Jv3Bg/OGSF3g+4DPc5oSkbKyER3051I3StnfpA92nOdsiNf7xy24NsaYPVBnAnvkuCYM8Wf8mIFj&#10;Xgl12tEvjtsDTM+sMoaScWpT4z2ljkuMHLdX+P6SZOTttSA8ps7hOXaPsP614MPmV1CnL/IctweY&#10;7ivS9gbeZtqltL+YkWO0aG6LXPZSOfNrDy5Lq5Syl3Ac9yrYWIgQ8eA4d4W618SD4/cCderBcdwe&#10;oO6i2jeJ19R7YcTnbfeQ+0FTz1s9gr4w5l9OdwWlXCU8xzVhSh2W8By3R8pxlXActwdSbiyeJ1cJ&#10;TFuwvbjp7VY3zYTjrXrMWE8uHTroknLP++BjWnKc79PJOcG04E4eRvmc7SUDJokpHaO0vypty3wu&#10;aUP4utn+mtsYt7s9pA+UuBJf9tNtm8X0ok3rE+WzJ3ZOikjdzPX1jlmlrhYxQ35zvlbN9aSdBznO&#10;B6c/G+KTD0/OY4wxJmzu47k/zdXEJGMvsF5EkevJMa+GOs9mI8dtHdZjp2YWsM9l4zou8eLYPYL+&#10;SygPTlcD6rwUFZ5j9wjrX2seOU0tElupx1ye47YO6/Y9cBrTHuT9ktbbk+O0COv74xmeXI6WKeUv&#10;4TjuVZA/59nNXFkNWPfTezQz3syFOmMkx3F7IWVXjmcvea6sMs9dg5RlLhOXs5amjrc3mN6vcp2K&#10;kdOeDfX6Sc+xTZhShyU8x+2RclwlfnDc1mF9f3KrRKY9iP9C1S1umkj79rVsr3as+D5oldiHLRoT&#10;iL/8/sV5jE7aAaZOTch5fJM6Hslyu0xeSp5Dz7UxTNrc3PYGapO/qL3Kv5fbJb3ke3DMXsmxzMfK&#10;faCQY67Zzy8fXD1vLzHHfCllZ930M1h/S1TOT7XzUArx++aT8xhjjIlT+tMiHNdsw76J9Caf+bE9&#10;nssxctzWYT1H08xLUKwn/opx7B5B/3Ki43Q14Pv80h6eY/cI6/7hX05TC9KezWI8x20d1s9wNqfY&#10;AZT1057jtErKqpT/SA8uQ8uwbzz45jnuFVDWlrt7qboX1vfDUlXfi50JdfoFx3F7gjp1wJp5BhGY&#10;5vulnXI5a5H+88H7NXFYjxnfnpz2bCi7l2g8xzZhSh2W8By3R8pxlfAct3VYv3v7uUpk2oT1xCRr&#10;ciI5FdIHFVVfwuPropB9V43NEL8Bdjv4N8aYVJhe3mj9/S8c9PAnfeu8z2r9LNIXOz84b4vwfQLj&#10;yduvIOVQ6nSpqQkSY4zpidKnFuG4Rof4PS3k8GfVUqjzImzkuK2Dcj45zVUQn3dIxrF7BP0lneN0&#10;NWzsq8TIsXsEZTEXp6mF91PIc9zWYd0Hj5zGtAfrX+NL4TlOq/A1/8LHcISR9986KbNyHLk8x70C&#10;lPFQggfHuTvE3+vlGDh+D7C9aCXHwHF7gzrXP3vyfq6EtPnyPZp9Nm7ZXG9cl8Jz2rOh3vOr59gm&#10;TKnDEp7j9kg5rhKe47YO62f2cZXItEsandIQl36j0gvxM0mZ57Lz8bCB8+6Br5/nPGWwkXCMH/eN&#10;G2PMZ4E+USCDE8dpa8PXrw1U62ul3MrxsObvzfj+UP/k7VfATcc8xhjTCqVfLcJxzRrKXqotOY7Z&#10;CtR5+TFy3NZJmfk4OM1VkDY+TfXg+L2Bcq5w0DWF+Pg11cixe4Npno+P67AvfSj7KuE5buuUYxg5&#10;jWmPtDXl3MUMHKdlhcdYwvG+Wwf9vpTrF8e9ArYXImw57D7QuoK62vLi2D1AnXbvOW5vkP4XLHL9&#10;5H1dCXUXS2rkehp4v0YndaXU4Zvj9GeTMijlKuE5ttmGen8itIkxyV7KcZXwHLdl0J/ZbeFYbxCf&#10;dO7qRercMGMLqkT1wc9iv4631Yb4A/PIeYwx5i4w9fW/lL7vp2zj9EfB9KD05M/3mGPycbFmB9BS&#10;//iatBh4+xUS6rSrsY4xxrRI6VtLPTi2mSD9WTdk4LgtQZ2XQCPHbV3Lx4B6E+/CcfzeKMckHpyu&#10;BsTn61L9y7F7A308P3K6WpR9lfAct2X4+jLsUrPPneYLyvoKx3FahnN+dWzk/fYA8XcEKUaOezbo&#10;/XxMtS9y9gZl1/0Wx/FbhzrPDJ7j9gj6/buGgfd1JSmPUsbaqr8zviOEFyv+j9OfDfWeX609ZEC9&#10;eh85do+U4yrhOW7LoLcBv0po2of4QLOpF6qYBglO+fwxl5XLz0bOu5eUB9MD7D+8rbb5OGMPy5ff&#10;oI0x5gjQX5qe0v+eBfH7smjy4WUuu5yPgbddQcqh1N1SU2McY4zpldK/lnIc22Q964Z4jtsa7D9G&#10;MXLclkGfXBs53VU2yldq4Pg9wdcvDn/D6WpBnZeif3Ds3kD/0tDI6WpR9lVi5Lgtg/7c5DmdaY+0&#10;NeXcxTiO0zppj8px1OR4nz1AnXq5fIEx9H4+5sFxPgXqLhYaOX7rpMzKceTyHLdXKPuTxSkG3teV&#10;pDxKGWuT59EH79tMEDkHnP4KqPf8OnJssw1W73+h3q+veY7dMimvdgyrhKYPiL+k/s15rrJofFLm&#10;Py97Md2wYoupxOudpyaJeURcDeIDY895zoapY3T8uTHG7DH3tfxCUfr12y2WRbyvFwPnuxpOuhem&#10;kPpR6ozbTjPlNcaYXqHepIhwHP/T4fufgC715LgtUspdhOO2DPrk2pPTXQXx8VQOz/F7go2X2pyu&#10;FqQ9D6Tq9nkJ0zMgH4/wnLYWZV8lRo7bMujzwp7TmfZgPUeSorvnYCkz9o+Htrx4f71AvQUjl7UJ&#10;lD1L/OI4nwbhX/3J5Th+y1BnjOQ5bs+g38f3kj63qTEk6j6bbJHj/sH7/nSY7sOhfqeJNQSo10ZG&#10;jm22wRaO/YV6ddHVWAf6vXlYJTT9QHxw8eQ8V8B0g1In7BI0NdDJhY1vuC7IjfuyB703fLUlKc/A&#10;240xpgTWgw+ZIL28zzuCHNd8fNzPs67va0dB/CGxuckPY4zpFepNigiboF2Q+lDqKNeT47ZKKXsR&#10;jtsy6OM9z+muImVRyleqq4nPJWy/1B45bS0SW9lfqX84fi+w3QY9p60B9e5pTbw8SwV9QU637eaT&#10;KOctimP0Atv9wV4D76sXqNdnOY59FpSd149/ZpA6UOql1MjxW4bw4pVUT47bM6TPI+dqbv4U8Tnf&#10;WkbYr4/99f/r4qdSR0tNPOuh7J6iGTm22YZ645GunqE0qFcXI8duFba/7OVWiU1f0MniMYFpcKxN&#10;bGzxHKMniK/oFs1M6mAawL3LK+dJbti3XOBhjDke1vcneRi+dZ+CtF8Yke0PzvvJEJ9AaG7Swxhj&#10;eoZ6kyLCc/xPhH1fllp6cuyWKeUv1cV9HtuLkZp5GYp6E+/ixfF7gfWzyNvIaWtB3Zd/nuP3Atvz&#10;YIfMf6HiPY1jtwrbX1J1nNa0RzlvURyjFzjmV8devJ+eoF6f5Tn2WbDdz4c8OM6nkTpQ6mUPx/to&#10;lVL2EiPH7R2mNlG7jxTNzaMiPvdby5/3mrz/T4O0+vac7wpSDqVsJbpfwHQm1Kv3/zh2b1BvbPYv&#10;x24VtvuI/60Sm/4gPjn15DxXkUaHtIcLucF3vcAAnazoXpI6x/cJ1j8Drd7PhTHmXFgPPJp7YD0K&#10;0gaact+2fvU/ta2wj2k7xhhzFmy/cC4xcvxPg6k+a0z4N7P4KAWmZ3s+hlIDx28RtidXHae9CuLz&#10;ELkevI/WSZmV43jznL4WZV97jBy/Bwj/morj9DVIXGVfpbp47sD2QuUHpzVtQWF75Tg9wfa9s9TA&#10;++gJtn/hIdfIsc+AsucIe5k/w3b/XWLk+K1Syl5i5Lh3gML7QoLm5lOlPHO5uKxHeOGgsWfrkF7P&#10;h3ypIxcqPr9ybLMNFcdnHLs3CD/D5npw/BZh49fSZdsqsekP0n7W9CnpOO8V5vLGBsnNLarKgfgk&#10;uty4H5yvFVh3GlJeuZE8OK0xxixJPzH3Gcs+pIkHkbMgvhhKjJzv0yTUU3OTHMYYcweoOEGEjr5R&#10;VxumMQ8/N5UaOH7rUPclx5PjtwbhX01pZryCem3ybeB9tA7h+abDFmgq+9qriTm8VFJebF8jhx0P&#10;6t7TDmsftSAw38hpTXtQeO/kOD1BvG/I8eL4PVKOqwjHPQPKxhk/Oc6nQnweLJfjfbQG4QX9OV4c&#10;+y5Qv128NTevKuVB/F12TdJnOS7HXWFqS6n33Afnv8J8jrhsRTi22YaKC/Zw0HPeWVD3eXLg+K3B&#10;9vPIn/ndVQbTJ6QtHpPtzVzACF+MXT9QzHXNx7TU9GQUwt8eeuKDBlvGmDxYv6jpeiFwqbmv5P6T&#10;PTnfp0B8UqS5yQ1jjLkLhJ/DSnxUf43p2btWHXZ7v0P4mTGX1EMzcxUaBMZ2nPZKqDjxPht5Hy1D&#10;vF06zlMDAot5dhh4Py3D+jnwG05fC+r1x+I3x28Ntq/xF6c17UFhe+U4vUH8+T+V59g9Uo6r1D8c&#10;+0jYftEYc2o5W4f0RR0pXhy/NShvNysc+04QeNbYqbnnTaT9sEhtMn5yXJY7QeYYg/NfZT43q/IV&#10;enB8o0Pdenccvyeo2/+OHL8lCK8lGiXNKpPpV+SEv8n2ZiZksb0C+sVpe4H4zxr2MBHllHKzF6Zj&#10;baY9GWOupfQd0r8/ON2nQNoAfOB8dyfHrNQDt5umJjWMMeZOkHZ/yvERi8TxtWBMe34tIc/mD95P&#10;L5A5MZ3A8z5agfDY5V9OfyWlfDU43k+LkPZnWR6crwapI2Vfe714P61CfB5s5Dy1oP6LR8f7aAXC&#10;LzVGTm/ag8Jfd+A4PcI0j7w6tgzSv99iDhr1xuKnjsFRXu4Hx/pkKOwHAjzvoyUIj6Nz3aIP2IL6&#10;Y5o36T8H3t/VUP95MoX0Y7dazIqyX0IfOc5VlLLt4Ti+0SG+liSH4/g9Qf71E+N4H61A+Hnyz7hy&#10;lcn0DX0uHtua3POctnVSrxvHsuQ4X2uQ/wAjnY295Dfmw2E9yPrJaT4J0u7JwnHeu0L8pZLcQ+1+&#10;YowxB8L+F3eaJ+/nLlB/wZjofoyE+i82mhwDIP6ya+Q8V0G9PwXEpM9oZg5Jg+15pW84Xy047sXX&#10;k/fVGsTH94ceB9Ket3JIO2quvSM8yS+6v698AqznTJJwnB4hfj+N8RyzVyhsBxseHP8IiP+i5yaO&#10;9elwzK+UNjeGfkPdMZLj+HeC9HnkUp73eTVMX754KWU9muxT2uaDy9QLfM1T8LGlaGLciPrPrwPv&#10;w+iUutvDc/yeIGEeIZP04z0+T3pJt8po+icNcm6YfNKbbbjY/tvWA6dtGeKT503ckGMQH6xJR/oT&#10;08Bkecy3Wq1vjEkH/Vv2D073aZD2Eku2NzvJUwvig9OPqAdjjLma0v/WIs8FzTxj7oVpElPuXbH7&#10;eA6J5XhfPYL+/L6X1E8Tz5SYzn/s+V784rxXgT4er6XZtov0Fya/OW8tiI9z9xjR4HOVlAlp14jw&#10;nL8WZV81vNDIcwmm61raAJeRec5r2qOctyQcp1eIzzdvkXvQncaYqX1niifHrw1pX5Tfcti9t2dS&#10;L0pd7SHXVpPXCNLuYal+cPy7Qdq73T3kfDTVVqQ8qNsv5pJ9D2isXrZgGoN7lPfLYuC4V0D959cu&#10;3r9fDfUXMD95H73A1P/w8dQg/XhLz5Mp95VB0q8CmHtA2gBDtjdzMwyUeeC0LUL8Jic38mbqe0vi&#10;cXzr8OS4MA2uHMczxnwGrF+W2OTQTPpGpS9lL3RwjyiltA+2urcYY4ypD2n3pD2kP/fo9J4m5cb0&#10;XKM9l+4l98Iu64XJcSjHV9OIixaQyX4RH7cseY5xFSmLUr7aLjs3S5ja4A/kLUL4xXFqySxHCelb&#10;pV1ePl6WMsxlkTJxObc4jlODxFX2VdMldY6ve5Fcb1ymLZdflyZMzpFy3pJwrF6h/FfHnhyrZ6h/&#10;v3a8j5qwb0HHyPHMnzqVMQzX1V6HjXP2QN54IabJY6wN2+9Ja5Fz0ty4QcqE48fUMdLfyfX54PJd&#10;CV9jwz398dKD93EF1L8f2vuoBCgfj2158T56gR3j80RP9PM86STvKpi5j7lhxBqFDECambwOlPkH&#10;p20N4oOagfO0CPFJ8oHzGGM+G/SXh57TfTLpO5U6Yk3dk2tB/L4iExanD6CNMeYTIf9P0peSvl32&#10;1Xz/jukbu3KfrjUJy+Q50fF+e4bjJ9fepB3JefGYFog4LkspTOddYsq5l/ijsv8Uzbx0wbEvmDRS&#10;Z1J30h4cl6cmTIuVZD97zpXnuDWg/p9YiXlhGl9LXUgbPrSfnfcxYOrTZd9cnhQPjlsD6r9s2vKu&#10;8x+oXOcSa44psaWOR2X/KaqVyRwD8efiTRyrZyjrRx4cp2eo33dJnR4yl4T9C5xGjmn+1Ov/KXVV&#10;w5P3dSXU/1UbeTY4pK23Ro4Tx4/t5TmrqfqU8uC8OYsY6Vvl3i394KnjLEz14LDv2WfLi/d3FRzT&#10;xh+8H/Mdjpn7OvUaqQXn9TfL/kSu7Wr1NccTEluOp/S6+nM/WO3A3M//a+/ezt3k1S4MH4y1zv8S&#10;XEJKcAmzBEpICS4hJVBCSnAJKcElpIP1540gkzkkdjZgsJ+D+/ryYUkIsfGGMYXGv5jGAbvYQbqE&#10;nj7Hsl19kGlp/Avf1evsUYxvoe9dv7wOAKgcijp7uXen8nubu3q9I5uwzfGjz64+gwDAK9N9N+se&#10;Fdf6eD+IzwtPv+YrhTw+9NgPKlPEdl98/a9A4+/vW4nj+TrRWvv67OPzDNo+vDQkjn0f/xA/UF96&#10;xPno5UO05e3f6+zjtgQ9flN9SXGc+xiGWvmYt+I1L7/k+fLbx2wpes57WknfuJes0mcfG+yLHr9G&#10;f3ibR6V0Y8u3b0jtbRydxu8j3COuQ4veN1H5t765rt4uEq1z4z7Uvq5n0To35L/7el6VtgmP/f3O&#10;qoWvH49SCh3G5ybv77PF/mi/08Q1Mt7T7vqNI+o19UO0F2Kbb7bOpdXel2fQ45+N+vzwdeGT0nVl&#10;ye/YrdrXdQRa/3ybajffJ7NBwmvS+A+7caG46w1uLSr/+BYnz8nLPlP0p9BPd/J6e6TxL65nrwMA&#10;KrzHeBkkmvaFv/Z6R6P0JSQ+yPq2de3uswcAvDJtN0vUFPEeEZ8f4vtHpQd+cO2jz7/SjfZjPbHO&#10;W6Eva/ihnf34vhRN+/77Nnx8nkXr3Jh7NYufk9GmtruuHNXVx20Jmh8+eWU3Hx/six4PiLzUH/Jq&#10;/LeCrpPXPzqN//5+r/i9aZHP01ruc0X87rP4++8r0DLBvD5Pv4em9cIJb/Vboqb9vrqEGNe4Nu3q&#10;fFX6vHcr9Bf3q3ycn0HLvc+UvM01Yi6t9xkkfPj69kzrvg8fzbUdl2yg8LpUuLFvdvehS+nE9Q+Y&#10;8f+jFyClD1WxzbW/tiSNf3C7eJ290vCHsJuXB4BQuHb89jJINP3mUu11C+1c9OQfgkqavsWPVL5N&#10;XfH6rn6MAIBXpvTXrP69as+ir/E9q6TW51/kxo+N/vpNeXtbib6dfPxfhaa9x7+Tm4/RM4gfPKe4&#10;+bgtQeO/s2GF38SUAqxHek9b208fI+yHlrtO/NSLfIfW9ODnSx7bzb70bV1SHHNnX+8UUU/Lf5au&#10;fT2YdR7cK94nL3rSdUPrHuexbWdf5yvTuiEbF9eQ0fuvW1L6vrP0teldPeWa0KX1v7/GNWJXx/Ae&#10;aP3fBaPt777ePdL6Y3E0dTs22WDhtcXOLxwQXbu7oKr/BI5tKb7JNXV+NeVW2x6Nv8HdvM5eTdiW&#10;yusAgNINRL9eXL0cPqn/fc3VXrepf27q3/y1Z9O0G8rxevH9GwCwrOY940fzvuHXYywjxvaiF35v&#10;U/rs8l38WO+edkNb6TPXh8Z/40FS+xjeS+l8iN9ProX1IHf2MbxXtKV0veU97auLjxWeSyncGNeJ&#10;pd8349iP6360/c3XeySadg09e70ji33W7EPfzrXEun4qfYaL62fxs2rz2tqf82J/n33d70zrBqtc&#10;exyset2I9rXOta/PL6XPBXEMn70/r0bps/+W15AQx047xifv09aafsT1xPuJaWof060ofX+N/VcX&#10;+rWWt7pGlOhz3H9ou+tHvAfE+uKaFesufv54hqY/W47FUfwL/GWDhtenaRfmyus9k9IX7rjIez/j&#10;5I6T/O+Fv9HdvsrbWorSBXfs4nL2enul8vi2bl4eAEJc5wrXjKuXw1caD+u24tp8aurE+06858Xy&#10;eP9Z9QefuaI/Gv9xKLZnN18WAOBVKL2vXJR+2L1OuB7jcfGeVvm+ODKlH/a6x9HQd0RssP+VPv99&#10;19fZ9cZ+h0Bu9h8UKn225Xx4zG8f1ynEe9pcu/pe+C6UfquO4zQ88xod16Z23dGXeM/Y/XdupWus&#10;b0vX1escnbYNCg1pjxdfvoW4nrfHatfJx+tV6euEB8/SHgPdfXH2vvaJsk2dvX5G6l4X222sfDuO&#10;SOm7wbOvJaXxDbM/b99L6Tyqtf177pHFWJ18LJemz++v3WvE3vZT9xiO4yj6+i84c0Qqj/utsO3P&#10;FP1pxz38HXet8Lm1aXfPY7E3p3bsssHEe9C0G9aV13smzf9QVHkbS9L49LBP++vjuVQOfnQd+k0T&#10;eFX6/IuB7oeg7gfx+Hcsq5Wu+2t8CCu9n1y9HHLNfvGx69Pdr/HlZvF9+QhN+8vZ3fUbAF6B0g8i&#10;fs3FOm5K3wNPvh+OTuPfCZFb/XON5v0GgrLZ4SXxKMSl1D62Y8R72lw3H0OsT+ka4ftiT67e5z3S&#10;8G8iZy9/dCPb++5mv1cfVWxrYfv34uT9dVGmUO8oXuYel9J3t2thG5+t8r6uSeneSKV9jsWexHVn&#10;kz800LG/v/7w7TkKHfszRu3b8wile6W+DvT71R2/bEDxPlS+2e9qr/dsGg9shcrrLUnjP6rHG/Hq&#10;PyIvRcNv5k/bFn1Ov3tTeuOL/39KX4C9UPqCHj+m/yqcr1PEuXTydu+l8gexq5dDmebvx9h/u7oO&#10;Kr0njv3wtbt+A8CrED+Sri2+i8R30E1+aH0WlT/ToV/tY7iGwnox38XHdYzGf/PBNCcf2zHiPW2u&#10;i48h1qcDXCO8z3ukdMO/9FtC7WVfgdLvefG50rcXyUt/1m4VtntPzt5fF2UK9Y7ip2/P0Sl/AtOz&#10;Xb2PW9Hj90xeUbzHXrThb/KFPhzJ1bfnKKLvhe05iptvzyN07LF4hqo7ftmA4r3EAVE4SFzt9Z5t&#10;oN/xRvjh5Zem8Q8fh/nrBY3/lcjF62xJ5b8Y+Nks3+wDD/BM+vzicyuco/eIa+Ui1ymVbzL+9nIo&#10;07SZulqV13+26FOhn672egCA5YjZWZYW78vxfSPG9eTj/ap07JtAW4tjZJPvohr+Iy+Mu/qYTiFm&#10;HFtC5eM6hXhPm+PLX4djO9r/NaL2Pu+V8s8f8Zv7Ju+xz6L0O1Bc634o/eYdbjYO7+ZtfkfUtEkR&#10;niGuaSfvr4syhbpHsfp9w2dRCuJ+KIXI4jrq276VRe43PEqfM5HFd6k9v1+vJY6B2P7N30917O+v&#10;F9+eo9C+AqRz1b49j1D5fiXKrj5+2YDi/WjaTCG7+9Km9CXr1ulj/Hv1v0zR+EXn6nX2TONfVk5e&#10;5xmiHzG2hf7FB5FKOzs+gUfFMd0c26Xjfim1r3cu9VwTvRz69Y1hR7xHr/7+Npem3dSpvR4AYHn6&#10;/MwwJN5v+kT9c0G3TK3Ptp75Y/TSYlti22IMdvd+uyWlmw3x/ardzyXx/bF7XHTFZ4PzgGjf64Ro&#10;81ow9jvFM9Ta8LtnrEtpjHxsSob2TaiU7xPndbr6jo2b8nF6tuhX5eM5h9JvTnXT1pjLiDj2zwOq&#10;Qp2ua4+9nSPRn/qPs4/nHJr2njZ2vJ8HVIXyoVa+nniP8O18thjn2P7NrkXIKf1OWTpmSqLcpeDc&#10;0fce2Xft7fNdBzs2lMYytvVwfV+T8mtXK8aqT638mHhEHH+XHrG/zo3S8RvXKW+vpNZO7j9sRenz&#10;XYxb1YxVSYyLj9USup8d2mWxr07ezz5KfZ9zbaqVb1/oHkOhdBx1Xe8UfX3Z0Fgf5WM6Z5/NFW1X&#10;3oe90GdgN/p5U/7Z6uhim2rt4D5prF/Tr/+t2C+XHnEMnxuxD/31Vq283Tkq35Yj0bzfDVp7GPdV&#10;wqbRbmFd7jIg6p8H9I1JjOnV/FJ+zj7b7z8uPm4hW4D3pGkznsTBffK6z6R0MYwTNKz+hhjbP2Gc&#10;DnOzoRm/oe2pvc6zKV1ovZ+tOEbj4nyYfQA4pQ8etfrPzZvSh+8Pda7J+vzRIc6BKOP1+tTehzma&#10;9Xmb4exl0U/9+yyueau/v80Vx02hr67yegCA16SvP6DEZ5T4fNCK94x4P2v1veetKdYZ646+RJ+i&#10;j3xneAGxH5X/iDdH/JZw6VF1y/q6MU9h7Ndw8vW+uxiTwjitYXffWbZUGI85KuXXn654vS3LexcA&#10;AMAD9PU+yk/tM9jR56rP3zViG976MzjwKprz+V5Dv2uFqlN28PtktgDvKw4Wjb9BRpBh8KB6ZRoO&#10;LYUfXmfPlC4mvg1du9vXSjd5vJ8lcazW2kHKHhij9Ib9Q/03UtvjefI52bTZ1567+9ql9MHD2wsX&#10;L4t+StcqH8Payz2b0hfr+ELtfXWV1wUAoI/6wz/x/hifNabq1p38uQkAAAAAALwvff7BRRvCqPX5&#10;B3D+2/ca2nWF9jeOuB8afeIeJ4DVZQvw3uLNR9PCYx9e99U1b9A+Fj4uh3rz1nCo5Orl90DpQ5L3&#10;dYo4ruODFjeQ8HRK19pKKYAT1w4/XlvxWhy3d19bNG1mqHD2ulM0/fO2wtXLol+Mv43fxcs8m6Z/&#10;Rjh7XQAAAAAAAAAAjkzLzeh79z0fAFhDtgCINytNS1BXXvdVNWMyFO443HhEfwvb0LXLcKDSByrv&#10;a9fYfmrL1EpjcPJ1AGuIY6055iIs5sdkn+/ezj2a9Xrb7ub1pog+Ftpq8eVnIhvHyl9/Nk17pHW8&#10;TjgXAAAAAAAAAAAAOIhsAdDStFlqaq/3ijQe9Lh6nb2LPhe2o3Xz8nuh/tmN/vZbKeQ3N6ATM+j8&#10;UJpVjqALFqevoZv4b5x/cdz5segWCY4FDZ87rdmBUQ2HOSsvf1RK15a4Tix+jVA6PmK84tio/PVn&#10;i+Oi6Zvv3644nk9eFwAAAAAAAAAAAMB+ZQuALk0LGkQ4Z/Eb6Xuh8UdUhrPX27Pob2Ebuiqvsxca&#10;DrzVXr6pE/uw1vCjObvaYE+xPWAupTDjd9lsTErn4lAg5+ZtPULjYcra64xR2jZvp/XLyx+VPq+b&#10;F3/tEc34xTEQdjdbl4ZnlPu3n/XCnwMAAAAAAAAAAACAV5UtAJymPeLsJWcaiRvhGg51hNrr7V30&#10;ubAdrdje3QYACv3tGp0tSWlmnx+aFiK7en1gaRoPci4WJtL4Ne2315lipM3F+v9szfbcfPkjYnyU&#10;wlknf+3ZNPxe0aq9HgAAAAAAAAAAAIBjyBYAJRqfFSfscraUR2h4dqvWyevtWfS3sA1dF6+zFxoP&#10;2MwKvCnNRDa0j89eB69F6Xw4+fKtjRyHP7z8IzQ+g9Ts67iG+197+aPqbOfZX3slSgHDCIT7vnSL&#10;HpsAAAAAAAAAAAAAtpUtAPoozYpyK9w4dpXXPSJNe0zn4W6aR58L29F18jp7MdL3q5efSmlWPQ9G&#10;3t0ejkMpHBP7/uSvbak5Bv2Ybt28/KOizcJ6WpWXH6PxMNrJ6xyRPq9Btb/2KvRm7/UAAAAAAAAA&#10;AADAO8sWAEM0fRaS2useSdwQL2xTycnr7pnGH1NXe5090fCx993Lz6EUlui2N/rYSxybvs6+d/XX&#10;t6bhc3P2LGBDNBz0unj5MdG/Qjtdtdc5ohibZnvueqTn3inNwjh0HP7ddi18PAIAAAAAAAAAAAB4&#10;jmwBMEWEAAo3k91VMx8duDWlEEDcBI9ZZCJEEsGqNhgwpvb29k7DYZGw2zCAxh+x+XDf/7Txs2nr&#10;JUMh+EopJNM9hiovsyUNz6i36OyGStc6X0fr4uWn0PgsVSevczT6eg19qXBp7PfCPnO/tMC1FgAA&#10;AAAAAAAAAMA+ZAuAqewGep8IEuz2JrNSeOJa6PcUu92uPhoOdly9/J5oeBa4m5e/hz6DE4uGdJak&#10;FHbadSDzKDr7uxUh0qeNrYZn7bp5+UfpMyjpLl52Cg0H38JPr3M0MTad7an99SNSeh/sOxa64r3y&#10;aecHAAAAAAAAAAAAgOVlC4A5NP2xVpXX3ZM//TtrOFTlbt7G3sU+KGxH165nz9FwsKH28veIdpr2&#10;dhkK1Oesa7/8taOJMdaTQyg9x9TFy21Jw9ehRY9L9V8TLl52Co3PChjOXu9I9DUcd/iZCZXOw1+F&#10;/eRqrwsAAAAAAAAAAADg+LIFwFzNjeehsENrt7M4tZRmURsLwoWr19276HNhO1o3L783Gt4vi4Te&#10;lAIUuw1l6essf5W/fhTR92YbnnpNUP916+RltxJjUuhPa9Hxiu0srCNcvOxUKofxumLMnxoYfETT&#10;/+72LBrm25KmBb9D5XUBAAAAAAAAAAAAvIZsAXAPTX/kY5TZdWig2Za60Peum9fbM6UZ1Xwbur57&#10;nT2Z0P9Fjiml4NgiIbQ16Otj8m7++hHEvtJnWOXqr2+pcBy1rl52K9r+cZW3wnruvh5o/FwNtdc7&#10;gp5tu3i5I4h+F7bFxXl62GAcAAAAAAAAAAAAgHHZAuARGp4t51A3o6OPGg7D3R2u2JqGg3CxPxYJ&#10;Xq1Fw8fV1cvf6wDj4MfjbkNuffQ1sHL117eicghoF2Orcpirtei1U/kxFc5ebo6eNl3l9fZO5Uc6&#10;/vRye6bpIe/Y1pPXBwAAAAAAAAAAAPBasgXAo5QeQzfl8VeHCF5FPwe2p/Lye6P+x9G1fnidvVE5&#10;sNE6xHG0hMI4XL3MnunrbGPh5mW2EsdN4VjqukV/vd4WRvq26Pmq8sxTD223xq85rbPX3SuVxynU&#10;XnavNP2x0rUePAYAAAAAAAAAAAAAHEO2AFjCjBvUP49wg1opCHEt9D/sOrik4dm6wsnr7En0r9Dn&#10;rkVnYNqzwraHs5fbKxXCN15mKxo/L8LF621Bw8f8zcs/IrbR2v/lZe5RaLckQoS7P3+VwtDe98P0&#10;P2g4jNi16/czAAAAAAAAAAAAAMvKFgBL0fRHYt10rJvv3RmTWrsMwEWfevrbqr3O3qg/tPH32PHy&#10;r0ppX/r2H2IftmJ/ef+9zFY07doUTl53C8pnl+ta7HqpPOC12IxmI9vQ2nX4SsPXn8rL743SdSPe&#10;n7zvLvbD2esDAAAAAAAAAAAAeG3ZAmBpmjazTzjETCfqn30sbrx/ePlnijEt9LPr7HX2RsOhh9rL&#10;v6rYV4Xtb528/N6oP4Bz8rJbKPSjz0+vuwUNn7tLhrv8+rxYiCvaKvS9T+X1n015qK4V1/rKy++N&#10;ps/8GQG/3QWfAQAAAAAAAAAAAKwvWwCsQf/570dzs91vWLsICR3iBraGZx87efkxSiGFxQIhQcOh&#10;gauX3yOVx7i1q6DemtQfvAq1l98b9R+LZy+7NuWPgoxzr69/e+lj183L30tfQ7A3f/1RGg7AuUWv&#10;f/dSfzg4xPVosXDdWjR93Hcx5gAAAAAAAAAAAACeI1sArCVutmvao8siwLH7G/NB/QGDCBdcvHyf&#10;P2Xrpt5is65pOGgUKq+zNxqeZSscImS4BPXPfrT7sdDwsXj28mtTCrJ+6cNIH2/exhY0fL1c5Bpp&#10;bS52/enS5/VtitjmRbbtHkrnWV9Y9aodn2ch+qfhWRpbsY2V1wcAAAAAAAAAAADwXrIFwJqam9pT&#10;QwSrhBjWEH1tbsT7Ntw0cHNeX4NnEZhYLJTQabfk5uX3SPlj9LquXv6Vafy8uXidvdDwbF6bn+cx&#10;VtaHv+edhoNaF29nbTE2hX60Hp4pSl8DdHH9Wuz64zQ8tiWxj1brj1MKDvYdpzE2mx+nc2neoymf&#10;Fs4DAAAAAAAAAAAAsB/ZAmALSjfpS0Erd9WG4YFHRD/VP9NL3MyPENS5o+68HmOx2I38pn3vQ9fu&#10;QxBBw2GTQ2zDUjQcBAyrBn/upeGZvMLF66xNdp52lg+dNzG+J29rTbG+Qj/+9cfLz6Wvx9TDQbQh&#10;StfHofO5JMb8EnW9vaUoheeGzq147eT19qYZJ+97Sa0VxxMAAAAAAAAAAADAsWQLgK1o+qMrIzxw&#10;9vp7pRREiD77dgw5ezuPUH+ALewyYOQ0HJoJJ6/zypr95mPgKq/3bBqfAeniddZmfbraa0Mhop/e&#10;1to0fI388PJTKZ/N7ORllqb7wmMhjv0IPC0SrlW6tsT2Dx2bsc7K6+5Nsy1Dx+yhtgcAAAAAAAAA&#10;AADAtrIFwJY079GVP6K8t7FHzXZFf30bSiqv/wiNB65qr7NHMS6Fvv/j5V+db3+Pm9d7Jo3sw8Yz&#10;wli969f4+XP29takPODVVXv5KZTvl7vauVesr7AtU92a+rENJ2+7ROl6fFaalWtKcO0Q7zWaHlKO&#10;bV4kdAcAAAAAAAAAAADgtWQLgGfQ9EdXHuoGuFJYYSiosPjj4TQeyjh5nT3S8KxpIcY1giCHOR7u&#10;peFHKLrK6z+Lhmd0al293pqUj+WlUGboHPrl5dek4SDbby8/pGmr77zaNCyl4UDcXHEtuPaY8r7S&#10;iv1+8r7ujeYFrqPcZvsVAAAAAAAAAAAAwLFkC4BniRv2Gg5ZdX33+numFHDyAEPt5R6l4ZBJuHqd&#10;vSqM15AoGwGJSgcIfsylPOw05Or1n6HZF963kqvXXZPywFJVKBPBnKHjb9Prj4avi6OPq4wymhY0&#10;umnDGdU0/XHFa4uxOXn/9kjpWhD7ybfBxfE7emwAAAAAAAAAAAAAeG/ZAuDZNP0Rj1cd5GZ/UAqj&#10;RGgl+r3KDf0JY1d5nT3SvKBUSYRRYiwGx1kHma1MKXjY3b44hobCI2dvY2uF/vn/t2bNmvUo5efI&#10;2cs05XzMv/RZG87ipDzs1vWzUD4CWVHnZ9NXrzMmxmjL7avUf3ysJcal1rHeQ4aOya64/p28PgAA&#10;AAAAAAAAAAC4bAGwB0rBoSmBhyiz6ew/e6XxWZI2Deg8Qnm4pytCEXF8RJn4t79eclUKXXw0ddug&#10;ytXXvUfKxyO2J4JBvp2tLEy0pWZ8u/2Jse4NvXj9NSmNXXf9xYBULG/6nfW3UXudtWh8JsE4D2K7&#10;pp4PU8S2n70va1Ea7zhuhsZ8CTFGce4U9/sead7MbBevDwAAAAAAAAAAAAB9sgXAXsSNfaUZc/zG&#10;eEmEJg4TBFhDBAYK49L1w+vslYZDEl+CgkqhmgiCDNXpc/F175HysFMEyeL8+F3YptbJ29mK8vBP&#10;BII+Cn38y+uvydY9GKZs+p31t+Psddai+47vEMdIrc7sexq/VnT9Pda8P2tSCndGn4eO7zli7OIa&#10;cfJ17Z2m76s4585eHwAAAAAAAAAAAACGZAuAvWlu+E8JEESZf+GId6LxGYnCN6+3RxO25eR1OnUj&#10;TFVpWuAwjpdNAzH3Uh4aujTLI1zj29WqvZ0tKA9b3Zrl50IfW5scm7EeW+/VyzjlY9/1y8uvRcMz&#10;zLmbUuDr7O102ouxiHJet+Rp19amn7Htcaxfm754/7pif8X5f1E65g5xjjvNm2UsxuaQ2wkAAAAA&#10;AAAAAADgubIFwB4phYmm3kSP0MBb3URvttnHoevmdfZKefDoru3Q50xkfeGYi9fZq0Lfq2Z5bKO/&#10;1rX5eaB8vKtm+bnQv9bZ21mD8lnPai/jRvodvsyAtxalUKSvuyvGPcJik0N4TZtRx9vq83bX1mfQ&#10;9FnGIkT3lEAfAAAAAAAAAAAAgNeQLQD2bOYN9crrv6IIDhS23/3wenul4RDcXduh8mxNJy+3R9HP&#10;Qt/PndevhddbF29vTcpDf7fOa+dC/7LtWVOMh6334mVKNDzGca3ZJEyl4XOj8vJTKV1DYju8zRLC&#10;SivRvFnG4pjc5LgDAAAAAAAAAAAA8LqyBcDe3XFz/eRtvIpmLKYEPg4T9BjZnru3Q1/DYz/99b1S&#10;OXD1b1apGJPC663NQk1BPbONdV73/rW2mrUrrgfd9U46nlQO73XVXmcNyoN5i/VBafYxH58hUfbk&#10;7eA+ykONfeKc3uR8AQAAAAAAAAAAAPD6sgXAUbzbjXZ9hkYiNBfbHoZCVl0nb2+PVA5J/ePl59Ln&#10;eFX+2l6pMFtaoczNy3RscuzHmNp6b4Uy3rfWxcuuIfpk6z17mT4af6TjvzDfWjT8uMrfXv4eSsfb&#10;1OtKlLt4G5hO6ZoX13Qf25KrDnItBwAAAAAAAAAAAHAM2QLgSJqb7h4G6RM33VcPd6xJKSw2dXu7&#10;Npt16hEaDuc8PEuY0jGw6Sxcj1IhIFkok4XLOm5efg2xHltvVSjjfWtdvOzSVAhdeZkhTf2hQNXV&#10;66xBw4+rnDSD2hjNm9UxRNmzt4N+SsfT0PWuK467TQKgAAAAAAAAAAAAAN5LtgA4mpk34MPF2zga&#10;pccTDgVIXOVt7JGGwyoPByeUAhi1L98z5fv5WigzFmqqvM6Son1b383LNOX6+vhwKHCM8tnsZs/Q&#10;pUKIz1ReZ2mxjsJ6W7WXf4TGt9fVOlAo81mUrt+3wviVXMUsYwAAAAAAAAAAAABWki0AjkrzHvkV&#10;N+3P3sbRRKBAKTTXF8hpxeu7nm2t2Rbvd9fJ68zRaf/sr+2ZUnCkOw5XL9OUGwpP/vLyS1Iegqm8&#10;TFPOt2Vwm5akfFa2q5eZQvm2dsV5tmpwKtovrPff+r38ozR/9rEYg4u3g3/XIA+C9olxfDgsCwAA&#10;AAAAAAAAAABDsgXA0UVooXATvk+tlYMeW1GaiWgo4BFBhEUeZbeGpv/e59bNy8+lFLipffneFcbi&#10;h5dpykUoxct2nb3OEpTvt5uX6ZS9FvoVrl52aUrnenedtZeZQvn2uuL+WZKGw0eLn+OaP6tjuKkn&#10;QPiOlIKLcQ32cSqJ8+TkbQAAAAAAAAAAAADA0rIFwCvQvFlyXmpmF6WZ1/oCOiFCJyevN5fSGF98&#10;+b2afnlfW6uHcfaqMBYXL9MpOzSGVy+/BOUzcFVeplO277hcfKYsV1j3xctMpfFry6qz+2k4vFZ7&#10;+aUoXVt8f4+J8tHflwjoztWM2djx0nqp9yIAAAAAAAAAAAAA+5ctAF5J3IRvbsb7DfqSuLm/auBj&#10;SxoPkNW6M0CmNANRjOvVX7tXoX9di8+idARK+9DHovJyI+W7Tl7nEdEXa//mZaz8j0Kf/vKyS/P1&#10;aeIMbFFOaTsvSufTrdCWu3o7S9Lw4yrDaiGtZt29+3FAXC9qpbE89bT7odR2jPOhr8XN9sT2+jj0&#10;+Rl1vB0AAAAAAAAAAAAAWFO2AHg1So/wiyCC36jvE8GFl7mBr2kBsrPX6xNjo88ZdCp//R5KgRHv&#10;V2v12aj2qmdczl7O6twKdVq1l39EYV2Vl7Hyl0Kf/vKyS1KaHc/X+SWY1JSJ8Y4+RoinPcbvVXk/&#10;lqTh2eUqL780zZtJq08cP97Gbx38EcKaF1iOMXjLYCwAAAAAAAAAAACA58sWAK8qbs7PuJkf5V7q&#10;kWFKwZgIZPi2tq4aCZw0bbRBj6u/fi8Nz2D008u/C5WDVoMzMSmfBcydvM49Cuu5eRmn8va0zl5+&#10;KSoH8OKYi/CVB5eWEteQ1cJPyse/a7NzRmmfTr2u9mnDYocOUGl+mC6OwdWOEQAAAAAAAAAAAAAY&#10;ky0AXlncpG9u1vsN/D4RAjh7O0emNANbhDR8W1ttiCOCKRGEiDGL//q4DQaY5lA+c1VX5eXfhQr7&#10;ycuUaDjIc/Hy91C+zyov42Ldhf60zl5+KSPrnSKuAxEyi3Y+1Bz7ys8J98P7shQ98XGVrulLjM3Q&#10;cefa68yhw2Kh2f7sXB1w1YLXTwAAAAAAAAAAAAC4V7YAeAeaPzNMhEZO3s6RxfYoBV/mhD1aF2/v&#10;Xio/RrDr5HXehQqPGPUyJbF/vF5H7O+HQkXKZ7u6eZkSpfPO+9M6e/mlqDCOPW5N2Ri/fwGxPkqB&#10;oajj7XQNtvEIPflxlU5pPOLY6OtXXHPjmnP4sFhL8wJzUe67twEAAAAAAAAAAAAAz5ItAN5J3MSf&#10;edM/QgIPhW72Jran2a6p4xBBmcXGQMOzNv3y8u+kGevueFy9TIlSKNDHsuvideYo9KvyMiUaDo5d&#10;vPxSCv0N11hn9D365XWmUvkxmF/W43WW0vTd19faxbmjZtZCX350Svu9dFz1qV9xHAAAAAAAAAAA&#10;AAAcW7YAeDdxM7+5qe83+vtEWKDydo6uGYcIooyFIRadQWlkfas96u8ICuNx9TJ9NHxM37z8VMrD&#10;SpPb0hOCYyo/0nHRWZ80PqNZ5XWW0LNtXSevg8coHcNj+7srZlk7ezsAAAAAAAAAAAAAsAfZAuBd&#10;NYGAuMnvN/77vGwgQGk2nVI4ovKyj9D4YyrPXudd9IzN5CBdT/2uyutMoTzoN7mdkT5dvPwSVA6r&#10;LR1+HNqu8FsrzTal4WvW5OMFw5Rm8asLY9wn9vmiAUUAAAAAAAAAAAAAWFq2AHh3SjMqxU1/DwL0&#10;iYDVydt5BbFdSo/zi8DEh7/+KA0/pvJ/Xv6dqBx4uni5ISqH/1o3Lz9GD8w21mnD+9G6etklKD2O&#10;9su6vMwSNHIsx+teZwml7ev47eUxj+Y/yjfE9XKVoCAAAAAAAAAAAAAALClbAOBfWGAsCOIiLHDy&#10;ttBPw2GMq5d/J0phFR+TyssNUZo5ztvoOnudIXpgtrFOG96H1tXLLkH5LFE3L7MEpWvG0PEcFp3p&#10;LCiFO309XZXXwTRKobyxfdp11Qr7GAAAAAAAAAAAAADWki0A8EkplBFhAA8I9ImQQQR+mG1mhPLZ&#10;q1ztdd5Jcxz5mJy93BjlYa+uq5fvo3x/3bzMFIU+zO7LHNHuFusJysfIXb3OEjS8j395eQxT2o9D&#10;Y+qi7OIzMgIAAAAAAAAAAADA2rIFAHJKjw2cEyQgQDYgxmXCeF683jtRHngKs2cz0niYaVKbyvdX&#10;5WWm+FPvV6EPf3nZJfg6tPJxNbR9je9e51HKZ1VzhJom0J3XeW8HAAAAAAAAAAAAAI4iWwCgn1II&#10;Z86jy6Js5e28G3VmylIKjY0FXcLV23mUJoak9kCFAJKXmUrDYZjayzvl4bObl5lK5UDcQ9vX50+b&#10;33wdWvl8VAof+Tq74pqwaKA0tqmwntF1xjKl/mavvZNmDHqPyx71u48bAAAAAAAAAAAAgOPLFgAY&#10;FmEBpdnE5gTIblo5sLJXf7b7w8Zhzridvb17KYVrrr58rwpj8T8vM9Wfut+9LXPyOlY/9lu3fOVl&#10;ptJAQMfLPir66evQgsdUH40HI2uv8wiVA3IuzrsfSteu6F8bTIz/vmUASvcFxqL8ydsCAAAAAAAA&#10;AAAAgCPKFgCYJsIDGg+IuJseCN0clVJAI0Ir2SxaIyLs8vBj9pTCftHWT39tj5r++lhcvdxUne33&#10;Nls/vE6nbmVlb15mjtiOwvpbZy//CKWQlK9j9ZBUrEPD473Gtnr7Y+Jc/K4NxmNvYuw1fByWRPmz&#10;twUAAAAAAAAAAAAAR5YtADCPUoDsZyFoMOSmNwyQtZRmIZsTJIvQRgSY7gq56HP/VP7aHqn8uMOr&#10;l5tD5RBVK0JOxbHVgrONNe0N9ePs5R+hPBz028usZWQ7Q4xrcczvUWi/JM6DOI9OXv8d6L7AWOyn&#10;ytsCAAAAAAAAAAAAgFeQLQBwH0IJ91GanSnCLLXGZ2mK19vwy6TQTVP271j7a3vV6XNX76xgU8R4&#10;NePn7bYuhTrej5uXmSvWU1h36+zlH6F8e69eZk0xXoVt7FpkBjyl8Kq3HWL747yKoOak8+UViWsz&#10;AAAAAAAAAAAAABRlCwA8hpDCY5RCLhF28dBPScxY9qOp8yUYo/xRohdf115FXwvbevFyczVj5e22&#10;stm4lAefKi8zV2xHYd2LbWNL5cd9PhS+m0vlmePcd683R7OOOA+6bcZxf/ay76YZm2thzIfEdSeO&#10;0bcN2gEAAAAAAAAAAAB4H9kCAMtQmq3JgzdjonzUI7Twv9khsu4Y+rJwmDFV+dGnlZebS/0zU2Xr&#10;iH/bazdv7x5/2vleWG/r4uXvpXJo66GQ1j00LbhUeb0xf+p8s7YjPMa1438ExgAAAAAAAAAAAABg&#10;qmwBgGXpvgAZIQajFCKLGbPmjmWovb09Uzn0cvZy94ixKLTdunXK+ThX3tY9YjsK620tNiOYyjOb&#10;nb3c2jQe1mtdvO4QpfMhAoZxTpz89XekdK0tnTtDuNYCAAAAAAAAAAAAeFvZAgDraEINHsYZ04Ya&#10;Tt7eO1OabSnGJWZZ8jErOXkbe9bsd9+Gb17uHjEWhba7IpAUx2p32c3buZeGg2NXL38vlQNyJy+3&#10;BZVDbCVxfYixP3Xq/vs3ypoxi7Hz8RxCYAwAAAAAAAAAAADA28sWAFjXnSGHEEGYk7f37mJMlMY0&#10;Zl/yMQuLzWK1lcI2/M/LPKI5lrJ1NK7Kj8/K27iXtguOZaFCL7OVP+v+P+VjOsfF23x3SmN60fxx&#10;JTAGAAAAAAAAAAAAAI1sAYBt6P4AWQR7zt4eEqUZsyIYEuN08df3LvZtYZ//z8s9om8dPW5e/xFK&#10;gR9fR+uXl79Xoe2rl9lSrL/Qpz5RtlY6jheZae5VKAVF4/GcpVn5hhAYAwAAAAAAAAAAAACTLQCw&#10;LaUAWTY70gRRp/L2cGxKwTff11cv96hos7CeksrrPqqwjn+87D1UDsZdvdxWYgwL/YkgUzcgFn0+&#10;eV0kzfjEWPk4jiEwBgAAAAAAAAAAAAA9sgUAnkMpGDE1zEMw4kU1+9L38dXLPUrlcJW7eb0lFNbz&#10;j5e9x592vnu7WmEMp9LnLHjx37O/jn5Kobt7ros3peOA6yIAAAAAAAAAAAAA9MgWAHgu3R8gC7V4&#10;tN2hKT2Gz/fr1cstIdotrKur8jpLKKyn6+zl51J5Br+rl8M+KT3ONIJ2Ef7y/Tgm6lTeJgAAAAAA&#10;AAAAAAAgly0AsA/6z39Puu/RbIHHWB5Us+98f1693BI0POvYzcsvJbansL7Wdy8/h9J5422GX14W&#10;+6L7H0cZ4piqvE0AAAAAAAAAAAAAQL9sAYB9UQrCXJQeSelhiTFRJ2awOnm72B+lmZZ8H4YfXnYp&#10;6g9xnb3sUgbWGX56+TmifqHN1kOhNCxP6ZivVA5MThH7++ztAgAAAAAAAAAAAADGZQsA7JNSwOK7&#10;7nt8Wxuw+PB2sR8qP6YyrDZblsqzjl293JKi/cI6u05eZwqlAJK35eL8ifX/DVV6G9jGn7H/pjS7&#10;2L2B2Kh78nYBAAAAAAAAAAAAANNlCwDsn/7z3w+Nh2/6RHDmIkIXu6EUCox94vuqK4Iy/+d1l6D8&#10;WDp7mSUV1udmzToW46L+0F1XBI5i3TGWEcJcZTxR1uynSvfPLtZeu9hvAAAAAAAAAAAAALCAbAGA&#10;49DnrD0esJgqQjSVt4v1KQWXfH9MsXjwSV9nHbv660vTtOBQbGPv9ik9wjXG4KfyWasiYBTLI2QU&#10;23by+tiOHptdLHCdAgAAAAAAAAAAAIAVZAsAHI8+Z6yKwIyHLqaIQEcEO75521iHPh89GvttTISg&#10;IjzTFct7g1VzNW3GsXD215akaTOD+XFZeb+a16LMTZ/j8SFCYrsQ+0GPPVo3xL7nmgQAAAAAAAAA&#10;AAAAK8kWADg2PfYYyxBBjwh8nLxtvC6lINvqIZ04rprjK4Je3UDcnIDRd28X+6AU8ov96vtsqvb6&#10;s1goEgAAAAAAAAAAAABQli0A8BqUAjoxu1M7M9M9IgASQRBCHNhUHHNKj5l0Jy+L52r2S63HrzVn&#10;bxsAAAAAAAAAAAAAsJ5sAYDXoxT+uhbCGlNFICSCIR/eNoD38+da8E0pmHorXC+miroXEQYEAAAA&#10;AAAAAAAAgKfIFgB4XRHQ0OOzkBEiA96QPh8z+khYLHD9AAAAAAAAAAAAAIAdyBYAeA8R3FB6PJyH&#10;OuaIAEkE0b55+wCOT59hsV+F83+OuFZEOzz2FgAAAAAAAAAAAAB2IlsA4L1ouVmE2hAZMwkBB6bl&#10;wmLt7IQESwEAAAAAAAAAAABgh7IFAN5XBDz0+KMsu4ERQmTAAejz3H80LBZ+inMfAAAAAAAAAAAA&#10;AHYvWwAAIYIfSuEvD4XMFSGyCJJU4jF1wG4oneMRFnt0tsEQgTPOcQAAAAAAAAAAAAA4kGwBAHRF&#10;EKQJhET4y8Mi97gqPQaPx9cBG9LXczkCnX5uzhVhsTiXT74uAAAAAAAAAAAAAMD+ZQsAoI+WD5HF&#10;TEcx4xGPtQNWoPQIyouWeQRlaM9Zgp8AAAAAAAAAAAAAcHDZAgCYQsuHyEK0xWxkwJ30eV7WWmZW&#10;sUBYDAAAAAAAAAAAAABeULYAAObSOiGyCKtE+CXaPfk6ASR/zo+zUrBrqVnFQrRFWAwAAAAAAAAA&#10;AAAAXli2AAAeoa8hsqVmPAptkOXjj//z9QLvQikodvnjWjhPHhHn2HcR1AQAAAAAAAAAAACAt5At&#10;AIAlKQW9YuawmEHMgyqPIEiGt6D1gmIhAp7M6gcAAAAAAAAAAAAAbyhbAABr0X/++00pABOhLw+w&#10;PCrajIAaIRgcltKMfRGGXCsoFgHOOE8+fN0AAAAAAAAAAAAAgPeSLQCALejzkZYRYvldCLg8KtqM&#10;2ZQigHP29QN7oBSmbM+DNQKVIQJo3//45usHAAAAAAAAAAAAALyvbAEAPEOEWrTeLEut7qxkhGiw&#10;qT/H3EnrzibWuonHuAIAAAAAAAAAAAAARmQLAODZIuzShF4i/LLWLEytCPDEeiJMdva+APdQHhKL&#10;GfD82FtKtP1TPKYVAAAAAAAAAAAAADBDtgAA9ibCME0oplaaTcmDM0trZyaL0M9ZhHEwoDlG4lGQ&#10;EUCMkJgfT0trg2KxTmbOAwAAAAAAAAAAAADcJVsAAHunr0GytWcka0VYJ0JBEQ6KwE6EhXgM4Btp&#10;9nkcdxEojGPhVjhO1kBQDAAAAAAAAAAAAACwuGwBAByNvj7acosZn1ysM0JsESiKfpy9jziGP/vu&#10;W+y/Zl+2x1MEt3yfrynCkHE8RUjt5H0EAAAAAAAAAAAAAGAJ2QIAeAX6fHxgzNS01cxQrp2lLPoQ&#10;QaQIAkW/Tt5fbEMpZBj7IAJ+3XDYs4+R6Ev0iVnsAAAAAAAAAAAAAACbyBYAwCuKQE4TzImATgR1&#10;tp5FqqQNDbXBoTY8FMEmHkk4k9IjTGPsQjuedTO+N+Xj/wzRlwirVWIfAwAAAAAAAAAAAACeKFsA&#10;AO9CKWjUhsmeOTPZmF/6DJhF6KgNRbUhs/ByISR9DYKFdrtDOx7Bx2sv2v1V6QX3DwAAAAAAAAAA&#10;AADg2LIFAPDO9Pkow+/6nK3KA0FH0Q1XtdrgVUls95JiDC89auV9uynfhiOIYF8ED2O7Isx38uMK&#10;AAAAAAAAAAAAAIC9yRYAAHIRBlIKQ3VDTx4gwmvrBsSqP85+nAAAAAAAAAAAAAAAcBTZAgDAdPo6&#10;Q1kEiiJQFgEjDx3hGGLWs9iH7SNBY9/ymEkAAAAAAAAAAAAAwMvJFgAAlqHPUFnMTtWdqSzCSR5Y&#10;wjZ+K+2DduawCPwRDgMAAAAAAAAAAAAAvJ1sAQBgG/oMloUIMYUINEWwiVnL5otAXoxdaMezEsEw&#10;AAAAAAAAAAAAAAAy2QIAwL7oP/89NeGnEEGoNhQVj1Nsg1LhpjxMdWTdbav1ud3tLGGBQBgAAAAA&#10;AAAAAAAAAHfIFgAAXoO+zmjW1Qaw+nggbY72EZBDPpT3iQAYAAAAAAAAAAAAAAAb+n+fOlYD9iJ1&#10;HAAAAABJRU5ErkJgglBLAwQKAAAAAAAAACEAsWVTUkxOAQBMTgEAFAAAAGRycy9tZWRpYS9pbWFn&#10;ZTIucG5niVBORw0KGgoAAAANSUhEUgAACcQAAAGrCAYAAADkPgbVAAAABHNCSVQICAgIfAhkiAAA&#10;IABJREFUeJzs3Xl8ZGWZ9vHffWpJ0tk6qUp3szY7ggKCCCiyKKgIKoOKihu+7uI6oAhJAyqpgLjN&#10;64A47o7jjMiMu6Ij7g46OL4jCIqyiGy9ZetsldRy7veP6pYGu+ktyVNV5/p+Pk130506V9J1Tk7q&#10;uXI/hoiIiIhI8zN4bpt/+NcpZuMsxB14/AScFowIopVEtjvgADgVPL4T91HMR4nSd4FVIFW0/jVz&#10;QBmIQ75DIgmXAjJeWNYKbhhZvNqN+wEbz+sWotSxQHWzt4mpVn+BkQFbTZS6F7yCRyWM2PrXFamd&#10;2yIizabVh1ZkoJrCPYOZ4Z6jWn08ERXMVmDRAY96mxRx9Zc4FYwiZndhqQmgglO1gfVFoMIjr7Mi&#10;IiIiIiIiIiJ1wUIHEBERERFZCF5Ytifm+4LvgftKzI4fn/U9Zss8fknWWuCRN8Ob/9of9Wt3iB1S&#10;5r/tauUWnLsx+x1u6+y3ez/A9b+5bzHeJ5EEa/XP7Lc76zb0EFsO/ETggHXTHA10tGZsuTuYPXwu&#10;P/qL3Uec1xt/M1N2DO5ekmGqs8V+AfwCbDWpeMwuGlkDjKCyh4g0liW89sg+3++BHsxzwBOI/ZhS&#10;bPuPFr2vEvt+XS0RDkSbXSi39AKhb/bzpmvs1JxPpiPWLmuPbgK/F+wu8PuJ2GAXD/8emFvg909E&#10;RERERERERGSbVIgTERERkYbnhdwTsehknAzgmLcCJz00EZ+0JBNloujhG99Ni7o7Y9PC8aY3nynF&#10;Uys6Ujdj/BRnBjDMK6Tst/ae9b8Fxnb+vRJJrD29kH8Sxv64pTBi3PcFjhorxvuUY9utLfPwl7K7&#10;ck4btYLH5o81Oed0Zbm7s4XbMLsTbA2QAp/8Sdz266evuv9/UUlORMJr9Wv3OoKxmSdA1IvjmGdw&#10;9sE4eKzo+5aq7N2WsUeW/v2RBeEdtXnxeNPjTM85LWnu722zr2OsAStR+2sR+H3WP3wdmqwrIiIi&#10;IiIiIiKLSIU4EREREWlY7cfnTp463U7H7PThGX98Jnr4zzaVXHa2KLM9tnSMSux0Zu2+bJqbrL9y&#10;JYzfsnAJRJqLD+VXAadNzPnBldjyqY3n2KbimgPsYpljW7Z0LKM2TW5FZ/QH3G/H/AvWP/LtBYwh&#10;IrJ1R+RO9hdzFthz1s/4vtmUpTf90SMKawt8vfzrMTce99HHM6AaM9XTxg2Y/cb6Z26A6VsXIZKI&#10;iIiIiIiIiCTc5oW4VmBfat+xacARQBuL89rZjmgFjkbfkb85A9YAd7N9JccIGAb+AKS28nhr0UQT&#10;ERERqU8GXaf6UObCOLYjRouez6bNFrL4tqPMoBpDTxurcW6ygdmPwdTPQucSqVPdXsi9BrMXbyjy&#10;ZDNS2MKWWXeGbfxPHEN3q40Z/OzaW6tfOu+60etDZxORRNjXr8yfQ2znxLEv2zDruXTKUotVettZ&#10;ZrVt59291NNm68DuIeI7dtH6q0JnExERERERERGR5mXAB4F3USvCRTz8OpqmxzW/bb1m+uhv7L0f&#10;uIva88SAKeBmIAvcAowAFeB/geJmbx9vx7FEpLH8C7A3ySknG7Vr2bnUroUiEk6rD/V9anzWX2HU&#10;Ts56vsnYdPGoDa7z2yYrdtGeQ8PfCRpKpE74O7MrSr1dH5gu+UssspZG+wJ00+S4lPldHdnoAzaw&#10;/gtAOXAsEWk+WS/kVg3PcEk6sr9OgKvn+58tefQ2q+0ZfpROxe+z/lF9w4CIiIiIiIiIiMw7Az4E&#10;XBA6iDSlB4BZ4PfAKLAa+MXGn2eBEjANTGz8fRwmpojshD8D+4QOEcAhwB2hQ4gkkV+Z35uqnzFW&#10;ZCCdsj3iRlsFBiKDbIrplshfTSrzI7t4zWjoTCJhHNzphXWHTFdSv4hjMvU+3WhbIoOqw9IWvgvx&#10;W2xg9C809rskIuFlvZDfC/x1D03wxs5W62nEe5/HEm2cpuse/7mn1f6BFDfYxSN3hs4lIiIiIiIi&#10;IiLNQYU4CWWSWknuXmqFudXAQ9QmzG1iG38/zMOFOk1mEqkPdwIHhA6xyJxaIe6PoYOIJIh5IX8q&#10;xsrZsr+tEtvhMfW3jeKOMINi2Vnebt/F7Dvgk9Y//ANgTehsIgurZy8fSj2d2nTpE9dN+ctb0xY1&#10;8On8N2KHJRm/qyVlX8DsAdzX2sDwj4C50NlEpDF4IX8Cxn44j1837W9YkrXu2najoZMtnGjjxLty&#10;7Pf0tEXvBaq4324Dw7eicrGIiIiIiIiIiOwkFeKkEYwD64G/AL+lVoz7PbUJdHdT255VRBaXCnEi&#10;stByPpR/Q+y8e2qOHrNa2aQZ2Kb/OJSqTn6JfcUGhl8SOJbIgvGhZWfg8fnDRX9GNnp4r78mOaUf&#10;wTbbx7BS9eneJXapDQx/JGgoEWkAPU/wQurVwIsn5thr0/6izVyEe7Ro471eOYb8ErsN/F+tf/iz&#10;wNrQ2UREREREREREpPGoECeNqAKsozZl7n7gRmoFuduobeMoIgtPhTgRWTA+tOwYiK+amPXjwFqS&#10;sBbc3eofsf6Ry6l9I4BIE+l4nBfavjpR8kOSVOyAWjmuPcOGlPn7bGDkH3nkNGwREYAOH8q/A+yV&#10;w9Pxwdm0JaoEtzW17VR9bmmb3Wv9w0cBM6EziYiIiIiIiIhIY1EhTppBBSht/DEG/BC4ilphR0QW&#10;hgpxIrIgbn1X71v374g+PFclm7LmnCC1Je6wtI2fW3/b/4H77w6dR2Q++GDudaXY3lussEfoLCEZ&#10;xF0t9jMbWP8yatOuRUTwD/UdQ4lPjM34E1MRlpR7nu21aaJuVwv3Wf/w2cDNgSOJiIiIiIiIiEgD&#10;USFOmplTe8H0x8A3gVuBWaAaMpRIk1AhTkTmlb+vfQWZJV/YMOvP2mzHwURJGYzMxJWVS3mDDYx+&#10;LnQekZ3lV+b3ouL/ODLLmdmUNc12x7siFcHayZj9e+Jn26rxG4E4dCYRCca8kH8SxtWTcxyra+Rj&#10;M4NyFXJt9mWqpcvs0g1/Cp1JRERERERERETqXxQ6gMgCMuBY4CLgJuA/gEuA5wOHAblw0UREROQR&#10;Mks+OD7rz4JkluEAqg69S6L0umn7rA/l3x06j8jO8ELuKas3xD+frtiZ6UhluE2qMfR1RIyX0t/3&#10;Qu4yOHNp6EwiEkJHnxfy77t/Q3yTynDbxx3SEUyV/aVly/zAC33nAp2hc4mIiIiIiIiISH3ThDhJ&#10;qj8Bt1CbGlemtt3qfcDvNv6ZiDw2TYgTkfmQ8kLf6zF/fKXK2TNllmtdePMtwuxNZKOf2rvW3hE6&#10;k8i2LV/mQ9XnzJb5YDmmTyWPLTOgXHXPtdvX8PgKGxj9n9CZRGTh+VD+OLATgJMn5/x0p1b0kh0T&#10;GUzNeXW3rug68G9a//B1oTOJiIiIiIiIiEh9UiFO5GFjwN3Uij4DwJ/DxhGpayrEiciuavVC/so1&#10;U/6OJVkDT+5kuK2pOvS28X2WZN9q73zortB5RLbG7zlyBf/2wFWjRX9FOoWp5PHYjNp+qUtbuQOP&#10;L7GB0X8PnUlEFs5/3Hjgfi+4eewL47M8LTIV4XaVUdtGtVJlqqeNa2xg+MPA+tC5RERERERERESk&#10;vqgQJ7Jl9wEPAN8Gvrjx1yLyMBXiRGRXtHoh96X1M7ygJW1aGN4KA2KHpa38wPY+5Fxe+fPVoTOJ&#10;bMFyH+r7/FjRT0uZiq07woGMebG9NXqFXbz+q6HziMj88/d3PYV0y2fHZvzgKKoNgZX5YUA1xnuW&#10;8OMLii3nf+TyB28JnUlEREREREREROqHCnEi2+du4HhgHVrnEwEV4kRkF/hQ/jOjRV6TVnlmu0QG&#10;2RT/3dLT+jx72wOagCJ1wy/r6Vs9Z7e0t0S7qdi6c4zadfDQGyrPe+jX498OnUdE5o8P9r5+ohx9&#10;UtfHhWUGcxUf7Wvz19iq0W+EziMiIiIiIiIiIvUhCh1ApEHsD6wBfgy8DngC0B00kYiISAPyyzsP&#10;AjtcZbjtFztUYo4dXlP8ITy7N3QekU1GK9HNna0qw+0Kp1aK+8Nz0l/zQu8LQ+cRkV3nhb6lPpT/&#10;zERJZbjF4A6taetdO2Nf98tze4XOIyIiIiIiIiIi9UET4kR2zhjwXeCHQBW4F/h/wFTATCKLSRPi&#10;RGSH+Ps7+0hnXwj20tEiJ6W0adgOS0fQnrUbrX/9WeieQwLyQv5w4IlTJT5fdW0BOF+6W+0PuL/e&#10;BoZvBsqh84jIDjMf7D2SKDU0OuPPTkcq/y+myKCzha+AfYPYbrNV624NnUlERERERERERMJRIU5k&#10;ftwP3Az8APge8JewcUQWnApxIrIj2ryQv36k6GdkUoampew8d1ja6kM2MLIKrbNLAD6YPwqza0dn&#10;/RgVW+eXAUsyDKcjv8AGRr6IznGRhuKDuRcR2QfHi+wTaRJuEJFBOYbeNm7GedvGgrGIiIiIiIiI&#10;iCSQtkwVmR97AS8EPgzcABwaNo6IiEj98EL+42OznJGJVIbbVWYwVeIdXsi9IXQWSaIn54i4fGzW&#10;j0mrDDfvHChWyBfLfNAv7z46dB4R2X4+1PuKits/Tcyxj6kMF0zskDIYK3IM8HkfXHpq6EwiIiIi&#10;IiIiIhKGCnEi86ud2gSpXwI3Ac8PG0dERCQsL+SvXD/jr05pcXjexG7tG2YpeKHv5NBZJFHSXrj3&#10;8+OznK7zeeHEDqXYlm0opW+k9k03IlLnioXcu8eL0T/PlOlV8b8+RAYb5jhkuBh9y4fyu4fOIyIi&#10;IiIiIiIii0+FOJGF0QU8BfgGMA68C0gHTSQiIhKC2YktKVN5Zh45kIosN1v1q/2KvseFziPJ4EO5&#10;q6bL/lxDZbjFkIqsa+yS3H8CPaGziMjWeaHv8pmiXRUZpmtj/WlJR624/13oHCIiIiIiIiIisvgM&#10;+BBwQeggIgnwD8D3qRXjVgO3AJWgiUR23p3AAaFDLDKnNgHyj6GDiDQCL+RXYpw3Pcebqk6XFonn&#10;XyqCjqx/C48+ZAPrfxY6jzQvH+w7eLLsd8Q6kRdddwtfs4Hhs4Fq6CwisrkDWnxo/D1jM96fSlmL&#10;JsPVJwOKFWd5u70F7DYbWP8/wEzoXCIiIiIiIiIisvA0IU5k8bwTuAH4FvBV4GqgM2giERGRBeCD&#10;3XsA/zY5x4Uqwy2cagyTc/a8ddPxt0JnkeblH+g9eqbi39N5vPgMmK1yqg/2vjZ0FhF5hJQXxi/c&#10;UPQLVYarbw60pY2JEtdsmI1v9ELuVaEziYiIiIiIiIjI4lAhTiSMvYE3Al8DtH2HiIg0F8t+YHyW&#10;p8SurRUXWuzQmrYuoCN0FmlGK1ZSja4sxeyjwsfic2CuQicWvdsHcyeEziMiNT6Uv3R81i+OImvX&#10;tbH+OeAOZpbB7DIv9Oo1GBERERERERGRBFAhTiSsU4AvAD8GnhE4i4iIyC7zK5a9aaToL48sdJLk&#10;cMALfR8LnUOaTtaHKheMFzlFp3NY43McgNml5/lJy0JnEUk6v6JvYGTaL4kia9M20o3FgQ2zrJgq&#10;2ed8KHdo6DwiIiIiIiIiIrKwVIgTCa8LOBn4IfBTYHnQNCIiIjstc8R4Mb42E2ky3GIyYLrkL/Ir&#10;+l4WOos0Dy/kXrpm0s+L9BVjcAZMlDj1mqHb3hk6i0iS+ZW5S8dmfDCTMtNkuMYVY0txTgqdQ0RE&#10;REREREREFpaWN0Tqy4nAP1MryD0Z2B+dpyIi0iB8qPvLhspwi82BKnTifrEP9hwPpEJnksbmQ7mz&#10;1s/4B9qzllLpo044rJvmYi/kXwh0ho4jkjQ+mHtBuWznp0z3OQ3PYe00H/eh3Jle6Ns3dBwRERER&#10;EREREVkYKtqI1J9nUdtC9WbgO8Bbgb2CJhIREdkGH8ydP132laFzJJU7TM7xhOly6jof7D06dB5p&#10;bOum+GprOlqh7QDrhwOtaWNijn/3Qm5V6DwiSeKDPScSRVcVK3Trstj4HGhLGxOz9nXMv87bjtkz&#10;dCYREREREREREZl/KsSJ1LeDgQ8BXwF6AmcRERHZIh/MPYUoens1trbQWZIsdijH7EFkb4azs6Hz&#10;SGM6/aXLj23LGCrD1R9n02QqOzNsEpHk8MGeA4jSHxkv+v6amNk8Nl1Px4oc7ivu+TAsWx46k4iI&#10;iIiIiIiIzC8V4kTqXwY4Dvgm8PTAWURERB6lqxezd4wVfaUWisOLDNZOca6//wfHh84ijek7h1eu&#10;1qlc58zagb7QMUSanb+/L4WlPz1W9CeZhU4jCyFlMDbL2V7wi4H20HlERERERERERGT+qBAn0jie&#10;BnwL+CTQFTiLiIgIAF7IvGh8lpdEWiiuCw4syRjritEnQmeRxuODfYXRoh2tcmt9Gy36nl7IXxE6&#10;h0izq0T+uQ1zfpLucZqXA5Fh43P+Di/kXhE6j4iIiIiIiIiIzB8V4kQaSzvweuA+4C2Bs4iISMJ5&#10;IX/wveP+f1O6o6wrsUNbNjoodA5pLD6UO5bIX5tW8aPupSOYKXOmF/IvCJ1FpFn5YO78uQqvDJ1D&#10;FkcErJ3mEz6U3yt0FhERERERERERmR9avhRpTN3A1cCbgTOAPcPGERGRpPHCssMxPppvj1pjTZOq&#10;O+7gQ7lTQueQxuCF3MEQfXCsyHKdzvXPHapOHrN3+2DPsaHziDQbL+ReMFWxD1Ti0ElksTjQljbA&#10;ngf0Bo4jIiIiIiIiIiLzQIU4kcb2ceDbwKeA0wHN9BARkcXQUXX/8lSJ51S1WFy3pubsq5A9MHQO&#10;qW9eyC/D7OOTc36CtgVsHLHD5JwfR5T6lA927x46j0jzWLkvFg3GMenQSWRxOTAx59d4IfcP6LUV&#10;EREREREREZGGp0KcSHM4DfgMUAC6AmcREZEm50O5v5+Y80NUhqtfDpRjunyo6x2hs0i987PXTfkz&#10;XKPhGk7sMF7kMKL0y0JnEWkS7V6YvmC06AfrkphM7jA+a6/0Qv5dobOIiIiIiIiIiMiuUSFOpHms&#10;AC6mtoWqiIjIAoo0SaoBpGr/Rs+CvicGjiJ1yt/f2Tc2S39bxlD5ozFFEayd4lKgPXQWkUbng71n&#10;j8/6a9ORXitLMjMoVvwCvzL3nNBZRERERERERERk5+lFPpHm86/A54HOwDlERKQ5tYJrGmkDcGB0&#10;xg/0gr86dBapU6ns5ZnIdo/VhmtY7tCesU4v5D4aOotII/PB3uPWTNtHU5G1amKmlGNbTjUa5JUr&#10;DwmdRUREREREREREdo4KcSLN6Vzgt8DzgKOBjrBxRESkGfhQX5sP5S8ZK/oRGhDXGNIpA+N5Xuh7&#10;LqB/NnmEtVO8UWW4xld1KMf2ytA5RBqVF3JHj8/ZpztabKmuiQK1svFkyY/yQ6bf55cv1TeCiIiI&#10;iIiIiIg0IBXiRJrXfsA3gV8DZwXOIiIizcDjN62d8v5UZK1aL24M7jA5x36z1fgffDB3QOg8Uk96&#10;nrokq61Sm8VchcgH+84MnUOk0fhg/hmrp/h1KrLHV+PQaaSexA4Tc5xNKn1K6CwiIiIiIiIiIrLj&#10;VIgTSYaLgDeHDiEiIo3LB3sPBHv9koyhrcQaS+xQLNv+GCeFziL1w4dSBZ3LzaMSk8U4D2gJnUWk&#10;oUR24ZKMoclwslVOP7q2ioiIiIiIiIg0HBXiRJLhUOAjwMeA1sBZRESkEVn06rFZDtGCcWNKRzBd&#10;4kL/0IpU6CwSnn90xfOKZX+yTufmERkUK36MF/KaEiey/VI4u4cOIfXLHTbMcbQP5QZDZxERERER&#10;ERERkR2jQpxIcrQCbwO+BxwUOIuIiDQQX5Vd+uBEfFFKd44NK3Yox3YgKbfQWSQ4o1g9r1S19tBB&#10;ZP44UKqyFDgLyAaOI9IQfCj/zrHZ+GB9YpTHYsDIjL0LlpwWOouIiIiIiIiIiGw/LWuKJM9JwK+A&#10;V6BtP0REZNtaae36cHdbFGl7xcYWGTAbLwudQ8LyQt/rJ+f8OBVAmo8ZTM750/0KTYkTeSx+/d7m&#10;hfxZsfO2dGRZ3d7IY3Fqk3Z9aMk1PthzEKBpuyIiIiIiIiIiDUCFOJFk6gG+CHwG2C9wFhERqWM+&#10;lP/ERJnXVOPQSWRXmcH0bPzl0DkkHB/KP3u0GF8FLFUBpPm4A2bLR6f9417IPSl0HpG69aeZcx6Y&#10;8K9Ol1ipreBle03Osd9MNXWTD/ZqUpyIiIiIiIiISANQIU4k2V4OfB44JnAOERGpW3aMJsM1B3co&#10;xTwF2D90FgliCXB2JmXdKoA0r9ghm7I8znNCZxGpR355577lmKHuVkPXQtkRsUOpQo4oepNfu3y3&#10;0HlEREREREREROSxqRAnIidQmxZ3TuggIiJSl7Rc3CQciMzSXsj/fegssvh8KL/P+il/lQquzS8G&#10;Nsz5eT7Y1RM6i0jdiVreO1fVZDjZOZHB2il/LqPVw0JnERERERERERGRx6ZCnIgAHAR8Evh7wAJn&#10;ERGROuEfXn7mbMV30yeGJmN2KtAbOoYsNju3LWMZdUCanzuYRbth2WeHziJSX1InD8/wqljbwMtO&#10;cqAtbWC0h84iIiIiIiIiIiKPTYU4EdmkA/gIcDaQDpxFRETCa2e2et5chR4VaJqHAZOz8Z4+1Pfi&#10;0FlkcT00Ub1QE5GSwwzWTsVXh84hUkfavNDzyWxao29l15gBbu/wQt+eobOIiIiIiIiIiMjWqRAn&#10;Io92HXArsFfoICIiEkzaC/kPTpR4VuggMr8cwKwd9/N9aNnRofPIomnraIlUAkmQ2GFJNsr5UP76&#10;0FlE6oEP9X1rYo4DtW207KrYYarsJ905Uv0zaFKciIiIiIiIiEi9UiFORLbkEOBbwImhg4iIyOLz&#10;odwRs1VOD51DFoY7rJv2AyF+Wugssjh8qPdcbX2cPLWJgHZk6BwidaALvEVdOJkv1Rh264rSXsh9&#10;OHQWERERERERERHZMhXiRGRrjgA+CZwBpAJnERGRxZMBe+FsmZWaotKcHGjLGMBJcEBf4DiyGCx1&#10;vk7nxKqEDiASmg/lXrlh1o9SMVjmUxzDdNle7h/f84TQWURERERERERE5G+pECcij+Vg4HPAM0MH&#10;ERGRxeFD+fb10/H/Sekusak5sH7aT/ah8f1CZ5GFdfCpuedvmPEDVHBNKPdOQOe5JJZflX8c2GvB&#10;lugyKPPJgUpMB+NzlwAdofOIiIiIiIiIiMgjaalTRLalDzgudAgREVkkcfzqllS0ItaqcVNzh2zK&#10;luKu7RSb3B1Ptze5ocFICWTAWNH7fKjvxaGziART5iUbZtHnOlkQBozNxCf6YP7c0FlERERERERE&#10;ROSRVIgTke1xGbVvgB4KHURERBZS96lTleij6sIlgwFrp7nWC7mDQmeRheFD+feum/bT9EVfMjmQ&#10;TlmmVPG3+9CyU0PnEVlsXshdP1XmvaFzSPNyIJWylpFZv9qH8q8LnUdERERERERERB6mtRER2REX&#10;A5cAraGDiIjI/POh7Pu0rWJyONCeMTB/VegssiDyYE9tzZjptE6u2GFizneD+KTQWUQWk1+VP3r9&#10;DC+K49BJpNm5QyYycNKhs4iIiIiIiIiIyMNUiBORHXUZtWJcZ+ggIiIy7w7SVqnJ4sC6KV4ROofM&#10;Px/KP228GB+DzunEa0kbOCfCQfuGziKyaCp8rDVtugTK4jDAeCrQETqKiIiIiIiIiIjUqBAnIjsq&#10;BfQDZ4UOIiIi864aOoAsrtghHdnK0Dlk3mWB4zHrVhlE3GF4xo/3wujjQ2cRWQx+Ze7l47M8RSV/&#10;WTQOozP+Eh/MnRI6ioiIiIiIiIiI1KgQJyI7Iw08G2gLHUREROZL+rhS1ZeETiGLLxVZ6Agyz/yq&#10;vj1LVX9WSv+0Qm0SZEvaUuAnUytLijS32N6gy58sJgeyKctOl60/dBYREREREREREalRIU5EdtbL&#10;gE8Ae1DbIERERBqYF5aeP13SdtgiTaESnzpbscM1HUk2t3aKc7yQ3yN0DpGFZ9q2cjtt+kK+GkNk&#10;lFrSzLRlmM6mKBqUq7G+2N9eVYcYjvHLe14fOouIiIiIiIiIiKgQJyK75lXAA8AqIBM4i4iI7CQf&#10;yp0/MuN/p2lSyRQZ+FD+6tA5ZH54Id/z51G/JnSOemBA7MRVFQOJHTpabHfwK0JnEVlIPpT/zPBM&#10;fFToHI0gdmjPsra7lZ/3tvuHvnovr2y7dPjYlkuGD19y2dQpd0/7a3vb7JquFru9EoPpPnGbYoeJ&#10;SuqTXuh9XegsIiIiIiIiIiJJlw4dQESawvuBFPAhYCpwFhER2TE5sJMzaTKu0kgibfxnf1bYFDJv&#10;zKJce5RO+vlsQCWG3iXciPvq6ZK9rOLJ/gaOqsP9G/yF1L4xLg6dR2S++WDueJxnZFNG0q+Bj8UM&#10;4hh62uxXxFxm/etv5G+uCbP3HPXh2V8CX4Tly7xQvRzjWWNF9knZX+8dZAtqz73o7cA3gPVh04iI&#10;iIiIiIiIJFcSC3EO3A48SHNPyHNgKbXtLLf0Z92gbdFkXg0Aa4FrQwcREZHt50P5wyfn/FhtiJVc&#10;7lCu2grofCpM3hQ6j+wqi11NEKoOvUu4idjfYatG7vVCvjRR4vVJ/tC4Q09blIb2k2D6x6HziMyz&#10;LGZnjhbZJ9XMr/TsopTBWNHZq9sGie16W7Xu1m2/1dp1NsCbvJA7sac1esVI0V+XTdWmocmWjc36&#10;oT6Ue4v1j7w3dBYRERERERERkaRKYiGuCnwC+DKQDZxlITnQAizZyp9ngfbNfl8BjqU25SsG9qZW&#10;poupPU8OpVagW7lAeaXxpYFjUCFORKSRZHBOqca2LOnbYG1695O6tjtZ8nYvtJxuAyrENbzq3Eoj&#10;k9jnMtTO5/aMr6Pq59glo/cB2MDw29cN5E5uTduBSS5xOOCFtvNsQIU4aS5e6D1qcs7fkNZ0uK1K&#10;RZAxv3Wvbu+3gZEb2LFJkW4DIz8FfuOF3m/eP8FXulujVn2stywyS4GdAXt8CR68M3QeERERERER&#10;EZEkSmIhDmAUGAkdog7dvNmvIx45QS9FbW0ptfH3PcATgT7gccA+wO7USnWJ3oqQ4c4PAAAgAElE&#10;QVQo4V5JbQLjh0lup0BEpGH4B/pWTM3Ef5eKLNFTPgxw92kHi8yWJPFDkTIijKdRu9erhs4jO2+m&#10;kr7IjGQXQgxaLp15LhTv2+z/zva1VJ65eiZ9b3vWEnujGjtgdkroHCLzLI1Fb8HoTvS1bysMKMdO&#10;dwtftIGOC+Eva3bh4aZsYPRbXug5YmKOP85Xxma0fjo+2odmz7J+rgqdRUREREREREQkiZK6kURS&#10;3+8dEVObGrfpxxwwC0xv/PEA8G3gc8B7gJcAJ1CbPGdb+XEyMAj8CLgLWAMUF+n9kcWRAj5I7flz&#10;bOAsIiKyDZWyf8rMHp/kMhzUtlbsbrOP9Fw+cnhXq92bxGF5BoxM+zE+lHtd6CyyK5acFpu9JKnn&#10;tBlE+P3d7xtOQfHXf/Pnl274y+5XPiPXnuF3URJP9Icl+72XplO9PPdv0yVekdRr32MxoKvVfpUf&#10;HDEbGHnVLpbhHn7cgbE/db9/2LqzXIUntmP8mFpSxvppPuBD+eeGziIiIiIiIiIikkQqhsli+ilw&#10;CXAKtalypwEXAN8Ffg2sDhdNFsB3UClORKRu+eU9e62Z9GdXd2SzrCbV08a9dGa+DdyN+0+rCVzW&#10;dSCKrA3s0NBZZOf50JJzEl0IcehstUt5zG0Arx9NRVxdqng1qa2wUtUzwMrQOUTmyd7DRV6k+5m/&#10;FRmUY5/B/Z8X6hi2avjy7lY+apou+zecWimuVtcWEREREREREZHFpkKchFIFbgGuBc4AXgq8Dng3&#10;8GVgQ7hoMk9ywGeBg0MHERGRLUinXrW0LbnbBm7iDsT+L/a21TcD2EDpmmyKSuBYQaQiADsCVu4b&#10;OovslE6wkxK9XaAB2IPb/GsDPd/JtUc/XvhA9WmmRKsX+s4MnUNkPvhQ/vLWjO5nHi0ymJj1aq6V&#10;d9nA8LULeKgpGxh+X1cL/7CAx2hcBjhHU5umLyIiIiIiIiIii0iFOKkX91CbFPch4DzgucAbgOvR&#10;5LhGdijwMeCg0EFEROSRqjFvihM+TcUMsikeslUjVzz8fyd+3Z7lV0ndTnG8GB/ihRkV4hqQX7Xi&#10;tJmS5xL61MUMOjLcjft2fO1w54MYv09sgcZIYTw7dAyRefK0RBeBt8AMpua8tEeXvcNWjSxkGW6T&#10;CRsYvqS7xT+Y1PunxzI+G7/ZCz27h84hIiIiIiIiIpI0KsRJPRoDfgF8CngtcCRwOnBDyFCy055F&#10;bZtcERGpI9Ml9kz6+nEELElVzwNmNv//v1lTvSKJC7ru4NgyiDXdtRFVKs+crdCRxPPagHLViSK/&#10;zgaGb9+uN3KyC5uqfkUAzn7AfoGjiMwDbUe5ObPa9XC3Tq6xgeFPLeKhizYwcqGjf5HNuUMUWR+k&#10;3hA6i4iIiIiIiIhI0qgQJ/VuElhLrQx3OrX1rk0/XohKco3i48DFbNzISkREguvFk727mDt0ZOMX&#10;2yVj33j0nx39sbHvtmf8H1MJ/KyVjmCyxHl+ZX7v0Flk+/lQ3+mzZX9eOqEbspVjJ9dmV1v/yABs&#10;37XN+te/ubvVfrKwyeqTA6NFf5wP5d8ZOovIrvBC/mtjRddU040M6GqxW/KDIyttYOR8oLTYGbpS&#10;1ZVx7H9RKe5h7jBVZtXc5fmB0FlERERERERERJJEhThpZF8Fng+8ldp2q/cGTSPbchm1EqOIiATm&#10;Q/kLYk9uSTkyWNrKr7D0jVv9S+5fnCkn74PkDhNzPIEqK0JnkR3gfvRkiRVJ3DbQgN42W2tfyly3&#10;42/t3wQq852pEdTKk3YkdKtMJA3JC70nYHZkSq9q/VVc++lu4L5QGezSsfuWtvgbMxFjKsU9LI4h&#10;wt8OdIfOIiIiIiIiIiKSFHrpUBpdBbgGOAN4KfA+4DdBE8nWtACfBw4NnENEJOlSOKcmdZHSgJmS&#10;O84nrX/d2Nb/YvqeZe3286R9nBzoajFwPyF0FtluvcDhLemEPVk3igEzfsnvV/9iR9/W+oc/39Vi&#10;a5P5kYPJufhAH8ocEDqHyE5IY9GLRmZ8ZRKLwFtiQAqfxuOdKAfPc5ZVoz9qS/GBCC8m9fr6aA5M&#10;lyznhdxrQmcREREREREREUkKFeKkmfw38F7gXOBq4MGgaWRL2oHPAbuHDiIiklSVD+32jKqzX2IX&#10;KA2Wd0Q/JZX+4WP+tYF1o5h/K6kL7WXnGaEzyPbxQu6AUpWjQucIxQDrL31iJ998zIi/nLTiK9Sm&#10;QZaqthzncaGziOwoH8ofVa5yViah20RvSRRBZ4sP2cDIV0JnAcq2aviajmz03UpC76O2yEhh9iIg&#10;FzqKiIiIiIiIiEgSqBAnzeh24F3AadS2U70/bBx5lGOAApAOHUREJIlSpfIzx2Y9n9j1SQfMf2kX&#10;r9nWdmKOR/cm8ePkwNopP8ULPaoaNAKzlVMl9k1ieTMyKFf9fpj4/s4+hg2MXDGfmRpJtnaGPwno&#10;CptEZAe5P3OqxF5JvO5tSSqC2bLfagOjQ6GzbGaKauWijgyrowSWjrfEgPGiH+VD+ReEziIiIiIi&#10;IiIikgQqxEmzmgNuo7ad6oFAB/Aq4H9DhpK/ejUwGDqEiEjS+JX5p5crvCSbSubKpAEzZQdYt51v&#10;ksildnfobIlasIQ+URqIX5nbrVj2gSROSTJgci4m31o6dhcfaqQzHb8riYWN2GF8lnO90Hdo6Cwi&#10;28sHe8/dMGeDSTxnt8QMOtJ+WV9hZFevhfPOLh27q+XS4d3Bb9S/V+2mMjJrnZj1y32o75TQeURE&#10;REREREREmp0KcZIEc8A08EXgKOB04L+AyZChhBcBJ4QOISKSKLGdPltl76ROVHFgRYf90vqHr9+u&#10;N0jF92RT/CmJ2ykC0JFJ6DOlgcTWPTnHEUk8pyOD3bui6+ySydW7/mDRF6bm4rkknuupCCA+C702&#10;IA1ibNbeqXLVw7qyfM9W7fEJYDZ0lq3pTJdelMBPU1vkAGbLgX3CJhERERERERERaX560VuS6Abg&#10;acDrqRXjJIz9gUuAZaGDiIgkwuAhK/H4yUlekIzdY4wfAw9uz9+3i0bua8vw+wWOVb82THaHjiDb&#10;YtaStkSOMpytOnj86fl4LBsYnt6tK/rXpHZspkqcCJ4OnUNkW/yK3LMyaXtinMSL3qMY0JZhLcQf&#10;h1u3d/JtGKnWyuSck9Rr7KPVSuyewNmuIiIiIiIiIiKLS4U4SbLrgLOAfweKgbMk1TOB/tAhRESS&#10;wG3d/iMzHJvI5sxGPW3RiPUPf3EH3mQY5zdzleR90GrTd7InB44h25a8Jye1LQJzbXYrZn+Yp4cs&#10;4v692QSe6+6wYZZj/fKludBZRLbJ7bIkTsTcmmzKfmEDozeEzrEt1r++uEenXZvEKZxbsvHjcAIc&#10;0BU4ioiIiIiIiIhIU1MhTpJuPfBa4FXAjwJnSap3AC8OHUJEpMmlgBOyaWtN9jqyfw+4Y4fexKLb&#10;2tKsT+IibgU7PXQG2QaPe0NHCMXwb1j/yNr5e0D7Y3uWu5N2rjvQ1WoG9rTQWUS2pVzlME2Hq6k6&#10;4D4GVEJn2Q4xxP/YkbU/arvbmjVT8Qt8aHS/0DlERERERERERJqZCnEiMEFtStyZ1IpZs2HjJNKn&#10;AU2lEBFZKH5udqrEaaFjhBQZWP/w1Tv6dta/7qaOrP15ITLVu2KF40NnkG1wjk1iucAdsOgu5rEI&#10;Yv3Ddy1J20+SOHPPgPWzqWeHziGyLSlLWmV1y8wgZV7E4m+GzrK9bGD0D2b+semSk/R/RXdYkomW&#10;QPTq0FlERERERERERJqZCnEiD5sCrgfagH2AG4E4ZKAE6QSGgfeEDiIi0ox86Nv9mB2X1KkqZtCZ&#10;5dXAzTvx5utI8c/uPpuk9dvYIXZ7HHQ9J3QW2brV03wkidsHbryWzfdUpGnM7kzgh5OqQ2vaXhs6&#10;h8hj8ULfv2+Y847QOepBhBe73z+yn/WPfit0lh1h/cMfX9ERvRJnKkn3VFviDlMl3uGF3N+HziIi&#10;IiIiIiIi0qxUiBPZsr8ApwFvAH4TOEuSHB06gIhIM1o77S9PYmkGamW46VI8hZe+vdOPcdHwj7pb&#10;bCJpH0J38Cuy+txcp772xu6TO7KWuIFmZtDVwh1E/sf5f3SPk1ocTur7LY2i/TDMj04lvUUFpCLo&#10;aLGPAGtCZ9kZNrD+X7pa+b4uObX7rMmSvSF0DhERERERERGRZqVCnMjWVYHPAGcDHwycJSkeBxwe&#10;OoSISJPZuz0b7ZvUsoMBu3XYV2zVxPguPMwfMFs/X5kahRngdmLoHLJlZ+yROTt0hlBSEbfaRcN/&#10;mv9H9odck4tE6o4PtZ01XvTdE3or81dmkI243/qHrwidZVdYf/G96UjX2tjB4XHsvfS5obOIiIiI&#10;iIiIiDQjFeJEtu3PwIXAN0IHSYAnAG+jtoWqiIjMg5FLe1+Z2OlwwHTJAf6DWtF9F/iPE7lw6+wN&#10;dIeOIX8rk7bnJO3UNqAaewn4JTA574//pdbbepfwZxJ5sgOQDR1A5G+17oVzahRZJnSS0MpVJ5vy&#10;S4Dp0Fl2zfRt7Zn4S5bca+1fuYO/KfOW0DlERERERERERJqRCnEi2+/V1MpaDf7ic917DfCc0CFE&#10;RJpFb2sqsYW4yGBFB7/C+N2uPpb1z3w7StjCrdX+0wk9h4XOIn9jr2LFd0/cuW2wtNXW3TaX+u2C&#10;PP7tD96C272J24f2r1JPC51A5NG80H7M8Iwfl9zzsiYyyLVxE179fugs88EGRs8PnaEeGOD4UdD1&#10;5NBZRERERERERESajQpxIttvHLga6AXaN/5a5l8EXAf8Y+ggIiJNwVmaxDVkM4jd12L2fusfuX/X&#10;H3Hm+9Ol+J4kleIcGJ3x3byQOid0FnkkL+Qvmy3TEjrHYitXwcy+edj71v5koY4xGtvH2rMMJ+hU&#10;/ysv9AyGziCyOS/kjxgt8ols2jJJvJfZxAw6W/ihDVRebqvG14TOM09mJubiPyXpvmpLHJicZZkX&#10;sh+DrgNC5xERERERERERaSYqxInsuBIwQ21a3C5PnJGteitwfOgQIiINL6kLjQ5drfZb6x/+zXw9&#10;ZL7dvjlfj9Uo0hFgtg+wJGwS2UwK7OgklgjaM0xZf/XrC3mM3CXrbkxFrE1k+cZsb2Cv0DFEHhaf&#10;nklZPnHTMB+l9v7bzbDh3sBR5tUe7VxQ2sUN7ZvF+mk/0gstmtIpIiIiIiIiIjKPVIgT2TXPBj4L&#10;TIYO0qQ+RW0in4iI7Izdep9VLMcdoWOEUFs7t7uAdfP1mKm4esN8PVbDqJWu9oA9NLWkbvQ+CaMn&#10;aX04A1ozNgyjP12Ew928CMeoKwbMlb39vkuXHRU6iwiAD/YuHZ+1Nye8CwdAJQbw2dA55l2U+Xlu&#10;CT9OYsF7cw60pK0FY7fQWUREREREREREmokKcSK7ZjXwBuBC4N6wUZrSIcAloUOIiDQqf5udUSxb&#10;e+gcAaXn9dFSqf83Metx0tZtp+d8mQ+V9widQ2q8EB25oRjnQudYbGaA+a+oTWte2GP1l7+ZtBKO&#10;A9MV79irpXpE6CwiADgnpyPbK+nT4cwgt8T+gkc/Cp1lvtnA2g04ny6WvZK0e6tHqw0BTOxcZxER&#10;ERERERGRBaFCnMiuqwL/BJwD/HfgLM3o0NABREQaVBtER6USerdXjh2gOK8PmsnMpCNutwQtV7rD&#10;bJXdwFeGziIbmT0hxtqT1hGJDOzK8n8sztE23JhK0Hm+SWSWxqLDQucQAZiN7ZKkXee2pBoDzk9s&#10;YN0vQmdZCLb64J8sa49+lqR7qy0xA9z3B9pCZxERERERERERaRYJXSIVmXcO/Ao4DVgWOEuzeTpw&#10;QegQIiKNxgv5147NxMckcX3RgHyb/cn6S/93Xh/3wjUzyzu4OmkL9JkUgD8NWBo4SuL55/c/AufE&#10;pBVdI4PxYnwvGzb8+yIdcqqzhX9K2jZ+Ua2QcYR/cu/jQmcRKVbsqDhpn3AfJTLoaYv+0wa+8rrQ&#10;WRbM1f/1EJXyWzpb7JYkl+LcYazIa7yQfw1oUpyIiIiIiIiIyHxI2FKKyIIbB9YDTwM2BM7SLDLU&#10;CnHPCB1ERKSBdAAnpFKWTeJacrX2Tt8EG+6d9wc3+33Stm8zYGqOJ/sVuT1DZ0m8Bzc8fu10/DgS&#10;+Bzcoyu1WGW4mkrlX5J2ruOwbtr3Zf3ME0NHkcTLJ3FK46OVY7D+da+Hp1dCZ1lIdtn4HcR8Po69&#10;lOR/9nQEE3P+Rr8i3xM6i4iIiIiIiIhIM1AhTmRh/Bdw/Mafk7aUthB2A94EdIYOIiLSCHwovz/Y&#10;IaFzhJJNUbKB4WsX5tEtcffP7jA55/sSmybEhWbs1ZZJXtG1EgNeXtxCXEvml5OleCZJE4scaM1Y&#10;GtAWyRKUF/renvQZWakIelv5BnBf6CyLwVat/+zSVvtT0j6/bS52iMwOw+OjQmcREREREREREWkG&#10;iVvQE1lEtwMvA/41dJAm8SJqW9KKiMi2uB26Zio+LImVbDNoy7AGuDl0lmbhQHuLZYA9QmdJuF6c&#10;xE3uMoPZSjxOlL5zUY/7nvXs1mE/TmQnxzgU2peHjiGJtQTzFyXxHmYTAyZmHbw6GDrLIpoA+3jo&#10;EKE54B5dFDqHiIiIiIiIiEgzUCFOZGHdB7wTuCp0kCZgwBUbfxYRka3LYn5Ee9YSuZacMoiMhZsk&#10;5URJmhj1SP54IBU6RVL50PLeYpnDk/b0M2BFZ/RD68/MLvKhq5H5T5P28QYolv0QL7TvFjqHJNOt&#10;Fy87dbZCorfojgx274y+f/7AqbeHzrKYbGD9tcm9x6pxh/XTfgqQDp1FRERERERERKTRqRAnsvCG&#10;gVXUtvyUXbM/8JvQIURE6pkXcnuPF/1NnsA2nBmMTMdT1j/8voU7CKvbM9yRtAVbA6ZLdroPLusI&#10;nSWx4srRMxUOjRN2bm98f78Mq2cW/eDG9yuxP5Sk890dZsp2IBY/IXQWSaKW/Q7riP9+tkJnwi51&#10;fxUZdGTtv4grF37Uri+GzrPYJmfjYpKuuY/mQFvG8EL+66GziIiIiIiIiIg0OhXiRBZHGfgn4OnA&#10;aOAsje5I4JrQIURE6pb7qVFk3UlcSDZg76X2aWBiwY7Rv359yrhloR6/XsUOZedJRN4eOktCZTB7&#10;Rjax8/lsQ5Cj9j9uzdLW6HdJ62ZsfJ4dD7SFTSJJ44WO56+b9pOS+kKVATMlj8E/b5eM3Ro6Twh7&#10;dNh7knbNfbTYYabiT4fW40NnERERERERERFpZEl9nVEklJ8AZwN/CZyj0b0QeFLoECIi9Wi6bOck&#10;dSGxVAXMr1vgw4wDdy7wMepSUp9X9cA/kGtZNx2fFDpHMB7q69abRsF/ncSCcanCYf6xvVSIk8W0&#10;FIue2poxS+I5B4DB8g77jQ1kfxY6SjCp1LXTpXhtlPCbjtmyLfFCp3YZEBERERERERHZBSrEiSy+&#10;HwFvBP5f6CANbDnw6tAhRETqjV/W3jk2y4lJ3C41MshE3AGpexf4UDFmd89VEvhBlnAqUbpctYOS&#10;eG6Xqw5GNdDhK5jdPltO1gfegbGiH87UXGvoLJIcXsgdOVaMnx46R0i1a7zdAQ/9KXSWUKx/XXVF&#10;R/SJarIuu38jHQHmRwB7h84iIiIiIiIiItKoVIgTCeP7wDlAKXSQBtYdOoCISN1JZ0/qbjWSuobY&#10;1cIPrH/9+IIfyOyepa32Z0v49BJZREbU2ZK8c9sMUmarwccCpvhLT6vdnaTz3R2WZK0Trx4cOosk&#10;Rgo4HiyfxOLvI1jiB7I6+H+k4MEkXXe3ZLzoB/pQ7vmhc4iIiIiIiIiINCoV4kTC+RNwY+gQDWwv&#10;IB86hIhIPZmsRH8XOkMIBkyXHMxvAmYX/HgXzz2QSdlDC32c+mSV0AkSKpEdEQN62vx261+6NliG&#10;/nX3ZlJ2V6jjB/bU0AEkGXxoeVepan+XTvArVAZUY6+C3x46S2g2MHJnZwvfTHIfrjYs0FrxaJ/A&#10;UUREREREREREGlaCX24UqQsvAY4C/hg6SAM6GfgnYEXgHCIidSNlnBMnsTUDrOi0L1v/yA2Lc7QN&#10;9+B+azVenKPVCzOgWj42dI5EaosSV0Q0YKbsgH0L7nogYJTVGHcmsZG4esLPDZ1BEiKuXDRT5klJ&#10;vYcBiIHeNrvB+oevDJ2lDsxSqV7Z2WI/S/KUuI3veiZsChERERERERGRxqVCnEhYU8D/As8G/jtw&#10;lkb0AuDU0CFEROpF1a01dIYQauvn9gdgwyIe9ncRPp2kddoIKFaTOYUwuKnSGVGSnmwABrk2+zPZ&#10;6JbQUYBq6ACLLXboaI0ODJ1DkuGeMX93KuGvTplTtYHh94bOUS/ssrH7cK6vxj6btE9/m9TKgH68&#10;f2rfQ0NnERERERERERFpRAl/yVGkbvwFeCvw+9BBGtDbgJ7QIURE6oFt6oYlU2oxD2aXpW/vbovG&#10;F/OYoTkwUfKDQudIpFR0dOgIIaRTPGDvXnd36BxJleRpXbJ45gb7zl7WGVmSn2+RQXer/RL4Tegs&#10;9cQG1n+1py26K7FPDYe1U/5E1k8eGTqKiIiIiIiIiEgjUiFOpH78D3ABkKjF9XlwDLUJeyIiSbd/&#10;1ZN5b1dbRPfF3cC0suZBYHpRjxmYA6Uqx4XOkUTjRU4MnWGxbSzHPASE3C51I68mcctUkcWQjeI3&#10;J/38MgMsviJ0jjr0EB7/Z1LLkg4syVoK5xSgM3QeEREREREREZFGk8hFU5E69j3gjtAhGtBQ6AAi&#10;IqH5FfnT3UncrlIGVKo+B6xe5EPfDf+fvfuOb+yq0z/+OVeS+1TbU9Nn0kMaKaQCG/iR0EIoCyx9&#10;6Sx1Q8tMslkg44S6lN2FhWXpoSxh2QUCgQAJkAAhvQ6TAimTKfY0z7jJ0v3+/jh2MjOZsSVb1pF0&#10;nvfrZUoiWY/tqyvp3ud+D4MxnaM1g7ktSRZoCp0lNiNFToypMOKAYtGK1Mr0ZHO9o0UrRreDFamC&#10;QuqOj7XwBJBxMFywR9yKTT8PnaUWuZWbvtCWYzB0jlAM2Dxk59qqzq7QWURERERERERE6o0KcSK1&#10;5yXAm0OHqDMHAleEDiEiElAnxmtdpG2N7lnuBrei79vVf2S7wizCZWqPnPfC0BGisrzz+a05F92G&#10;1tnuHnUrCj8MnQPArcz8X3d7cl/oHNU29pqyPHAMaXzZ0AFCcQ76R9Lhrjb3WqAQOk+NujeXcdWd&#10;AlxDzCCbuPngLgqdRURERERERESk3qgQJ1J7HgG+iF8+VUp3DnB26BAiIiHcf+Gik/NF9o+xD1dI&#10;rUDKL4Ht1X5st2Lk1kwS3wnswisyTwudISb29+6ZoTNUmy//uV7YenvgKGPW3w1sjK2U6IArXjPn&#10;qaFzSAObNfd5Q/l4p446YMns5LtuRd8fQmepZQ57IInxTe4YA7aO8Dr7UPuC0FlEREREREREROqJ&#10;CnEitetfgU+GDlFHWoHXhw4hIhLCQW3Fv9k2bJ2xlTUA5rW6rW7lwJVhHn37jbkMxTCPHYYBGdwR&#10;oXNExdyJsY2HMwOMa0Ln2M09xQhnFD3/4OwpoTNI47IP5l5bMHKhc4TggOFRG8X4CTAQOk8tS1bu&#10;eGfMy+qCX1qXXMtrQucQEREREREREaknKsSJ1K48vhD3g9BB6sjs0AFERAJoBju0ORPn6AznXC8M&#10;/SnQw69vSuiP6Tc/VlQ6NHSOiLQCS2PsAXzrvsINoTPsIssfshnLh45RTQZkk+Tk0DmkUXUchrNj&#10;I337Ag66O5LfuJVzNB1uUsPXDo2mvTFPiQMopu6VoTOIiIiIiIiIiNQTFeJEats6YCVwU+ggdaIZ&#10;7ddEJDL/+MH9jwB3ABGeJHQOsPR3ITOkcJeL7XfvyAAHho4Rh1nHplhr6BTVliTwyq9suT50jp25&#10;D2y5sznjoloi2QzM2A9ifIWRmWY9LWdtHbLFoXOEYgZgd8L9D4fOUg8WzXKfj+791k5Sg4E8RwNH&#10;hc4iIiIiIiIiIlIvVBwRqX2rgRdCXEuyTdHJwPmhQ4iIVNMnZw2c1TdoR1lkI6QcMDRquJWbPhAy&#10;RzZJLw/5+CHsGEnbrafzrNA5YmA9zc/ZNmRzQ+eopsTBrCb+ANRYSaTwp+Ysf46tkDGQt+abL1jw&#10;vNA5pLHYJxYejrlX4FxrZG9fHuOXAHVDoXPUjWLhix1N/DLmKXEG2KquS0PnEBERERERERGpFyrE&#10;idSHh4B/Ch2iDrQArwWOCZxDRKRa5uM4oTkTOkb1OQeJsz8AW4LmWLH5F7GdzB8pumYsOTJ0jigY&#10;RyeJi+oZ7oD+fHpN6Bx7ki/w+9g+QOeLNB3XwSmhc0iDyRdO3DCQnhLb82mcc9CcoQ/SUEu+1x13&#10;0ba1YN8cKcT2rutxDhgpctr9Fy96dugsIiIiIiIiIiL1INbjjyL1qAeIbgrNFBwBnBk6hIhINdil&#10;XQdsGrQzYj012N3ivhQ6A/DgaGQzXLMJDqclu6pgH5xbGNswHAPmJOn/hM6xJ81fzv82tv1tkuBw&#10;6fGhc0hDmQfu2W05R2zPp3Fm0NbkbnErNv0gdJa60pz7Y1ebuyXWKXEG7Mgz76CmwnNDZxERERER&#10;ERERqQcqxInUl/cCfwwdog68DFgYOoSIyIxLbV9gSazLpeKK14TOAjBaTG+O6eTs2I86B+gOGqTB&#10;2UcXHlYs2iIi27YGRw138dYbQmfZowf7fxc6QrU5AKMT6AgcRRqE9XQeuGnQnhHZW5ddGaMYPwkd&#10;o96489evBn4xmoZOEk7Oz4w9ClgSNomIiIiIiIiISO1TIU6kvqwDLgQeDR2kxp0KaJKFiDS6DPDk&#10;pkxEbZkxzoFz3EWmaV3oLACzm91DoTNUnTELunUydialhX23jVhXTCOUnIPUuJva/Zz6yNYhw0W0&#10;23UAzs2G9gMCR5FGYe6EpozrjK3MP84B7U1scyt7Nf29fAZc055jY0z74V0Y9I9wtPV0nR46ioiI&#10;iIiIiIhIravVEw0isnfX4ieg1ebkjNrxWWBe6BAiIjPFerpn54vuzTGeUPJta7QAACAASURBVM4X&#10;je429xl3wcah0FkA2nL8NLY/w0Deuq2HQ0PnaGA5Unesc64ttm1rcQc/Bmp2/s++c9wVsfUw+odt&#10;ka1qPTl0Dql/dsnc+Th3YYzvXcYlDrJJ+j6gN3SWeuRW9v2qOcu3UrNC6CwhGJAac4D9Q2cRERER&#10;EREREal1KsSJ1J9R4LfA64GNgbPUsuXAy0OHEBGZMcXiU0aKLIjtnPLYRJBHcXZd4CiPc8n1MZ3c&#10;NyCf0gn2pNBZGtf8hcBh2cg+raUGOPfD0DkmZOnPQ0eoJgOKxixwR4TOIo3Anb19xPaN6CVzF4mD&#10;3oHiDrdy81dDZ6ljI27Ftq/MbXFbQwcJxb8XdjVbHBcRERERERERqRWRnWIRaSh3AttCh6hx7w0d&#10;QERkpoySnBs6Qyidbe43bsWm9aFz7CS6KSV+pV63CL90r1SYXZpZMFzggNA5wnA1Mflxr5LMz9PI&#10;2jyZBHC2HE1flmnaMOg+HDpDaAfOcx8JnaH+jd4BdlvoFKE4B5gdj/bJIiIiIiIiIiITUiFOpL59&#10;K3SAGncgcEroECIiM2HDjvT5oTOEMDaJ7TZgc9gkkXOA0Y1Oxs6MlO5tw3ZATJMHd1LjK5LayOCI&#10;bXU1nrLy3Hzonh86hdS3tlyyLLZC6TgHDI0a4L4bOksjcCuKn4luN7yT/hE73VZ17Rc6h4iIiIiI&#10;iIhILVMhTqS+fQi4KXSIGvem0AFERGbCnJZkcawnlcH1h04ggLPFvOmQrtAxGpKzJa1Nrinap3gt&#10;a88Nz2/j7tiKGGnKQrvUFoTOIfUt3vctfqrXgnZ3hVvZujF0lsaw9Uexbk5mUEjZD+zo0FlERERE&#10;RERERGqZCnEi9e8dQD50iBp2fOgAIiIzIdaTymMllNp6D2u4+KZFwWCeBbb/Vk2MqrwmzA4LHSIE&#10;vwxcbU+Ic+9aN9ScdbeEzlFtfQPFfUjdwtA5ROqRAwZHDbD/g0dqe1noOpLU9KvFzMplHOCeCzSF&#10;ziIiIiIiIiIiUqtq62SiiEzF74EXAjeHDlKjIj5MLiLSWByQL9owZn2hs+xmaHjUtsRUijODwVEO&#10;wNnS0Fkaja3qnpdPeUZEmxPgy3AJ9iCJbQ2dZRLDwG/yxXhayWaQyyatYMcAmdB5pD5ZT9eHYtuv&#10;7Wxhh/sOaeH/QudoJJmEP8VaijODLcP2Artk/gtDZxERERERERERqVUqxIk0hp8AnwAGQwepQfOB&#10;k0KHEBGpsOOiPAHooKstWe1+3XJX6Ci7yDLcnnMPxPYnacoCZgejzxQVls7q3WHHWzx9K8AXXjua&#10;uMVd0LQtdJZJOfdwmrIpphJs1j/LnwSz5gaOIvUpA7wqst3aYwzA3E3uom21XvitK22Z0YtDZwjF&#10;gFzGNa0bsDeGziIiIiIiIiIiUqt08kqkcXwb+FroEDVoKfDi0CFERCpp6z91viiiHsZjzABna7j6&#10;kT+HzrIz94H9htqb+UvoHIEcALSFDtFQXJKd1ZwQW3HEAJy7Ex6t+UKcW9H1aHd7ckds++HU2Nc+&#10;2t4eOofUn8JHFzxveJTO2J4zu3CaXF5xSdOvt4+kUZWTd1ZMYVZz5m+A5tBZRERERERERERqkQpx&#10;Io3lM8C9oUPUoCcD3aFDiIhUypwW94w0dIgACqmlYHcB+dBZdnXTAMadsRWYHIBzy+yWk1WQqazY&#10;hsMBkC8Cxh1AIXSWyd2zHWxjTH8nA3oH7RCKxdmhs0j9yRTS5w6MMjum58zORosG2EDoHI3GrejN&#10;L5mVfDXSPhzg3zD86PVzXhU6h4iIiIiIiIhILVIhTqSx/Bmo+akaARwLnBI6hIhIhczD3PLYGjMO&#10;mNPs+jZnmv4YOsseFHBsCB0ihG1D6WKufECTSWRanIOMs41AX+gsJdoM7oGY9sNmkE2YC6ZCnJRr&#10;Ic4dmcuEjhGGc9DV5taQ48bQWRpQCvaT7cNmsZbiDHjuspwKcSIiIiIiIiIie6BCnEjj+TAwFDpE&#10;jZkPnAfMDR1ERGS6bFXXq/vzNit0jmpLDbIZbu78wLprQ2fZI3MPjIzacEwnZM1gqMDhuPi2x5kV&#10;U83qcfNakjvcytn3hc5Rhv7QAaqtKeMgtaeFziH1xXq6Xr5jJD02zj0bpKmN4vi+e1/fTaGzNCK3&#10;8oM3LJnjvhLrsqlmMDjKSfbRrueGziIiIiIiIiIiUmtUiBNpPD8Cvhg6RA06BzgodAgRkWlzPCs1&#10;mkLHqDYzDNwvgeHQWfYol1nb3eHuIaITsga05RzgcqGzNBSzBRFtRp4Bzu6DBx4KHaVkLqZn+06c&#10;ezKQDR1D6sYi4JmGawkdJAQHzG1xj7oVfV8CiqHzNKb3DQD/my/atlhLcSMFWijy8tA5RERERERE&#10;RERqjQpxIo3pg2jp1N0txC+dKiJSz5aB2yfGN3DNWUbdit6rQ+fYG/f+9VuAdaFzVFukA39mlnFS&#10;TCf1HTBcMAP319BZZHLrdqTHWM+iSBe/lHLZqu6jNuxIz4z1tSIFwG4D/ho0SINzK/r+2Nnqboj1&#10;TUnGAbijgeWBo4iIiIiIiIiI1JQYz6eKxGAYeG/oEDXoeUBb6BAiIlNlPd3HDI3aotA5qs0BrTm2&#10;ALeGzjKBrRgbYz0ZK5VThJNCZ6i2lqzrJ2Vt6Bxliqi26BlQKHIgFKL72WVKEkhPbMslHbEul+oA&#10;t3L086FzRGADjt+PFCPd0ID+YdvPerpOD51DRERERERERKSWqBAn0ri+D/w+dIga80ygI3QIEZEp&#10;M47Ykbfu2E73OQcjo/w0dI5JDOJ4NI3tjyMVt36HPSl0hmqb3eI2ugvTe0LnKI/tyEdWvjCDua1J&#10;QrGwOHQWqX322f1nQ/LM0DlCcQBGP/T/LHSWKMxq/nVXe7I+xrauAUVjNnB46CwiIiIiIiIiIrVE&#10;hTiRxrUVPyWulqfpVFs78NrQIUREpuawxTg7rTkb36k+B7TMavp06BwluA9sIL6/EMXQARpIpzN3&#10;eHTTlIxe2HR76BhlMXd7Z5v7a0zL2z4myT4ndASpA/07nt43mJ4W3f5sTJLAnBYuCp0jFu4da69z&#10;xo8i6yk/JvHLpsb4iiQiIiIiIiIislcqxIk0tuuBzwHbQwepIReGDiAiMhXW03fI1iGODp2j2hIH&#10;24bTPnf+o7eFzjKp5ua/zGlxvTEtpOgckKZHhc7RODqOnNXiXEzn8wsp4OwWIB86Szncyt57E8ej&#10;MS6TPJS3Z4fOILVvYNRe35JzTRE+RUgcDOXtIbey7wuhs0Rk1K3s/UxLluHQQULwEwltXzQRX0RE&#10;RERERETkMSrEiTS+7wA3hg5RQ2YBXaFDiIiUzdwSYEmMk1aWznH/HTpDKdz5ax92sDm6goxjdugI&#10;jeKhD7Y8OXSGakucjeLc/aFzTMEjQG9sT3eAwQL7hs4gtW+kmDynmIZOEU53h/s+dVb0bQB3NWfd&#10;aOgQQTgoGsfaR7sPCx1FRERERERERKRWqBAn0vgGgW2hQ9SY14UOICJSplawU5II37mlBqT249A5&#10;SrQF5wZDh6gmv0IXZ4bO0Si62+y00BmqrTXnht0Fg7eGzjElZutjK/ykBk1Zp6mQMqlMhO9Zxo36&#10;hcS/FzhGnCymOb07Mdg4YIdRtOWho4iIiIiIiIiI1IqID1GKRGVz6AA15uzQAUREymEfWzobOD62&#10;M3zOwUA+HSaT3B06S4k2g61LIxsZtWPELQidoVG0ZJLDItt8aM64URi4M3SOqUlWJ86GY9s3x7aP&#10;EylH4mBeK7+nLftQ6CwxKpoNxrZPBjCgo8mBcTrQEjqPiIiIiIiIiEgtUCFOJA6fAX4XOkQNOSJ0&#10;ABGRsowOH9U7aE+OcbnUJbOSH7oLTqynYvdtYNEs12VA/0h6mn3qoNBRGsHsfGoHxfQ8d7618ADQ&#10;GzbJ1LgvcOOcVtcfOodIrbGPdj/dxdhKAszAOX7m3r1+Y+gsMcolXJbEuu0BA3l7sV0y/5jQWURE&#10;REREREREaoEKcSJxuB14V+gQNaQYOoCISJme05pzLRH1ZAB/Uhn4Kfy0bgond/Rn1zRnXTQTo8xg&#10;VnPSytb13aGz1L/Op46Mkg2dopocMFiomyWRn+jh3j85XH9s+2aRSRXTj8fyOrg7vz9wf0GfOYNw&#10;K/v+ZfNQmo+xkGkGhltI4s4LnUVEREREREREpBaoECcSj5uBv4QOUSMiPDwuIvVs05CdENPUqF04&#10;Nxg6QjmOvmz9na1ZhmL6cxlApmV56Bz1zi7lmEIaVyEOoP3i4dtDZ5iGEbC6KeyKVMmyoVEOj3Vp&#10;3dHUeKzSL0HsN8d9J9YP/Aas324vCp1DRERERERERKQWqBAnEpd3hA5QI9qA40KHEBEphfXMz4wU&#10;OCPiU6v1dk5zA7hC6BDV5IC84+TQOeqeJQvN1d32XgE77gmdYHrcjaETiNQSu2zB2fmCaw6dIwTn&#10;YE4z95Ika0Jnidxni2noCGGkBm1NyXK7uP2Q0FlEREREREREREJTIU4kLr8AdNIOWoFTQocQESlN&#10;ho6mhBj7cEWDOpyyshlse+gQ1eSAoiWLQudoACdlIqrDOWBo1ABWB44yLTdtTG8NnSGQY0IHkBpV&#10;tGcbZELHCMEMcpnkFvfBjXVe9K1z7bkH25r4QxLRa+rOHEBTy2tC5xARERERERERCU2FOJG45IHP&#10;AptCBwmsGXgK2geKSD3Yp7nuGmGV4BzMbuJBjIdDZymb41YX0UlYA1pz7lmhc9S35gPAZodOUU3O&#10;QVPC9aFzTNcJn952U+gMIdiqrlNDZ5DaY5fMPxVnR8dYRHJAc4Z+zH4ERFWMrzXu3eu3NmXse6Op&#10;5SPcFDFgqOBeCswNnUVEREREREREJCSVQUTi852xr9idDDwpdAgRkUndvznak1nZhGvdyr47Q+co&#10;15rN3BA6QzWlBgN5Ozp0jnpmn5h3VL7A/NhO3M9t5crQGaavcEOM5R9wZ4ROIDXIZf5u8yD7xFjk&#10;N6Alx01uZZ8+a4dXYH7zj+a3ultiXIjcDPJFlhUv63xF6CwiIiIiIiIiIiGpECcSn1Hg58Dm0EEC&#10;mw8sDx1CRGRSuebTYyxbjBQMYA0wEDhK2Q79xNDtoTNUW2oYoGVTp2q4uHioQFvoGNXkCzNpXS+X&#10;Oi6Be6LbTzsODh1Bas6+YEdmo1wsFYpmKdhvgULoLALuLY/+BdwtoXOElKTJi0JnEBEREREREREJ&#10;SYU4kThdC1wXOkRg84EDQ4cQEZnMQCHznOh6Fg5as/TiuDt0lqkZWE+M43FgVugAdSuxQwqpdcS0&#10;2ZgBLvun0DkqoWB2e2z7aWAekAsdQmqHrVpw1JZhOyp0jlBmNSUDbsW2H4fOIY8p4uy3aWrbItw/&#10;+8F4ZgcCBwWOIiIiIiIiIiISjApxInHaBqwNHSKwBDgSaAodRERkIg7OjKkkA4BBR7N72K3ouy10&#10;lCm6M43sj1ZIyfzu7V1nhs5RxxblohsxBkAxdIBKmNPCnZE95QFrQUUL2UV6QjZxXRbfkwHnIJfY&#10;vVBoiJJvo3AX9F03tzW5L8ZlUwG2jdgCW9V5TugcIiIiIiIiIiKhqBAnEq9IF7PZxRJgQegQIiIT&#10;6Cgah8ZWrkoBcI8AD4RNMnUjhXSLi+wE7GlLXHfoDHVqIXo/Ut8KxetDR6gmBwyP0r5m5eIjQmeR&#10;WnHUQhynhU4RSsbBXZvSb4TOIU/wINjdxTR0jOozIDXXhkuOD51FRBpaFpiNnxQ+C2KtIIvINDSx&#10;635E56xFRESkorKhA4hIML8CXgLMDR0koKOBZcAjoYOIiOyJrep6+dZhXGzFqgQbAft16BzTMasp&#10;uaYI58XSZXQOsHjLENNhl3QeAG5/nBHpUrv1L0kf2DFoxfYml4nlTzhSsNaD20eXhc4htcFWrTtl&#10;y5A7LRPZ+xXwr3+FIuuO+tTmb4XOInvQ7P5tntk520boCh2l2sYGz+q4r4hUWg54NbAU6Abm4D/F&#10;GLAF6ANuAn4WKqCI1LwM8CZgMX4/0s4T9yM3Az8NFVBEREQahw6MiMTrO8AbgLNCBwloEX7Z1GtD&#10;BxER2SPnXuZcLPWKx81ucVvdir4fhc4xHW05u3H7qDsvdI5qcf4/9gudoy65ZJ+NO4pLW3JxXQjd&#10;UEVf17a2aPm1zrn9Ylgu0p+pcM34i0tEchivyGXoiHESVwJ0tNp/Ab2hs8gTufN7/2g93VvBoivE&#10;AeCsOXQEEWkobcCXgfOAifYvG4DPAJdWI5SI1JVW4FvA85l4BaONwOeAS6oRSkRERBqXCnEicbua&#10;uAtx4K9EygKF0EFERHbTCbZv6BCBbAbuDx1ietL741ud3Frxy39uCJ2krjjm5zJJRwxFqnHOwY4R&#10;2z67yY2GzlIJbuX61FZ13bQ9H08pdGzy0AKgBRgOGkaCslWdzWv77azZLY3Uci2NAwZHjY4mvh46&#10;i0wovo2TseJ5ygHQvBxG7gudR6RKDgGeyuOThqotA9wIbAfuDfD4M+3TwMtKuN1CoAdYB3x1JgOJ&#10;SN35Ir5UO5kFwEfwx5e+NKOJREREpKGpECcSt08BF+LHUsfqRGAeuqJfRGrM2ouXnJIv5Of5lSjj&#10;4Rzg3FWhc0ybpastokLc2JnmJqATFeLKkQM7OJNAVIU4oK2J+8lZPnSWCknB/hxf58K1AXOB9aGT&#10;SEAuyXQ027w0on3YOOdgbiu/4S3L1rNyU+g4sncRbp3epkGOsFWzn+xW9qoQJ7E4A1+2qBWjwAP4&#10;Zf+uAf4AbMNflFtvF+a+G3hdmff5V+AG4O7KxxGROnQB8PIy7/M54Dq0HxEREZEpimtdHhHZXR4/&#10;JS5mB+NH/ouI1JQlLfnDB0Ztdugc1eYAd0H/T0PnmLZM84MjhbjOv+YLtPd+ZMlBoXPUmRaw+aFD&#10;hDC3ObnHvb+vUQpxhllcZQMHmC0e/dx+y0JHkcAyrhg6QkhNifuJ67xhe+gcMgGza5LY+sr4on0u&#10;yyyw44mvsS3xqrXFu3PAofgy2Q/xFxHcAXwTeC6wKFy0snQBf0f5wxXagZWVjyMidWg58FLKX0qh&#10;GXhf5eOIiIhILFSIE5HLQgcIbF9gaegQIiK7aSblJIdriqlS5RykqW2CkWtDZ5k2l47mHHfGdAJ2&#10;pEhLV5JfHDpHPbFLF3SnaXJcRJvJTuxmYCh0iopJkjsH85bG9LccGLW52e2DC0LnkMAKhSe5mDb8&#10;MQ5oz7EB564m4glk9cCt7Pvk8KiNRLiZjnHPtlXzDw6dQkQeM14K+QHwLfzEpDePfZ2LX46+1pwL&#10;HDHF+9ZL6U9EZtZT8ctaT8XySgYRERGRuKgQJyJ/AK4MHSKgHHBs6BAiIjuzf1l4LM49KYnsnZoD&#10;Olrc94GR0Fmmy13QV5jb6u4NnaNaDBgt0oFzx4TOUlcsnb9hR/HImJoUDhgcNXDuRhqqROJ6W3Nu&#10;TSzFIDMYKbgucDo5Ebn+vHtLJJv9EyTOfcet6L0jdA6Z1Orudv4nlv3zzsxgy7AdBclZobOIyBPk&#10;gL8BeoAvjH19C3gvtbeSxcH4aW9TUWtT+0QkjP2B1ineV/sRERERmbLITrOKyF58PXSAwI4MHUBE&#10;ZBdD6fK+gXS/RqqKlCpTLF4fOkOFjGJ2e+gQ1ZTxnyzmBY5RX5xracklzRbTc92Bg80Yw6GjVNQR&#10;3cOzm9kQOkY1ZRPAbCnlL3sjDSRNeUlU+7AxYz/yOmA0aBApTVr8UugIoWQTwLmnU3sFGxF5onb8&#10;xLjrgVcHzrKzCF/pRaTCtB8RERGRIFSIExGAPwHbQocISMuHiEhtMds/l3GtsR0tMgMymZ+FzlEh&#10;BuyI6W/oAMy6gPmBo9QPw8W0rC747WRBR3IP+89vqPKYe8HdW3B2e0zPef+kZzZTv9Jf6t9xSRLf&#10;+5WdRPyj15kkc/OWwXQ0yilxwNr+4jnW06VCnEh9aAOOAb4M/AY4PmwcAB4ABqd43wj3vCKyB+vR&#10;hSQiIiISgApxIgLQB/w0dIiADg0dQERkJ51gx8Z2wi5xMFKwO3HZgdBZKsRIkj9ENTXHAY52YFbo&#10;KFLr0i3ulZuHQqeosBFwfTHVY/zLlDv8U/953KLAUSQQu7TztTFt8ztLDXBRvcrXNbdy08B+c5Pv&#10;x3gQ1AzmNCcdFAtnhs4iImXJAmcANwEvDpzlLqB3ivdVAUakes4Afg/8Gbhngq/7gQ9XOdvNwMNT&#10;vG+hkkFEJHrvB+4GVrP3/eSfgWvQMBWRhhDjsSAReaJ+4Cri/XCxH7AgdAgREQDr6Vo6UnQnh84R&#10;QneH+1+3Yn0jlWSyoQNUWzFlia3qPiB0DqldRQOMP0NvX+gsFZaCWxtTO8aA4WLa/Z6ND6sEG6XZ&#10;8zH3nJi2+XHOwbwW9yCp+1PoLFKyUbBvFVMbiuyaE2BslGGSfWPoHCIyZRcCrwHOJszEteuB/8If&#10;Py7HHcBXK55GRPamAzgcOAQ4bIKvg4AlVc72R/zky3JXKbp17H4iIpWyGL+vPJS97yfH96MtgTKK&#10;SAWpECci467FX0EUqyeHDiAiAoBxXL7IfjHNHHHAUN5GMf4HSEPnkanbPEQ3/sCClCaiZ7p/ro8W&#10;bBTcnTTmhRhR9SzMYPsIy8BpQlyErKf59VsGbb+oNvoxhSIAV7kLe68Jm0TK4VbmbpjT4q6ObQoz&#10;+ImGO/KcDRwYOouITMkx+GLZlcAFwNwAGT4MvInSJ75tAF4GfHfGEonI7ozSP2eHOPbWA7wRGC7x&#10;9g/h9yOXz1giEYlRqfu/IpEdtxVpVNFNrRCRvXoIPyb2jNBBAjmEuJeNFZHakAM7PrJOBc7B7Ba3&#10;GpeUe8W51BAzSBwdQGfoLPXD4rrS0EFrjk04N9Ull6TGNGcdmO0bOocEYHaCcy4X29FhBzRn2A5c&#10;FzqLlGt9L3ReP1p0z8tEeHmwAUOXdL2q9cK+ai+RJlKr1gJvx+/ap/MBPAPsiy+pFfETRxbip4pU&#10;+qIBB1yCX+Xin4GtFf7+k/kufsDCxfipKntzJXAZ/jiziMjO/hu/L/sYsP8Et7sK+BB+2UIRERGR&#10;KVMhTkTGFfEjqIeJcwzs0tABRETsi0tad6wdOSl0jmozoCXLXW7Fxk2hs8j0ZBPA0RQ6R90wDnHO&#10;lwlj0dGUbKe5aXPoHFJJ1oU/GVwMnUSqpeMw4NAkiWv/Na69mc1uRe+vQueQKXDcnMvYesMtim3b&#10;NaDF8Xz8lCcRge3ADyv0vRz+PIsBrUBu7L/bgWXAu4BnVfCx3oVffvDbFfqe5fg2fgnVjwCv2u3f&#10;9QHvx/9et1Q5l4jUj+8BN+P3Iy/b7d9tAM7HDy7QcQMRERGZtgiviRSRCdwCPBw6RCAnhA4gIkJf&#10;vnVHnqdEd4LOAMdNNNrBrsj+juCn/YEdjj/5IxPLAMujmgdpgLOH3Plr14SOMiMssvGejI9TcSfB&#10;OXrOR8QubTlm64jtH+Pr3NiPfBvwSNAgMiVuxaZbZzW5O0LnCMEMCuaWA8eHziJSIyr5vs3wS4kW&#10;8EW7zfgJdGvwpY6zxx7vJVSuLPa3+El0ITwIvBpoA44DnoJf1rUb+Aoqw4nI5O4DXo7fjxyL348c&#10;CywGvkWjHR8UERGRYFSIE5Gd3Yw/qBGjJaEDiIiAS9pyLsbzy2BuOHSEinMU8sUo/5otaBJ1Cc7J&#10;4twhoVNUU+qfDpuAHWGTzBBHvpCGDlF9oykL7NKb9ZyPRxbjqYlzc2N8hSumcPXmzBdD55Ap24hz&#10;16VpnG+3B/LWbqu6KjWlSkTK933gPPzUuC8BvwPuwRfpyvUC4PPAGVS23FeOIfxqI38Ebg+UQUTq&#10;2xD+YpM/jv13lO/RREREZOaoECciOxsFBkKHCORgYHboECISOYty5THPNeBkJbOtGceDSeP9ZHvl&#10;gGKRY61nweLQWWqdrbqxaV1/8WmxPOcdUDQrYO4OYCR0nhlh7v72HH91ET3nzWDjDjuJNG0LnUWq&#10;w3o6T+4bsBeHzhFC4mBOs932zE9s+EnoLDJ1bkXv5+e2cnfoHIFkce5vQocQEbYAb8KX2c4BPo6f&#10;KFeu84DfAC+tXDQREREREZHGoUKciOwuolN4T3BA6AAiEru0JXSCEPwUNWu8CXE5Bua3uo2hY1Tb&#10;5mG6MFSOmVSxrb05aY+pBduadYPAX0PnmCluZeumliy9oXNUkwGzWlwGigtCZ5EqMQ5xznXHtO/a&#10;WSbrvhk6g0zbRnDbQ4cIaCqTqERk5jwIrAT+HrgKKE7he6wCTq5kKBERERERkUagQpyI7K4xJ3ZM&#10;zgGHhg4hIpFL08NjmiwE4BxkEzaDbQidpdLc+7uGcfSFzlFNqYHDFuNsTugsNa9oR4aOUG3NWYbd&#10;x9J1oXPMnAc3Q1zP+cek7qDQEaQq2nHuaU2Z0DECKha/HjqCVESklU7AdCxYpAYZ8HPgb4E1U7j/&#10;QcAFwLxKhhIREREREal3OggiIrtbw9SuRqx3DmgNHUJEIpdkz46sDwfAvNbkr25F9v7QOSpvdT/w&#10;YGxnXHMZB5ANnaPmJe7wmJ7vBmQSBti2qQGf64/ZBK4vtpqFA0jshNA5ZObZqu656/rTs0PnCCFx&#10;MFxI73AXbomz9NpoLM7J+M7/x1JoOix0FhHZo37gPUztuOy5wGsqG0dERERERKS+qRAnIrv7LTAQ&#10;OkQgp4YOICJxe3hb8fmhM1SbX3LN7ocN94bOMgOGgS2hQ1Sbc4ClR4TOUevyxSSqQpzX2Eum4peh&#10;600jK8QBFNNkaegMUgVWXNbRnCyIcRsH6G5zlwNp6BxSCXZLrNvx9hFbapfOOj50DhHZq6uARcBU&#10;piprQpyIiIiIiMhOVIgTkd39AVgbOkQgc0MHEJGotTdn3QEW2ck5MxvFuAnIh84yA4qYu2+kENcf&#10;1QGYW4KmxE1o1OysuLYMAHs0dIKZZ3clju0xlR0N2LjDnh06h1SBc+8OHSEEB+QybAF+GjqLVMj8&#10;1m83ZeiPaV8Nfn9dSJlL6p6BJuSL1LI+4JnAT8b+d6meAZwCcU7B8tIi5AAAIABJREFUFBERERER&#10;2Z0KcSKyu23AdaFDBHJo6AAiEq8/vXPua9tyLqqV9hwwtzV5xK0c/FnoLDPGsSGX0OsiOyVhCcfC&#10;e5tD56hlqbnDYppOYwYF46rQOWaaW+nWzG5xm0PnqCYzaG9x80PnkJnXN8h5Me23HuOgJcNX3MpN&#10;q0NHkcpwb334t+05ro/t/RlAJoFtw5xtPd0nhs4iIhO6C3gu8HFge4n3ORX4N2DOTIUSERERERGp&#10;JyrEicieXBs6QCBa/kZEgjlhYfb02M4xj/28W2HwtrBJZlDWbZrbmkS3bOrmAdvHVn1NE+L2bkl0&#10;pRIHuZVDt4SOMfN61wODoVNUW2zTTWOVy0TYHmJs+3asBkZCZ5HKGSlyRegMIZjBqLEYM10QKFIf&#10;Pg38sYzbHwecM0NZRERERERE6opOUonInvw+dAARkQg9JbaCTGqA2ZrQOWbUvFmjbOwfDR2jmgwY&#10;KrAvpLnQWWpX86EOopoI6Q1sDJ2gCh7FbEd8f1uRBmcuqtfyGLT8U9/X+i/u+lLoHCE0ZwBfmmkj&#10;whK3SJ3JA1vLvM/HgW/PQJZGNxd4EnAk/vd+ItA+9u8GgHvx+8wbgJtDBAzsGGBf4CDgCPxriMNv&#10;n6uBIv530w/cFyhjaB3A6cAL8ZMaT8b/XgAywG/G/vcA8GXgxgo//gilH2YoVPixxXsVfjs4AFgy&#10;9s+2ALfjnxt3APcEyHX4WJ7lwGzgYKAFv32uGct43Vi+GDwVvy9L8Pv9zrF/vg3/+8jjy+gRXNRZ&#10;ki7gycB++M8QHWP/3AGPAg8DvwMeobyl3kMZxe8rJ7viLwWGZz5OVe2Pf/4vx2/nZ+Bfnxj7/6vH&#10;vv4M3I+GyEiDUCFORPbk/tABREQic1zRmBs6RLUljvT+7VwdOsdMcm+8/y+2qushjCNDZ6kWM5jd&#10;7GbhnD5r7MWVb+iIbipLxpECd4bOUQWDOLc9xrqjNLylzkU8DdBNerBc6s/ocCH9XWs2Ob0Y4Xa9&#10;aTB9lvV0XeZW9D0UOouITOoSfMlmUYm3Xwo8D/jRDGT5dyafmJrFF3/+u0KPeQi+ZDKLvb/JdkAv&#10;fsnYUguEzcBC4Oyx7396mbluAH469rUaX6Sodw5fkmkB/h/weuA0fPmtXHcDVwC/wpdKhvAn20Na&#10;AlzE5AWHFDi/xO95IPA64JVj/3sirxr77wHgl5ReiDsVOBdomuA2RWAZjxdVJnM68NFJvufuEuCv&#10;wL+UcZ89+RyTF/KywG+B703zscYtA16DL4NNtB/ZBPwrviA2mTb83/w1wAvwJZNS/QX/HHuEyhdu&#10;HP7nPBp4Fn5bbinj/r8E/gf4Cb7sFPp5O13dwAnAs4GnAUeVef81wDX4ff21wA58oaoWHAT8Hb6w&#10;trftOgHWAZcDpb7vbwL+Hr/POrXMTKPAz4CPAX+iulPWX4cv7BUnuM0ocBaTl+EA5gH/hH9/Uc6K&#10;i0Xg52NfIY2/zzkVeB9w/BS+xwb8vvifgQfw+6sIPz1LvdNJKhHZm6vwb5hFRGSGWU/3GdtHbCoH&#10;GOuWA3IZBpZf1veL0Flm2AjO5WP7rBjXT1u+cw5yZ/Y32jWGE3AOmjL2QOgcVWP2x2LK0zOJCjTS&#10;OGxV13u2R/dq5t+vZB3bIN0QOotUXner+9qmYU7PlnN6owGkBoY7CHNHU/qJMREJ5zZ8ceVD+JJD&#10;KS7En7jvr3CWt5Z4uzYqV4g7AHg3kxd9HgG+yeSFuMOAQ4E3AM+dRq6Txr4uxk/HeSu+KDGEL1CU&#10;O9kvlMX4Uk+Cn5r0TOAp+BPp03HE2NdFwGbgSuC7+N/Lw8CD0/z+U7EAeEuJt52oELccX67rwJeG&#10;yjU+nahUxwPvpbxCxmSeNPZVrjuYfiHu7SXebhaVK8TtD7yLyfeh64FvsPdCXAf+99aMLwgfPsU8&#10;B+KnTv4e+Bp+atx2pj6RzOHLw13AM4BX48tSU3HW2Ndn8dv31/DP15uoj4+DS/EFSIef0ngxUyv1&#10;jjtk7OtN+OfuN4D/xJfG1uMnaYWyH/A2/H58Ig8Av2bv7/u78K+LLfj9zWvx+++pyOFL+c/DT9n7&#10;Mr40nuKL0qWUTafqRcBzKvj92nm8yFyuQapfiGvGv8eZi99mX8T0z/EvBF489nUH/nX8Gvy2ciu+&#10;RCxS81SIE5G9+REqxImIVIfxQrOyrsqse85Ba44bCHMQtJoGMLtnNOXc2E62ykTcKVYXxxErIwGG&#10;C/w0dI5q6bmNW995OPmiTfskkkitaB0p8vbYlnYHwEFbM1e6FZt+FTqKzADnfjin2f5hqOCOjW37&#10;bs46Ng2mPcCPQ2cRkZJ8Gn8u5+Ml3v4k4APAyhlLNLFKTs8p4ieSTFaIG2Hipb1y+JPDq5h6UWRv&#10;9uXx/Wke+A6+nFfLFwDOwf8+/paZPwcwHz9B7ZVj//96/LK+X8OXgKql1KXf9jZdKAu8DD9p5+iK&#10;JCpNAf8cqIULaas57anS+5FSsk+0HzkYX859W6VCAaeMfYF/LiwHNpb5PeYBLwfeiS81VUrC48Wm&#10;EeDD+Ofs2go+RiUtwE9SfCm+0DcTcvjJaX8/9v9X4yevXYEve1VbyvS3a/CF+0pu1+NOHvsa9xF8&#10;QXGmPnnVyuS+AtVflvpo/H7g7/HPhZmwe5H6B/hyaDTHe6V+6bSciOzNr0MHEBGJxME45ocOEcLW&#10;4fTa0BmqwrmNCTasUVEyZh5GJnSIajJgTpO7I3SOaln5veLD2WTCJRoaztj+bbKrkqVObb6k6wX5&#10;QnzHjxxQKNooxi1UfimjWtONP5m/L35CQBTcyr7+bMZdHTpHCGZQNJ5kFzbPC51FREr2VcorIpyK&#10;zv+MWwhcCnyFypfhdteEn870rSo81lSdiS+k/TthLog/Fb9s5tfwy0bWi8/gl9OsZhlOasPJ+Of0&#10;TJSGxs3C7+f3K+M+R+IncH2CypbhdteMLxN/EV+4rjVL8MW0f2fmynB7chi+KPgFyluWtla04YuU&#10;r6nS470V+Dz1+buqVTl8yfBy4IPMXBluT14IfB24DOis4uOKlE0T4kRkb9biz1/GdP4+smvCRaQW&#10;2Me7lueHrBNHdHuhD91qkUxbcX9pb3I7hgv6wC8AuQNxFt/ksLT4SOgI1bPlwVymuzBSjGen7vwn&#10;hoXAurBJZCbMS9xZW8xySUyfDMfMa3XrHyRzY+gcFbbfoafMOXn183JPwXEy5jJgs+CxsnYR3CBg&#10;YPeSJg+6Czd+Gb/UTqPJAzcM5I22nIvqrbgBrTkHTR3nwMjlofOISEk24U88XlDi7ZcBpwG/nbFE&#10;9WEBvqxwLtU9zt0NXA28Ar8sYi3oAN6PnyCzNHAWgPPwJaCrKX16WyjNzGwZSmrXLPwS0PtW4bHO&#10;we/nX83ky9r/DX7fdvBMh9rJs/HLvb4aqJXPSDn8FNVqFuF2dwZ+xa334ZeRrAct+CLVu6Fqq9Z0&#10;AW8GTsAXswer9LiN7HrgWML1fbrwE4nPwG9PUV5sJrVPhTgR2ZsU+Cv+DW4stE8UkerL25HbRljU&#10;nInnLLMD+kdSPv1/W64LnaUabuvPDB7VYYXoGo9YbD9wSb75xnn7DBfS5pg6sGZAJhPT9OFHM0nV&#10;l0cI7k/vmH/6iZ/bXC8Hf6V0s8GOj7EMZ4BzrD1gxYZaOYk9Ve7qd897ylndmVca7ryhgnWOFsls&#10;GSLj/657ejXy/yw1ToKUgQ91vTfn2JrN8PvNw/a9ro9s+l9goIo/w8xJktULO9I7d+Q5KsZ3LkN5&#10;91r8RAERqX2GX5bt7fiCxmT2AZ5G3IW4DvzypU8P9PgH4pcS+yC+uBLaO4GLQofYzTOAfwPeQ21P&#10;5P1D6AASzAlUpww37qn4JZdfjT8/tydn4vct1Soy7exw/JTEWijELQZ+R21M43wG8EvgLfgCZS3L&#10;AJcA5wd6/Cfji1xn4cv+MjWvwe+fasGp+H3SBfiJlSI1ReUPEdmbYfyyqTEV4jqAA9j7Bw0RkUrL&#10;4JLDmrOWxHQCzjnoas1Ec1D+2MvWrbaerm0Gi0JnqS7rADaETlFrXnFg8ZjNQ7RnXBztEudgx3A6&#10;MrvVxVUQM7s9cTwtjWjffsLiTC0chJYKs1WdZ6bGkphKvONSI8W4kto+OfsE9rF95jE6vABHAswF&#10;PrAjz7nb82Bmj/0dSyk5jt9mtEhTARa4Iuc2Je7cLRd1Mbc5/TuSzE1gGYwtbmXf+hn6kWaU++DG&#10;B62n60+FlKNiK36mBgXHM4F5wJbQeUSkJPcD3wNeX8JtHXAKfnpH30yGqmFfIlwZbtwc/BJxh+OL&#10;Xw9A1S+eWQ6cTenTBavtLfiCxueAOwJn2d0S/DKRx4YOIlXXChwFhFjd4gzgP/GTl25m149ic4Bv&#10;EKYMN+7f8NO9fgzsqPJjJ/jJn88C/gX/PrZWzMe/Rl8MfBf4c9g4e7QYX4x+a+Acx+ALhC8G7guc&#10;pZ604s9hvwd4Y9goT5AFPo5ffe4XxPveU2pQEjqAiNSsUeK78qkZf5BIRKQqrGfhsYXUTgudI4Tm&#10;bPFToTNU0UPgtocOUU2JA1I7MXSO2uSOTHDRXJjkgPltyc/dBZuKobNU0519dlVMvQp/dN6eHziG&#10;VF4LLnndjjwLYyvDAcxrodet7FsVOkc57JJ5h1IY/ua6Hba6f5i7+4e5fvsI5xZTX36azt/R8N8j&#10;NV927h9NLt82bH/eNGh34/ixrep8U6V+jirrJ8Pls5p4JJKu+i4KKVhP14dD5xCRkm3FlyTuL/H2&#10;Z+CXTY3RccDLQofYyTvx5YhlVX7cZwGr8WWzjio/djneCNwOPDd0kJ0cDPwEeE7gHI7aOZdbKzmq&#10;4R+BGwI+/ln45Za7d/pnh+CHWOwXJNHjWoBv4wtp1XYEfircV6mtMtzOPoTf79ai3xC+DDfuGGAl&#10;vhBdCbXyaS5hZrK0AP8M3E3tleF2djlwJb5QLlITojkRIyJT8mDoAFXWjL+6RESkStJ9Ng3aIa3Z&#10;Wvm8NvMcsH3EbFaTuzd0lipbb2MnkONhek19ohwwL67tAFqydjuRDZe6cUP61/1nV+qYXu3zU07d&#10;/NA5pLLsK/sfyrrBap+0rQljS4neCKSBo5TMLu18KuY+sH2Ec9pz7rGd7kxNIR7/vtnEsX2EJw8X&#10;+A9b1b3Wrey9iupPvpkW94G+G62n60FG2Sd0lmrz27o7JnQOESnL/cC9lFas6mDXMkUsuvDFwXL9&#10;FVjPrq9jCX7qz1JKW6p2Mq8A/qkC36cUJwNfozJlgxQ/xecOoJ9dT/an+N/PfHxZpX0aj/N5/DK/&#10;26bxPaZr/N3Ti5mZyXDlHhEYBNbhf697e2dn+HMbc0v8/kP433E5WbJAbxm3r1cFfPHslWXcZwN+&#10;+uP4hYAGLMSXKqdzBCjH45Pg2oB/wJd9SzWML5rmd/pnhi+qVOJz3quA/8IX96rlbCqTfRvw8Nh/&#10;7/y8Gn/dXFqBx3g/8LEKfJ9KGP9cW87rWAo8it+2dy7DOuBQ/P5muj2T/4cv7v9mmt8HYDN+6nV+&#10;gtsYMBv/fJpMOvb9Rin9eezGbj8TF8ZfCryrQt9rE/AXnjgNPwucyPTfN5yInyT5OvzFHCJBqRAn&#10;IhPZhP+AOzt0kCox6uzAvYjUOzuoNeeiWy51fiu3kCSbQmepKuNho3YuVauObEzLrpdqETAnpqUH&#10;x37OdWFTVN/rLt/+4Isunhs6RlUVUzL4A+uPhs4iFbJuxyF9AxzelInr1Wvc03+SfiN0hlLZqq73&#10;YO4ftwzZPiGW/UwNmjOOHXn7hq3qusKt7LsIXyioF1uB1YWU0zIxzT0ZZzU9MUhEnqgXeKSM28e0&#10;Zxv/mHUhcHyJ91kHXAV8HV+M6GfXQrzDF5Hm4pcqfAfwzGlk/CB+6tSPp/E9SnEAvoixcBrfI4+f&#10;8vIr4C78uYK1PPEEuuF/P+345fgOw0+vefIUHnMf4JPAG6YWuSJS/LJ05U6/XY0vVd6IL5xtwk+w&#10;asIXpU7AL2PcQnnLXf4MuIeJn8sF/ETIi/Hb6WR+Pnbb1jJyOKq/PGYICfBS/HY8kQeAK/BlsEfx&#10;f+/xfcd46WYevhDy6mnkeRuwAngqpW2T24Cf4p+3a/D7uJ3PeY0/XxfiJzI+C7+s8lQ04wu+50zx&#10;/uU6Dj9tczq+x+P7+y345+rOmvGluCX45clPZ+qT6C4CNuKn2YU2hJ8MV8rPsh74NHAT/vfUx66H&#10;tB1+++nAl6D/Edh3irmW4LfxW/Gvv9NxGb4MP9FFbcP4ouLLS/h+m4B34y9CKKcgZpT3Pq1U757G&#10;fVP86/kv8BPmhvB/19HdbpfgJ1Aejn+9eipM+aKxc4FV+Pc9Ua2cI7VHhTgRmUgBfwVSLIW4WfgX&#10;+p+HDiIiUZiN2XEOF00xZlxLzt3tLugdCJ2jqpw9GtPf2QG9Q+mTQueoOSfuswgbnktEjTgzwCW3&#10;hM5RfYXfR/InfsxI0XIw5wjYpkJcY3DgjshlaIptWwb/OnbN9Vt+GDpHCfaxns7PbR6052YzZEOU&#10;4cYZkMK8rSO8wXq6TqToXu8u6r0pXKIyZdxP2nL2knyR2dFt865+JiGKyGOKk9/kMbHs1or46TDP&#10;o7TyyS34aSvX4YvRgyU+zrX4osw7KG+C1Lgc8GXgSfiixEx5G3DmNO7/v8B78cWIUkpQ48d41uB/&#10;Rz8ey3AB5V8b+JQyb19pCb7IckAJt70bPwXnd/hS1Cj+d2H4bXJ86TzDFwbb8edlN5eRZ8PY12Tm&#10;UfrF/uuB28rIEIs8sD++JDaR1fiC4ygTT6MC+CO+FPI2pjbd6QL8Epxvw5cpJ/Jp4BJ86aeU466/&#10;Hrv9ifgi6sFTyHccfnnXX07hvuW6gqkVrzbjS2mfxJeuSi12/gq/otTz8Ut7dpb5uB34/eitY1+h&#10;jOD/tq9m4jLuA/iy2G/YteC5J+NLt/8c/3d5+9h9p+Kl+GW9r5vi/cetGfuazNoSv18euJnaWP72&#10;vGnc9z78xNP7KW3bvw+/7X8F/7pyOvAflFa23pkD3sLjy7aLBBPT1UEiUr5e4vpglMFfASIiMuPs&#10;0q45Q6NljblvCGaAcT2RXRn02TtYk3VlnbSoawYUijbVqwMblr1wZOmOvMW4rOTuEwSisGUwjWqZ&#10;5DQleeSi5kWhc0hl2KVd+4B7ZsiCVSgZB2Z2Ff7EQc2ynu5nDH6o63fbR9wLsonL1sLEYTN/1Lt/&#10;hGM2DKU32qr5b7Ce7qlOVKgq94HeX7ZkXX8N/Bqrz2hGF02LNLJYXs33x5+4vpy9T8AxfLHoBfgJ&#10;cv+NLzGVWoYDX6a4Ab9U4FLgB5RfbFsAfJfKLMG6N1NZKrcfXxS4AP87uo+pTwRbiy+Q7AtlHwNq&#10;I+xSv1n872BvtuFLlP8NHAn8O35Zyr6xf1fg8dJqOva/U/zvYD1+clA521ypyplgpHPDe3Ywvtx4&#10;2h7+3Q78EoOvxw9VGGDyMhz4SUxr8NOdjgCuxm8r5RjGT3PbkxH8dvcfwPn4IlOpFyGP4LfJH+Gn&#10;Oq7GT00rx0LgZWXep1xZfEm3nJUoDL8k6gfxGc/H7+/L2adtx5eI/gW/FPdb8c/dci4mORI/tXRx&#10;GfeptGOBH7LnsnEB/zOeh1+K9gr8eeFyfsaHgQ/gX3svx2+Pu08em8wnKG9i5XSUuv9zhP+MlOC3&#10;oR+Ueb+t+Ml2b8Tv126j/NfzQfxr+XfxS9uuwZdLy/nbJvi/7XQK+iLTpjc9IjKRLfgPvrFowh/I&#10;EBGZeakdUzB3VBrZWTcDcK7cAz91713f7rshl4lnWe7UoKM5OSR0jppjHJUvuu5aKC3IzOtodj+P&#10;5ewjQD6leWlr+tTQOaRCUjtz+4idFtv7FICRIszKFc8PnWMitqrrzQ9vLV5VSNk/tdob/WMGrVlH&#10;fz750tZhK2cCSkj9uJJOajYUB2wZSg+2ns7pLj8lItVVzr41lgtymoFDYa/LQG/BTwdahC9WVMKj&#10;wIvwZYt7yrzv0/DFm6kuVbg3Gfw0qteWeb97gGPwS6NdVsE8a/HlomX4pSVLcSC+3FNr8sB/4csJ&#10;84C/DRtHquhqfJnoIPw2MFX34JdcrlThczO+oDcXP4lpOlN/r8UX/TopfwWllwMvmcZjT+RA4E78&#10;lLZSjeIn3x0IfJTSJydO5gv4KY+fo7xS64vwSx9PZwnrmbARXxRcji/MTddW4BX47bHc19mn4Ken&#10;yq7+AbijzPt8Db+tHYJfQrYSbsC/x+rEL+G8rYz7NgEvpLzStkhFqRAnIhMZH/Edk3LHvoqITNVZ&#10;oQMEFON70LVJZKvjjv2wS8KmqDU2Nxvj1h+pzlZX7kGrupZxAO7Q0DmkInI4V84Jh4aROEiwv5DJ&#10;rQ+dZW+sp/ONa/vtX+e2JkktFxaNsYlxhllP16XM7BScSonuIL0BzrlmcMeHziIiZVmDn+ZVigPZ&#10;e0ksFr34ZeveN4OP8ULgF2Xe52j8UnGVfP05lPKnNf0MPx3orxXMsbte4LNl3P4QqLlVFT4AvJnS&#10;l9uTxtCPf07dVeHvW+7+YncGfBj4VgWy7P59X4tfTrVU7fjJlzPhH/D7tVJtxk+F+yfKW168HO/D&#10;/+7LKcUdjS+L1YoNwHsob79cjivwBblyPGMmgtSxQ4DXUf6k37dS2vTKqfokftn4co6ZvBM4ZWbi&#10;iExOp2NEZCIFyntRawQ1fEpBRBpJ70CcHwLGlg+MaWjSuNHEMRThDx5ySYBa0465ztAhpIosfSB0&#10;hKozawVmh44h02M985vW9afPivWD0bw2d6Vb0TvV5cFmlF02/wV9A3x6dovL1nIZbhcO1z/M+6yn&#10;63zCLzkzCbszwvdqJP7o8DKYvSxwFBEp3Ub8MnylWEz1liGrRTvwE9O+NsOPsxp/wvfmMu/3Osor&#10;e0zE4YttB5V5v28Df65QholsofTt9gD8JLZaYcCnqdykKakft+KXIa20twHTOWbwbeAzFcqyu3XA&#10;xymv/DkTF5acSXmT5/rwE88+NQNZdjaK/93/M+XtEz40I2nKZ0APfnnTmfIdfHGqHJ3AOTOQpR5l&#10;8UXccorhRfw2Werr7FQZ8A38+55SOfxkRZEgVIgTkcmUerVho6jxA/Qi0gisp9sZnBzbsonOwUgh&#10;3YHNyIGkmpdx7g4X0VlWB7zrnLm1dAA7sEO7cbZ/bHVQt8t/RefWmPbzfkCcmwVNS0NnkenKJC25&#10;ZE5M2++41ABzvwZGQmd5gpctOZVi8ommrGurmzLc4zIDI/Ze65n/utBBJvKCX+Qvj/UVa8uQHWar&#10;mo4OnUNESraG0permoNfripWXwf+lZmbFLSz1filxB4s4z7LqNzyiRmgq8z7XA38skKPP5nfA/9X&#10;4m3bqVxRsBK0tHi8Zur963345Tynog8/3WsmXU35S6dW2mHAfiXeNo8vnH11xtLsahj4BPClMu5T&#10;K9Na/xP/ujjTLqG8snUCPHeGstSbg/GT3srxSXzRsVq+SHmF0GPR31cCUSFORCazifJH29azBfgr&#10;EUREZlRLNrL1M/Flia725C80JbFNHwUgn1o5o/QbwluOzGhC3Bj7VH8bMC+m8+wOGBw1MIvzKvok&#10;sy62/bwZ7Ve8s3tR6BwyTQ5LYtpZ7c7N+BXVUzB7mR09+sn+PMvqsahoQBHX3jfgLrWPdP5/9u47&#10;Tq6rvvv453dnZvuu2q5kufdeMNjguGAwvRNIgISSEEggQJ6EFmzJQBKQbEoSngR4IHnyhBRaSOim&#10;Fxsb3I1t3C3bsi3Lknal1a60dXbuef44u7ZcpL2zOzPnzpzv+/VabOQzc7+ruXPnzj2/+ztnh86z&#10;N9/6+eh3mvHvd7Gcg8RsKcbTQmcRkcwmyD4JeRjNsWx1PdwFvIvGFMPN+SG+SKKa4vpaffrM4JeG&#10;7QM+k+F5N+ALvRq1BOgovsBmLOP4I4Bl9YuT2SeBz4UOIUG8h8V1cZvPD4FfLuBx78V3Cq2nMvAN&#10;/NKaWYQ+i/40jSny2pPDd/q7r8HbXYwx4O1A2qDtvbrK8c+oS4rmYsAfAdVcW7sEX2BbrkuiJ/dl&#10;4O+rfMzH6xFEZD4qiBOR+UxT3/XG88aIt4uJiDTKi5fHONdG6sAcN9r7t1Zzt3TLGCu774TO0GjH&#10;LkvOCZ0hNyZnVg2OucNjeu+bQUeRu7Ekto7Ds9z4TMVtjKmwaPe063vV6qlDQueQRUrTpaEjhFJJ&#10;wZcH5Ytb3/6mHePpGflLlp1z0FGyFTun+Lxbv+K00Hn2YldXya6I6bg9xwxwnOk+uvzA0FlEJJOH&#10;yH4Dcyf1WcquGbyYMEUanwY+W8X43wVKNdp2BdiFLwTswXeYuQG4BbiHR1eD2YTvMHV7jbab1Y+B&#10;32QcexS16563EClwKf71jPMmr7hdiu+AVE/3A99awOOqXZp5ob6DLyzOoqPG2z6E7MulXgN8oMbb&#10;r8arqhhb785+83kljSuGA7iV6pYsXw4cV6cszeJYqusOdxXwEWBHfeLs018CV5P9xoPD8EvBijSU&#10;CuJEZD6bgZg6+STo2Cgi9faNB7pDR2g0A2Yqbgrjl8S3HDcA/R9Jfx06QyOlDjCeGjpHjqxoL1pf&#10;MxczLMTSDvu1remIqdvwI2yNja3osmtC52gUB8yk9OE4KXQWWSz3rlgLgtoS7sdl7oLQEG7d8tNm&#10;Ku71pULzvyiVFAoFO37LLq4NnWVvSsy8e6aRU0Q54Rxsn3DPxuy3QmcRkcy2ZxzXj+8YFptxfAFY&#10;KO8BBjOOfRdwRh0yjOM7mz0NOAk4DT/J/t/AG4Hv1mGb83kQuIJshYrHUl2HnFr7Nb5LT5Q3dUbu&#10;ZuAtZO9muBjfBq6vYvwoje0ClbVZxuFAVw23+2bguRnHfp+wRasbgIczjr0IX+wXStaC5Fr6MNn/&#10;flYCz6xjlmbwP/hlw7O4D1/8f3X94szrDOBrGcd2AOtA1w2lsVT0ISLzKRDXXYRL0ZKpIlJvxa4T&#10;rfnnNKtjsLTTtlFwIS9IB1bZFlktFPhayFpeEGtmLrZiuNkoCK9TAAAgAElEQVRfdws8MBk2SSiD&#10;ZSzzRb+W4Ot1bAAoBo4ii7B7OnlDZIcrwH9g9XRwja0dytOkZwmzt+2a5oi0RV6U1EFXyaD2XSRq&#10;o1i4PXVuU4xFoW0FA+x5QHvoLCKSyYYqxrbIp0hVLgwdAF+QltUb6pbiUTuBL+G7Ll3egO3tzW2Q&#10;aYn6ntmfEBy+Q1gzLYUotfNDYGODtjVCdTcOX072guhayHpW3EftziFLwB9mHHsHflnjkMaAT2Uc&#10;mwAvq2OWfbmO6pbzrpUR/PE0iw58UVzMqumQ93fAcL2CVOFz+Nc5iwOAc+uYReQJVBAnIvPZSva7&#10;2VpBJ9mr70VEFqZgz4lujs1BIbFB+8D2iAviRu+J7nX3RTGrQoeQMHwBoN1NtsmOVlTG8XB0s4/O&#10;9RJu4koW7+AUDoitgBdgcsaB41oaO8G0T+6jy39r6y7e0gLN4Z7ArRt4b+gMT8YuGCqv6LKfhM4R&#10;yuBY+my3fiCfxYoi8nia29m7EeCroUMAn69i7BvrluLJZV3erB5Gqth+qLOgQeAHgbYtYe3EL8HZ&#10;qJ7BQ1RX0HIL+Vx5YxW1uyH2LLJ3UfsHYHeNtrtQDvgp2ZasLAHPqW+cvfoK2YuWamkncGXGsQVg&#10;/zpmaTXVLM9eTzcCl2Qc247vKqd5eGkYfWkSkfmME+8kpohIXeyeItaliLYR+d21OyfSHTF1HJme&#10;cW2w5NDQOSQMM8BcI5YYyasU2BBVYZHvELc/+x21OnQUWZgvvWnZi6LaZ2eZQUeRbSR2R+gse9ox&#10;aeu7281a7SXx9dK8Bb+MX95M4/h+6BAhpA6KheRI0vLBobOIiCzSN8hHgfs/VDG2EzizXkFyZiPZ&#10;l2EcqGOOfRkh7BJ0Es5G4PYGbm+G6gq67iT7+6eREmpXwJq1g5rDd6bKg/vwRXFZHAwsr2OWvbmR&#10;cB1jHyR7d7pSPYO0mEYV7s5nBPg52YvdTwWOrl8ckcdSQZyIzKeWJ7IiIgKY8eJWWfYqq9S5Ms5d&#10;GjpHaKWCPRQ6QyOVU1esXNyhDnERMoM0dVtILU9LDwZg5dAJGq3iWOb+fGdf6ByyML93bKHR3Uly&#10;wTnobbff2AWD14TOMsf99fLz2op2ViUvl7hrbGgsPdStG1gTOseTs9udY7NFeCWkmABWfEfoHCIi&#10;i/RfhFkW7vHG8EuUZvWaegXJmZ34IqAsDsF3nm+0m4BdAbYr4W0G7g0dYi+myUexb729OeO4vyM/&#10;S4LvAH6ccez++A5ZjXQDvigtlO341ciyWAq01TFLnj0/dIBF+AFwWcaxx1Pd0rAii6KCOBGZzwQw&#10;GTpEAznycxItIi3opncvf8t0Jb5zsKWdybCtHfpK6Byh7ddtvwidoZEmZ6wrSdNYOyI+lovxfW/3&#10;2YU9m0LnCCq2YgoHQ+PpUaTuyNBRpHobLxx41USZk2PbbQ0w3DjwNbJfpK+3gyZJLmnVYjiAtqLZ&#10;8ET6dre+/w9DZ3k8Wzv4m752PtPKf/97kzrYNc3bQ+cQEVmEfwUuDx1iD/+L7NfWX0scnXFOxHfE&#10;yyIlzLX6HwXYpuTDBvK7YtIIvtC2lf0esCzDuA3ARXXOUq3LgWszjNsPeF6dszze1YQtiNsCZL0+&#10;2AvEepPlh6oY+7t1S7Ewm4B/IfuyvCGK3SVS0U3KiEjVxvBL3MWiDb+GuYhIXZw8YOfGONGMvxMs&#10;8k5RgEujWjK2kAC4Q0LnyAe3Orb3Ptgw3DcaOoU0jgM6iwZm6gzZhA7pSs+ZKNMT491BfR223dYM&#10;/Sx0jjluXf8bJiutfYHYOSgWrBM4D+gOnecJzG5LnRuNsUuc1xdLlyIRaT13Ut3yg/VWAX6VcWwJ&#10;v4xYqzsX6AkdYh556DAojTcNPBw6xD7EcGZ6dsZxl5K/wsUhsnfwW0FjC6CHCfv3tQP/95NFrE1L&#10;uoFDM46dAX5dvygLdg3+tRbJFRXEiUgWMR0rlgH9oUOISCuzE6KbWPO/75WBU+SDua0xfaM3AGd5&#10;v9DdCB3gjoji0uUs53f0LWS/4CWtwgCXriLeJS6a1VJITi0mMR2pPOf/ZxNwd+AocxLg2URwx7QD&#10;Jsqc4z46cHzoLI9na7ruXNGZ3BU6RyhufdurQmcQEVmAHfiCuDwZI/v1kC7gqXXMkgcvwC8Nm/f5&#10;hujOiQWYax4tIT0t47ibgPF6BlmAIWAw49iVNHYecriB23oyFbIvlR2rp5G9e+qV5LPwbAPZO8RV&#10;6hlEZE95P+kUEWm0Epq8E5H6ORZYHtuVFQM+ed101juiW5sVbncRVcSZ/58eoi82P7INLKoOcbO/&#10;6y50wSvOGmizY+BpsS5x0ZTcxweekjp3SIzTPw7ALDfLYt158eozMTsqieC1cA4myhxK4g4PneWJ&#10;7r8TXFSdfeek/lxVS96L5F81E4kRfKoAvhghL8ufzynjCzeyKNLa351fDPw7cGDoICKSS/3A6oxj&#10;N9Yxx2JMZxy3HFhazyCPk4fzgDxkyLOjgI6MY68iv8snpxnHHQkU6hlEZI4K4kREHivWdrwi0gDu&#10;YwMnTJaJrkAgdfD+r4/8MHSOXDDL292L9edcL3RHvXyiu3i4a2TK5a77Tb0YMF1xZbRMMuDKEzMu&#10;xqt+XdDT8t2tWko5PWlozB0c5TchB7Zm8HuhY8w5ulI+bWgs3T+W16JUAJw7D98VJ09SzP3UpW4s&#10;wmM4UzMs4+nLXxA6h4js09OrGBvLTSoPkp+Or3t6ENiWYVyJ7N2R8sL28gN+cv81wMeB24FL8F2R&#10;RESezBFkKwjaSviOZ3tzKzCZYVw3+fv+I2EdRPZmLb8ke/FlXh2Gfx+I1J0uUIuIiIg0SoXfna6w&#10;PJL5TQASg8myuwzYFDpLTsQ1p2owOs1+7qKuE+yCsVtDxwkmTXoTcyekEb35+7vtIVtTvDZ0juAS&#10;HuprtztnUo6JpTukAzaPpue4dbettLVsCZ1H5uc+sfJoyumbOkskMR2nwJ+nJIn7d+Ca0Fm8zgMx&#10;e2l7kbZYXgsHPDji/sCtG7jI1g5uDJ1nT7Zm++fduoG3jky500JnabTJGXrdKwt/adegm1pE8qlA&#10;9mW1NuE7N8fgHnyXuLx5GF8kkaUYbPXsz8N1TZRNEejFF2104Lu5HIcvdDt69v8fGiqciLSc0/HH&#10;nCzeDbyVfF1nrQAn4Yub57MfKhCWxzqdbHU7G8n3PEvW9+TT8F0SR+uYRQRQQZyIiIhIg7QfCi7K&#10;ZSEGuu1noTNIIA7KFdeJs2WhowTl3MpYiqEeZZMwujN0itDs/L5ht27XQ6PT7pjQWRrFOehpTzow&#10;tzx0FsmonB758C731O5SnuYSGsOA7iT9Wugcc9zFvSuppKtj+shwDpZ2Ju3gDiCPSx9ZNF2VnsxU&#10;6AAisleryd5ZZhS/bGerKwMPhA6xF7uprlAv1EmZ4fetVcDx+KK3k/BFb4cCcX+vF5F6W0q2uoVV&#10;wKvrnKXe2sneDUxa3wrIvKrQJvLbIRFgMOO4JWQrHhVZNBXEiYiIiDSAW7fkyIlyeghGfAszu5nL&#10;QkeQMPw65NaJcwOhswTl3MlmRixFcf7XdCMw9mDgKDlw726sP49dKuovTQ8NHUEyKeA4tafNousO&#10;ZwYjk67S01X5Vegsj0jdiu3jblWpGF9xIs49A7/0S95E+GI8IrKjgkhTGSDbsnLgJ07H6pglLxz5&#10;LfybBsYzju3Fv76b6xfnCZ4BPBtf9HYIcDBwDL4ToYhIo6wmngKZbkA3EcqcItk/c7eT7/O6ezKO&#10;W04873cJTAVxIiIiIg2RHjw66Q7ojKj7igEjk47etuJtobNIOKUCYBb3RR6zo0JHaDwbB0ZCp8iB&#10;YWBTLMWQcwzA7ITZf43st282r+jFfvnM0ClCMKCvgyvtw7nqZjmA2YrYjhkAmB0WOsJexFsM4FwX&#10;/tpxzF3yRPLqCLJ3EhkEJuuYJS8mgS2hQ+zFLuChjGM7yL5k4GL0AK8AXgo8HTi8AdsUEdmXVaED&#10;NFgSOoDkRons3zt3kO+CuKw3R3eT/eYOkUXRwVZEsojxcryISC0lwJEdJbOYDqhm0Flyv6azMBE6&#10;S46YxVMTCcwWxji3Ev9FN0o7JtMjY3rZUwc4ty10jpxwYKOxve8BMFYQd2elpuDW/3LpQ6Ppc6Ms&#10;wAJ62/gOkIbO8QhHqRjhlToDRqddPifiLb06tu6JMFfYzAHQf0roLCLypFYCnRnHDuM7lLW6Kapb&#10;lrTRsk5eO+p7Lf4Y4LPAfcA/A69DxXAikg/5+V4m0lgHkn1Z8iL5ru9pZIdbkUzy/IYRkXxoI/sH&#10;sYiIPAm3vv/4kSn3u0lkZQHOwYpO+5S9Z+vu0Flyw7mx3VPpYFT7ggHGce5fjzo0dJRQpmfsZTFN&#10;phcTN3nLSHJJ6By5kXKbc25HbEVxDwzzareuvy10DplXobctSSI6RD0idYAlPw6d4zEiO07MccCu&#10;SXdk6BxPxi7Y/q7uNtsVOkejOWB0iqPcevtztJSNSB6dCnRlHHsj2ZfrbHZ5PqUJ+Sl/EPA5/N/P&#10;HcCfAv1kL6qstTL5fq1EREQaqUD2mp3bgdE6Zlksfb5L7qggTkTm04dvoS4iIgs3MF7myNi6rzgA&#10;s/tD58gVs3J3W7I9dIxGm0mthy3DWSdsWk1nV5tFdTWgWKBy0k/UIW6O/b+O+5a0W1R/H6mDpV3W&#10;h+maQ+452mI6Pu1pdla6GDaFzDGz3HaEKMLlUd3M8BjuyN4LDsvrcrYiMatUMVbnY/EqAM8HbgLe&#10;FjgL+EK4K4FPAnlasl5ERKRZ6LxOpEp604jIfGKbHzGivS9fROrGcXRPZAUxjzKdb+7B1pw1uaTD&#10;Hgido9GGJ9KVOFsaOkcYPU+P7cSio5BMc8PgraFz5Ma9IzuB3bF9CPgi8KhWCm9OafpbsXUvBP+F&#10;b6zsADcTOovkX1JIvxnh2wSAwbH0pNGe0UND5xCRJ6jmHCvWQ1jslgB/CXyfsKu/lIF7Z3N8GHgJ&#10;8Gn8ErciIiJSHV1nE6mS7oQVkfk44vqA3QWMhA4hIi2lA9w5ugYt3i/KOBuKaX+Y7Yy4FH9BPjp3&#10;v68jl0vA1ZMZM8Cm0DnyY/RhbGCHi+qUWprFrhlebsT1hQ/ADAa6+DUQXddWqZ6t2f7f29au+Ke2&#10;Qjznb+DP4UpJ0gPudOCnVNeRSkTqqyN0gBxyQG67jdL4bH8IrKPxFx8m8N8FbwR+CWwEtgL3zf4T&#10;/LWBuD5URURE9q6aRi37ASV8wbmIZKCCOBGZTw/QHTpEA40Cw6FDiEjrcBft1z60u/yU9gjPuuwx&#10;/xBvxxT0b46t8KC9YIDrC50jhP163PG4eN4G/jd1uwPHyJsxQH8nkkvjZXtFZ4TnKABF41JbMxTV&#10;csZ55lyuPyyHZ1J3V0fRjk4jO4krJADJmXD6UrhWBaQi+XAwcHgV42PphtoLHAX8MHSQJ1EAVmUc&#10;W4vVS5YBL6zB88znDvyN5T8G7gFux19bn5j9871dY8/zZ76ISKO0hw4guTH32ZlFH/7GiLwWxOkm&#10;KsmdSC97ikgVVhC2rXoIkV3iFpG6cpWOYsFOiG3yzAzGptLpvnYbD50lZ6aAB11k+wO+/dDRQBsw&#10;HThNQ3UXk2N2l+N5wc2/1teFzpE7jofKqaOUaO5H8qTveV0lI7ZzFICJsqO3za4HJkNneYwIX4tH&#10;5XuJ5dXd9uVdZT4cOkejOWDzaOU5bt19K22tOiqK5MQzgNMyjt2M79AVgwL5vam7C981PYvFrtbS&#10;DvwFviBuoea67Tn8t/kZfKHhT4Bb8d3fRni0612uP8NFpGlkPZZcBbwZX5TbzHUOKhySOVvxRXGt&#10;4KzQAUQeLwkdQERyr232JyaaqRSRmor1oLK6N/myrd1+W+gcOXTnZDmdtIh2DAMwOxVeFN2yqSnu&#10;2bEVm7ziBzOXhM6QN/dNFH7RXbKRiN72XlrpDB1B9m7qb9r+KbLDE+ALd1d2J9+1tUP56yBjlGfy&#10;vNhbHR3Qx49CZ9gnK3xuquIeiK2u2Tno60zace7C0FlEBICD8MVOXRnHfwv4Wf3i5EobcGLoEHux&#10;Cjgm49gtwJ0L3E47vlvbhxbw2KnZ7f4f4Ax8kUlp9p8dwCuAf8TvTzvwhRyLLd4TEdnTTWTrejXA&#10;o5+DM038o+OnzBkBsjYVOAHYv45ZFuuUjOPuw//eInWngjgRmc/+ZG/pLiIiTxTltGaaAsa9tM7d&#10;TbU03la0naFDNNpUOe1366+Lrcj+wBgLG759+c47QmfIm8M/WtnSUYyrO6IZkM7kdVJS4BQHq6Lr&#10;WArMVADcbcBQ4ChP5NxDxYTNMRXNP8K5W0JH2Bdbu21Xf1fy49A5QkgdbN7NS/Hdl0QkrJOAMzOO&#10;HcN38opJXpef6wSy3hw2Diz0esHZwDkLeNztwAfxnQffAVyzwO2LiCzGONm6pi0FeuqcRaSRJoHd&#10;GcceQPausyFkvTF2O5GtIiPhqCBOROYTW4e4KfK2bI6INDc3szq2OU0DpituGsc9obPkUpHRpZ0W&#10;3ZJTw5PuAJzrCJ2jsVYcNePimjyera3JdVFDGIMbDMZjqj0ygKRNBXE55dYNvHy8nNtJ47oxoKvE&#10;ELirQ2d5Ul2FHUs62BY6RhBmt4aOMI8xXHplOcJCd+egr9363EdWPD10FpHIFYA/qmL8w8Cv6pQl&#10;r/bDd9HLmxXA4RnHTuI7By3EBxfwmPuBPwM+QfbJeBGRengQPz83nxVAb52ziDTa5ozjVgN99Qyy&#10;SFkvfT6E5uKlQVQQJyLzWUH2NvytYJg8dgoQkSZmz4iuy4dBf3fyAFbYGDpKHtkHOneb/7yJRuqg&#10;kNgqzKIqiNvyQTtsphJPQZwBE2UHvhuFPNYWzKK689GA8Yo7OnQO2QvjWWZxXhPqKLHZ1m7PZUGc&#10;vXvrVrCHQudoJDMYL7udWLIpdJZ5GXeWjIejO7fHz2rsqrhXhs4hErmnAq+uYvzdxHejSj/5XOnk&#10;ALJ3r1vojYVdwLlVPuY+4I3Azxe4TRGRWspaEAe+AFqklTxAtiWDAY6vZ5AGeQiYCB1C4hDlxU8R&#10;qUpsl3orLPwuPBGRJxic4LzYDqQAibkHbM1WdYh7Ug8O49gSOkWjtRUMIuuWtqqDoyopxdA5GsUM&#10;JsvuvtA5csu5h0NHaCQHTE2bOsTl05HA/jFeEKr4e5XvxV98zaNtwP2Z76luAQnQ22Z30NuV+4vh&#10;tqbyYG8Hd8V4bu+AjiR5XegcIpFbX+X4/6hLinxbie+ckicl4CkZx04BGxe4nZdUOX4SeBlwOdDo&#10;/qcR9lsVkQweIPvc3OH446tIq7if7AWhJwB5vek862f87fhlkkXqLsbrnyKSXS/+7sOYqCBORGqp&#10;0FlMXleJaFLTgPKMK+PsBxBf0VdGOzC7w0W0Xzwithlks/MKkX3jOmRp4duhM+TV9zemXwudoZFS&#10;B8UizwmdQ57IrR9YMzrpjo3xY6i33XbZmqH3hs6xL7Zm8LN97dwRw0emAbumHV1tfMj+7P7B0Hnm&#10;t/N+UvtsxbEzti5xzsFYmYPduhVrQ2cRidQvgOdWMf5TwJfrlCXPVgCvAZaEDrKHg4D3ZRy7A/jq&#10;ArfzySrGfgXoBEItV34w0BZo2yKSX1uAb2Yc+yfkrwBaZDG+TPa5lD8GDq1flAU7C9g/49iRegYR&#10;2VNk0zMiUqWlwGGhQzTYw8DO0CFEpFX0vjjGoqeedhuh4O4KnSPnJmZ0T3SrOwTojWy+HNzMxtAR&#10;8uplN+a2I1XdpP4zMLYbbHLuwCNxHBNdgTK++KqYuE34DnF5divYxhhOE8xgda/dTELTdNC0C0du&#10;WtoRVxe/RxiAPTt0DJEIvQt4RpWP+dt6BGkSzwAODB1iD+dUMXYHC7uxcClU9cn0iQVso5YOQJ2d&#10;ROTJXZtxXD++S5ZIK/lNFWPfULcUC3casDzj2AivSkkoKogTkX1pB5aFDtFgOi6KSM24dR0vDJ0h&#10;hPYiO+z8oRtC58i5zQa7Y+suEpf+fvLbvr4u/AyM3RI4Rm5Vrt1xY+gMYSw5NHQCeZRbP3nU8GR6&#10;bOgcIZjB0ETlv0LnyMZdkkA5dIp6q6QAdrmdP3Rn6CzZTd8JbI23Hs5iu0YkkgfnUF03rcuATXXK&#10;0gyOAo4OHWIPr6li7C8WuI2lQDHj2JuABxe4nVo5HD/vICLyeD+qYuzr6pZCJIxq9v/fr1uKhekE&#10;ziX7tfAY7gGUnFDhh4jsSy++rXtMdoUOICItxHhmbB3iZgtihgh/gTXfzLb2tjEaOobUj7vYDp4s&#10;u97QORrJOcCSDaFz5Nh9MRbBuouKums7TxwnOGfLYzs/mTPwkeH/Dp0hC1s79MXeDtveyocMAwoJ&#10;O8FdQdMV/9lk6AQBaeJCpLGOBqotZP9gPYI0mReRjyU5e4AXVzH+hwvcTi9QyDj2amBsgduplZNR&#10;hzgReXKbgQcyjn0tkd2IKi3v61WMzdvqbk8DTsk4dhQYqmMWkcdQQZyI7EsnsCJ0iAYq40+4RURq&#10;YTmwMrb5Zr88nou0C1J2m6xtrFRkKnSOhjNmQkdomJSVkzOuM3SMhjOL5zVegKmyG4muKC611aEj&#10;yCNWAGeUsk6XthAzGBxLAZqli+Ww4f6n0OJX7XrbbYOtGfpB6BxVc1FP4sf2KSYSUhE4H188lNVX&#10;gevqE6epvAHfNS20d1Q5fqGfiQeTvePaNsIWou+P7xAnIrI3/5NxXDvwO/UMIlFLqW458lrY1uDt&#10;1dIZZP98vx24p45ZRB6jxS+ticgiGHBW6BANNgE8FDqEiLQGt27le3eMp/2hczRaW5GyrRn6+9A5&#10;8u6g8zfdCba14V+rAzIDKuk5oXM00Clm1h3RSywZdLXZV+P7Em7PRXdt54JbP3D0zilenUZ4YDLg&#10;8KW8M3SOatiaoXdVUndJ0qLlR30d3G9rBp8J7AydpWrmLnW46dAxGs2A3VPuKHfRwJtCZxGJwN/g&#10;i5beXMVjPg/8Af76Zuw6gTx0rn5/FWPfDQu+aS4he8FyiAn+OQXgQuD0QNsXkeZwIbAl49j/hy+C&#10;zoPnAt8F1lN9d1fJn5VAV+gQ8/jX0AFmvQH4RMaxO4F/BO6uXxyRx4rvWryIZNVOfAVxkzR3Bb6I&#10;5Io7vZhYVOdaBnQW2Uk+Ljzn3VZgW0w1CQZgdkToHA0ygHOHtmgNgyxCd8ndH9P7HgBzXdCWt6Uc&#10;4uTibO1kBqOTaZkkaYrlUvfUVyq/b2rG7Wq1zpIGPDTOOpq0aMPWjF3a22ahl5trOAeUU/pI3Xmh&#10;s4i0sHb8kqcLWfb0ARZeUNWKegNv/1CyL9s6CXx5Edu6EdidcWw1xXO1dibwqkDblsdqsbNLaTHj&#10;wKcyji0Bb6ljlqxKwEuBlwAX4Dtg/TvwJuB4YD/ysZS3ZNdGmJs7v1jF2NcDoW8+Xwl8qIrxdwA/&#10;qlMWkScV1SStiFSlABwYOkSDVYDoLmqLSF0chLE8dIhGM4OpGX4SOkfTcG44ti49KRwTOkNjrOoB&#10;69ElZnmCysxVMb3tDZgs0z2+fvlxobMIYC7CxVL9fnjAkuSySy84oemKBOyDo3f3d/LpciV0khoz&#10;OPCjQ/8cOsbCTVxTSGwwdIoQZpfxPQFWq+uFSH18AN8drlqDwM01ztIKQh2risBHgL6M478M7Fjk&#10;9rJ++1wJwZb+3h9YFWjbMTCy7we9+P1GJK9+CuzKOLab8EWeJwIvf9yfvRH4N3zR8peAdcBTyceS&#10;3pJN1s/xWqpm5Z0SsIawnez+DDgq41iHf29H+V1awlFBnIjsTQE4OXSIBhsHNoUOISLNz32s/8Ty&#10;jFsd/Kt4AJ0l94vQGZqG2QPOuVab4t6nrbtcFF2i3EWVA8oVd0DoHI0228EowiNfFRK7N3SERpuu&#10;uLZOKvuFziGA4+hW6zSWhQNw7mfPtsuyTqjkSQUq/7qi065sldfODHZNpk3ZGe5xLmuV16RaI5Pu&#10;CLeurII4kdp7AfCOBTwuBb4AfK+maVrDpwnT3eX3gFdUMf6b+CVyF2pTFY8/A+hZxLYWY/9A243F&#10;5OxPFquB6K5ZSFO5C/h6xrFHA2+tY5b5lPCf33u75lkCng28D18A/THgyMZEkydRTW3MKTT+Oudv&#10;gEurGP8s4J11STK/pwNrqxg/hF/mWKShVBAnIntzOOHuFgulgi+KExFZnArH7Zx0q4mpDRB+gtM+&#10;p4K4zBz3tRWYimUu1QGV1B0dOkdDpNa7e9qFXqKnocxgYtoN45gOnSXXrLR154QjliKK2eX1usCp&#10;cCIPjBdFsus9hnOA2R34goGmYxfuvBtzPwudoxYSm+vYZx8InWWxbM3ol5II31DOQYotI74bKEXq&#10;aQlwMX5ptYV0z7oO31WuKT/n6uw5VLeMVy0cB5xPdUu2Zl3udG/KwLaMY0/GL93XaMcB7w2w3Zjs&#10;JHunwYOAQ+qYRWSxRoHrM45dgl+m9Oz6xZlX1oK8o4Hz8L+fhPEgfi44i6fXM8heTJN9yWDwhf/v&#10;wRfGNdIq4J+ormDwP4HobhSW8FQQJyJ7E/KOilDGgK2hQ4hI01uJ41ntRbOY6uESgzR1V/LAjttC&#10;Z2kWtnbwip522x3LfuIc9HUk7e6vV5wROkvdGUeZ2YCL5cXFX/1Y1WtX2Npnafn5fbC1gzOre+zH&#10;MdVQFBMD7HhgWegsMXN/s/Tc4Ql+J7alumHu6qwtputKeDNTn+5r56fN/PolBjh3T28b59ia7f8Y&#10;Os/iTV06UU6vi7EorpDAyCRvd+sGTgmdRaSJrQQ+i18y6l7g/bN/Vq1X47vOLLagqpWdD1yOL8iq&#10;t6/gCxSPr+Ix36Q2y91+voqxN9DYbm3fAq5BHcnqbRvwcMaxh9GY94TIYtwIPJBx7GHAD2cf0+hl&#10;LjdWMXYS+BOyFzFL7d1E9q6qrwBeX8cse/Mt4C34Oess9gO+D3yVxnS0KwH/gu+gl9U/4wv3RBpO&#10;BXEisjfPCx0ggCaeXhCRvHAXrzhi9zQnx7hoYF9bVVHIQ+0AACAASURBVO28BcbAorqL3wwouCWh&#10;c9RZNy49Ponym5a7F76mDnH7lpaKPBg6RCOZL4JZDj1aNjWg8UrxbaUIj0sGjE07By7r8lG5ZB/a&#10;tcXWDL1pWafd0IwdJg0w3GBvG39ha4euCJ2nVgY63OdCZwjBOUgSVkPa+jc5iNRWO76bxsvwxUF/&#10;CvQDy6l+nibFF9F9Ha12MR/Ddw36DnB6HbfzI+C1QFcVj9kC/AN+CbHF+kIVYwvAj/H7Xj0twxeo&#10;vJxwy7TGZIjqbvY/lvhWCJLmcjnVHdu68AU6G/D7d72dSPUFxr8Efl6fOJLRHWTvEAfwH8CKOmXZ&#10;l6/gz12y6gBeQ3VFaguxP77w7iVVPGYD8Bf1iSMyvwgvh4pIRnEsaSYiUmsVO2Ss7A6JrcTWL0fm&#10;Lg2do8lsBqZCh2gkA0am7ZzQOerrsB7MDmzCeoVFcQDO7iP7XZaxqpC6qyL7iKDiWO7Wd6kgLqCx&#10;mfRlUVVgzzKD1X3JVazq3hg6Sw1stjWDr+0qsqn5upK5iZ52/sou3P7d0Elqyuz7E2UX430wnvEC&#10;oDN0DJGcM+AY4IXA3+Inwr/N4pcq/Efg7xf5HLE5ArgCeFUdnvspLOzm8q8Bl9UoQwr8tIrxx+M7&#10;0BxRo+0/3lH4orvn1+n55Ymm8IUeWb9uvhP48/rFEamJT0HVN2AP4AvPX1PzNF4BeCm+KP3UKh/7&#10;7trHkSo9NPtTjW/XI8g8xoFPAvdU+bgfAy+iPgXPZwFfBn67ysd9HN3AIQGpIE5EnswzQgcQEWlS&#10;JZw7uatksdXD+d/XClF1PaoJx4MxTaI6oKfNDg6do57c+rHuNLVYl4K5H3XcnV9i94eO0FAOhifc&#10;KkgPDR0lYqe1F5OemJZxnuOLdd2N9pb7sy61k3cbioXkbTOp294sRXFmpH3t7kJbs731uqkVizv7&#10;u+xXzdi1b7EcMDjGeW7d8kYvSSVSK/WqE18FnIHvAvcO4BPAl/DLWL2T2hQfDQOXUF13kxg4YBP7&#10;7rbWBvw3vqtPLQzgO558awGPvRX4NLXdF6stkjwb+E/ghBpmAF8E+kngaTV+XpnfDfjOg1mUgIuA&#10;9TR2CV2RagwDf4VfarQavcDHgN+b/fdaaQMuBv4VX/hbrd/UMIss3H9UOf44fEF9NV1ga+F6fCfZ&#10;avTjC+7/moXto09mP/z5zr8Dz1zA4zfUKIfIghRDBxCRXIpxuVQRkRo4dwl2S8wX/HSzRfXuxzg7&#10;phKi8ow7KXSG+nLdg+PpgZ2leGbHzWCq7CZoT7aHztIcbHD3ZFrpabdCDG99ByRmHfglkyQA99H+&#10;145EuJixAZPTrtLXltwCtMzfgK3Z9j23vv+PcLZ+17Q7Ic3pgSQx//5PUzdla3f8Xeg89WDnb5tw&#10;61Z8z7AzQ2dpNOegs2hLSNOz8N0xRJrNAPABFv8dtgQcjp8gT/AThquBpcDKRT73kxnCd5epVVex&#10;VlLGF3dNAR/exzgD/gt/7PoicPsCtlUC3gL8Lr6orG0Bz/ER4K4FPG5ffg78muo6Fp0BfA5f4HHJ&#10;Ird/IPDH+M4xLf69P7euwHc+Wp1xfBG4AF/gcAu+i+U1wJ2z/72EP66dCvThOwOpGFca7TLgg/gi&#10;82ocCnwWeAO+a9b/A0YXkeMp+HOH1y3w8dcvYttSW/+B/xzOahnwz8Cv8MfI64Cb8Ku/zP33buBk&#10;/PnfF2oVFF88fw7wO1U8phs4H98p7pv44riFWoHvTPwqFnbe/D1891KRYFQQJyKPl+DvmhARkSq5&#10;9betHBzj+W2F0Ekab7YzRjwVQDWya4qbzHh9Tueyay51kCYcjf8eMhM6T324nmJi/TF1YjJgoDv5&#10;DaXSw6GzNIViYXD/PnfVrmnOimU/KRYAZycCPcDuwHEis+RUEnuN4WKqvX7Eyt7kClsz+NXQOWrN&#10;1gx9231k2b29bYVP75zk3Lnis7woGOyeTrfs12PvxOyW0HnqyGF8H9xbzezQWI7pc1JgtGyfRQVx&#10;0pz6gb+pwfMkNGaOZRt+ebYhfFfmGFdCn48DBvFd0q7GTwDvrVDtOPxE8R8AI7N/NoSf4L4bX1Q3&#10;d30jwRd6nQYcPPv/S7N/1r2AnDcCv8+jBUe1NA68ET9x/ewqHnc2vuvL3MS+wxegXI4vGHz8jQWd&#10;+En/Y/Fd4A7EF0n1zv77vt4TvwE+g3//1aNoNHa78B21qnXW7M/v4d8To/j9oAS044vhlgE/IXsH&#10;OpFa+nt8we9ngaOreNxS4MXAefhOrRP44/hO4D58V8VhHntNuzK7jRfx6OeI4d8DC+2muAb4vwt8&#10;rNTe/fj94TNVPGY5/lzshTx6nNyN35868EvpLgUeoLYFcSm+2Pxl+ONxVoYv4jwReC3+OnwCbMd/&#10;tt+Efz/M7ftu9vmfj/98T2f/rBs4jOrnfUaAd+EL4nZU+ViRmlJBnIg83hlkv4Oo1ehikogsjqPQ&#10;VoivJswMxqfc9r42Gw+dpdn0/c3gd0c+3P/x0DkaqZJaO3AkrXp3mLNCMYlrRtz/tulD9v7Ni7nT&#10;Nhr2l1t2u3X9G52fcIjC7Cfj0d/4ygmrfvt1t6ogroHcRcXzhsfT/QoRruk4XXHg3A34C74txz44&#10;fAvwLLdu4OLhifQ9hcRKefn06Wnjh71/3fY22NLyS0Tbmu13u/Urfj46xZtDZ2k05yCxZBUUz4aZ&#10;K0LnEVmAhXT1CuHrwJtZXFebWBTwX0++D6xl392ECvjirQP3+LNz6xftEX/KwrrSZXUrvtjsKB77&#10;u81n+ezPnJPwE9m1NI5fwvAnLK5bjezb5/Ed36opnJjTN/uzNy8A/m0hoUQWqQL8FN+h7RsLeHwH&#10;/lrkns7Cd4+rt4/jl5EuN2Bbkt2/4QslX13l44r4rmkr9vLfx/EFZPctPNoT7ASeDvyA6ufvi/gb&#10;Afa0kGVPq7Ue37lXJDgtayUij3cuvnNDjH4VOoCINL28zEM2lAH79dmVtvaInaGzNKGHY9trKikJ&#10;hy05MXSOurHYXlFmj3zJw2iSLqsxjE2x7SnDE+mhr7x3y/L5R0oNlXD2/IJZW2S7GwYs6bDt/74x&#10;+XHoLPVmawfPX/7Ryqv6Ou2+mYqrhCp9TAyWtLNxSTvvs7VDL46hGG7WLrBflSNePMytX9KIiUSR&#10;GM3gl+X6EDrPXohPhg7wJK4HNjZgO5cC323Adqp1GX6Z2o7QQVrc/+CXhqyHc+r0vCJZ3Qz8MHSI&#10;KnwavyyxiuHyZwz41zo8by/wjDo8783AK6hPh9laGsPv81E1AJB8U0GciDzeafhW2DHSMl8iskgu&#10;3u67zt0IV+0KHaMJ7SyncZUpODD31rZDQueQGjMeBiZDx2gSZRwPxvTOdw6mKuwHSW/oLDFxf7fq&#10;NOCwGBc0d0CpwNAf/PPgZaGzNMbO79oFg6et6Lb/LKe+OK1RzPz2Ks4N2dryq2zt0N8SW/f1Ircu&#10;77S7I2zEiF8m1s4MnUOkBd2GL4R7Cb7jlyzMtaED7OEK/HKmjVpu8mry9/3sytl/al6y/t4J/LwO&#10;z/viOjynSDXuxXev/GroIBl8DPgLYvtu1Fy24Jc4raVufJfVergWeBt+ife8+jBwcegQInvSiaeI&#10;PF6sxRwOf7FJRGThXHpcjBNhkzMOsDvQ3W4LUqmwqZET17lgHB86gtSGAdMVNwNsDZ2lqZhNh47Q&#10;SA7oarMCoGLYRpqsnDC02x0aWzfCPVyJX64kFjuA963oZH17gY1+Ocv6bcwMCgaT5XSst40vLu3k&#10;TTDy6/ptMb/sL4duN3N3x/he87+yLQ0cQ6SVPIjvqPFG4CJgKGycpvdHwA2hQwDfwhco1XOp1Mf7&#10;IvAR8lOI8SngH0OHiIjD7/831fh5VxPv/JHkxwZ8UVyel17eBZyPX+pV8usGYA0wXMPnTPAFcfX6&#10;Nn4Z8Gbgv+v0/ItxGVpWW3JIBXEi8nh5+ZIcQq3vBBCR6CTnRVfXZNBWsM2YxbIsVs1VnHswdIZG&#10;mp2cPyJwjPpxri10hIYyKCSMYm5H6ChNJraPC8+lh6AJlEbpAJ5WKlopwhodEgP7wvT3Q+doNFsz&#10;NGRrhz7UVnAvWtrhPjg27TbOFcUls53cFnLzhu35+Nk/2z2VTva08/mV3fYiWzv0Drtge3R/33vY&#10;CbYtxvfarJivI4nU0mbgHcAHyEcRVyu4BXg7tS8KqsZFwFvwS501Uhn4BPCmBm/3yXwOXxiyM3SQ&#10;yGzE73u/qvHzPrPGzyeyEEP4ot/foXGdN7P6DfCC0CEkEwd8BXgvsLuGz7sKOKiGz/d4t5CPz/c9&#10;fQZ4PbqZQ3JIBXEisqf98Xf5xGgEuDF0CBFpat07JnlrZKtfArCknUttzWDIC8xNbXUv3w2dofHc&#10;amC/0CnqoAC8MqqOfw6WddpddkE5yq5Akp0B42V7iftEf1/oLDFw6/rPHNzt/jimw9GcxKBScTdw&#10;1+h/hc4SSMXWbr/D1m5fv19P4ZTeDhtY0u4O6S2lb6o4941dU+n0XGHc3D/3LJKzPf7b3M942TFT&#10;cb/obUvX9LWlpyzpYGD/vmR/WzP0Z7Z2++XAaLDfNj+iLQorV9wS6DgrdA6RJjOKnzh8CrACGACO&#10;hxi/G9bdtcCZwInApQ3c7nfx3ZEvBLY3cLt7KuM7xa3A/x00sihvN/Bu/HzD/wKmGrhtedT1wLPw&#10;3bRmavSc763R84gsVgX4H+A44OXAPQGzbACeiz/ensWjS0RL/lWALwAH4ju73VmD5zwBf+ytpwn8&#10;+ePhwP8mzPfR7wEH4Pf7dwMPBcggMi/dmS0iezobOCp0iEB+GTqAiDS3kQ/2v8wSiK0gbmrGQXty&#10;M74VvCxEJb3ZRXSfigFpan2w4ljYnre7OBcrATuI6NZMs10wog5x1YhtF8H/ysMT7piuUtIROksE&#10;OjBe3VGyQmznJXOWdrp/Cp0hB1Jbu23PQrX/mP0BWArdp7r1nS/HsRJnZRLOxbky2F0Yw5ibvG5z&#10;etPp/zizAUZ/ECB/c3FuU7ni0raCJbG97UanWOrW9fyhrZ3UdRUJLa914OP4SctdwK+BH+GPx2Mh&#10;Q9VZ3l6LceBW4NnAnwKfreN2rgc+iF82LC924Isz3o5ftvR4oLOO2xvBL2X4qX2MyXoRpJb7UjXP&#10;lbd9eDHK+ALcrwN/D7wQWLKI53vq7ONHFh9tn2r92md5vqzjai3rNkPkqyZbKDuB78z+vAW/BOZq&#10;6nucmzMG/AR4ZQO29WSa4fWZ236eszr8MW0EeB6+qP1IoGuBz9cNPA3495qk27uh2Z+/wH/mrgNe&#10;Q/3rf8Znt3NJnbcjUhMqiBORPT0FWB46RCDqaiIii9LVxosmanWvZZMwg66ibcfZfaGzNLWCbajZ&#10;fbpNYrri2t16W2lrQiepLffRgdJDo5Uz+jriKXBMAZx7GC1/Ux1jeiaFYjy7Cs5Bb4f1AnEtKxyA&#10;WzfQM1lOzwx/zTuMqRlHb6H8ndA5cm4njP3c1oz9PHSQllFMrlnSkW6fKDMQOkqjlRLAOAnfGSBU&#10;FyQRgGn8BF2IDhmGPx+exhcfTeE7ZG0GfoG/7vgbfBeSZjffkmLtwGQjgizQ/wFOwS/7eBS1myP7&#10;GvBl4Bs1er56uBJ4DvAS4G3A0dS2c/v9wBX4orur9zEuxReIdrPv92snte0sN7etfe3Dhi+MKNdw&#10;u3nxMPA64HTgD4CXAQcv4HkG8R2BFloQV8YfK/d1D0E7vpC4Vmbw+1wXe9/nDL+/Tddwu1lN4P9e&#10;9rW/J/jfodFXEMfxufb1nijhC8PycF/Iv8z+/CHwu/hjfU+Nt7EDuBe4Dn/M/1GNnz+rCv54NsG+&#10;zy86CbNf78nh96XpebKUZseF9CBwKr7g67XAMbM/1VzBK+N/l2XAcK0D7sVG/JKltwEvxnepPaCG&#10;zz+M74R4OfBvNH4peJEFU0GciMxZjb8YEKvbQgcQkeaWOs7Lw7f+hnLQ3cHDtqZ8a+goTc2Kgy4X&#10;14waZ2za9XQUkyNC56i5BEsSW+0iejkrFefAtobO0XQcO1LnRs2sL6b9xTnAIjvghWCuZ+ckT+kq&#10;hQ7SeIlBIeEOurq3qXmtNJJ9YNul7qKBwfGyi64gDmCqzGFu3cDZtnbwW6GzSNSuAv6MMBPyhi9+&#10;G8NPpO6iNQtE38b8hUIFfDe2PHs7fgnV5+GXEj0VqPb76ShwB35ptVuBj9UyYB2NAF/CF3GcB/wW&#10;8ALgtAU+3zTwU3xhyE/wBaDz2Q6sxRcn7ev9WsAveVurItdNZNuHYd8Ffc3u2tmf/8K/9scAh+GL&#10;I5fxxK5ag/i/uxvx+/sNwAOL2P47mL84uEBt52s24LuGzdcxrIL/PRvtP4FrmH9fn6Q2yzlW49P4&#10;48W+siX4pRLzdKPkF/DLqf42fvnKU/DH+YNZ2E16u/EFR7/Gd6L7Jf5zP6QNwF8Bfez7WFok/BKu&#10;4/hCxZ8x/770IPMX39dbCnxl9udk4EX4gvJD8R0yVz5u/BT+3G8r/tzge8CvqH8nzSezDvgH/PnN&#10;mfiusOfCgm7cmgbuw3eCuxa/3z9Ym5gijaOCOBGZczhwRugQAV0VOoCINLUDyin7xVTU8AhngzCc&#10;94vdeRdVCx8HJImV8MX4rSWtHNfTlkSzdLIBhYRJElvMxfA4JQwu70y2jZVdX+go0oqMrlI+bs8P&#10;YVkHX7f3bYms96rkwBipuz51HJ9EdWbnjzVjZVa2F90zABXESUgbZn+kflppSfJbZn++gC+SOB04&#10;FjgIX4xzLL54xuGLZDbhJ7tvxxcWjOAnhTfRnMvfTuAnuC/BF+Mci18K8zhgFb573uO7x83gC0Ae&#10;xneDuxXfIebq2T/Laje+yKDRhmmtfXixfjH7sxx/fWYp0Isvrplb3nAaX8A4BNxDbbo//t8aPEe1&#10;thBmn8vq8tmfPPpB6ACLsItHl6w8AL+fH4IviD4c3904xReFzh3vDb/PPzj7zw34494mfLHTRnxB&#10;dB5sBf47dIiMpvHFcM3o5tmf/8TvQ9344rLC7H83/DnBBP5z5iH8MTOkXcAPZ3+W4Yv6DsTv9wcB&#10;++MLQ4/m0XmJMr7YeTv+XGcT/n2wFV8ILdK0VBAnIuC/5PwZ8S6Xehf+S7yIyIK4df3vHZ6kGNvk&#10;F7gpNOklC1Dwl1YPx19sbaEWPoWXxFSC4oClnTZkF0w060WtYOyCwXvduv4NwJGhs0gLSmcOe/Ta&#10;bFx8QbL9MHQOiZOtHfrg7g/3//6Mi+8NWPK/8cvdxSu+audvvylwHBGRagzju5tdB3TM/hh+wntu&#10;eTSHLwSq4IvfarmMZx7cMfvzXfzv3Y7v3tbOY08q55Z0nML/feymNZYBjt2O2R+RVvbQ7M91wDfx&#10;x7gS/vi+5/Ee/LFucvafoZZil/yZ24eazTBw2ey/F/DnOe08eq4zx/Ho8s1jNH55ZpG6UUGciIC/&#10;6+tVoUME9Et0Uisii2F2XmLxFMHM6euw3bZm6Mehc0gTMsCxP6w6BLbeEjpOrWyfTM9uK0RXGTsF&#10;u0MvE9GMtmK2wcXZWjSZf4wsxvhM8i6z2SVqY2RWi84VIgtxf6nI1ekMZ8bSLXZO6mBkihOWtNtv&#10;ASqIE5FmNcmjHbCGQwYJZIYwy7uJiDRShcfenBvj8V7iNFfYP9fZdnvALCINowvRIgLwO/i7IWJ1&#10;fegAItLMljwVWBZdCQwAth24LXSKphfZhOmc6Ypb7tZXBkLnqCUHx4fOEMB2YGfoEE3JuZ3TlbgO&#10;AIkBafrC0Dla3bYx96q49qxHzb6n1KlEgrny4cqn4/xeMHuMxz0XDlkaOouIiIiIiIiIiAriRATg&#10;j0IHCOzm0AFEpHm59aWn7pp00S05nRjg3GXzDpQMHJXY2ogAo1NuAMd+oXPUUnvB9o/ppXQAzu4K&#10;naNpGRs6CjYSXeGEJSeFjtDiTl3RlUTZHS4x6O+yq2hnW+gsEq9nfXb45+NlR3THdvx5wdA4z3Hr&#10;x1aFziIiIiIiIiIiooI4ETkeODJ0iIDGgK2hQ4hIE3OcXE7piW3e2YAzvztzRegcLWJmssxOi2jm&#10;1Dkwsy7MWqmDyLExFcM9yu4MnaBZXb4z2dTdbrtD52i0bWPuhNAZWplb1/8noTOEZMa19t7BwdA5&#10;JGpbEuPmmM7r5jgH7UVbikufETqLiIiIiIiIiIgK4kTiZsCXQocI7BJQBwERWZh3fOyo4zDOLBZC&#10;J2ksMxidSqevvHJn7J8hNWFr10zt32dXxTZvWioAzp0AdITOUgvu4hW/HTpDCLZ2x49DZ2hWz/z4&#10;tqsTc1tiqqN0DpzjmbTI+z5/up4yVeF3YuwOZwY9bWzE8XVgMnQeiVt/N+dPzUT4RsQf56cqyaeA&#10;ttBZRERERERERCRuKogTidtvAyeHDhHYL4CdoUOISHP6zMzOk4Z2p8eGztFoBrQV7OfATOgsreE9&#10;0zh3Q+gUjWb+f46D0wZCZ6mJ1J4aOkKj+S+TM9cEjtHMdgODMRUvOaCrzSDuDtV149Z1/9HYNP0R&#10;7VKPYcb1tnboutA5RDD7dUeJm5PY7nbAH+enKyy74c+Xvyx0FhERERERERGJmwriROL2J8zOR0dq&#10;Erg/dAgRaWLGiW2lpDumYoY5/Z18PXSGFlLBiKpL1JzxMqvdxRt7QueojbgK4vxScE5ddhfLcUPq&#10;iOrtb8A971/x0tA5WlAv5s4uRniVx4DpGTeD4yp8oalIUHbB0EhPyX4ROkdIJ/Ynbw+dQURERERE&#10;RETiFuGlUhGZdS7qDnc/sCV0CBFpVsfsD+4ZMVYV+yWg0stC52gtyU2VNHSGxnLA2HR6EKn1hc5S&#10;AwfiXFRLg80e+64Pm6L53TWa3F4qUA6do5EccPgyOz10jlbj1vc/q1xh/9A5QunvTh5+9U1FdayU&#10;vJjA+MVEOap650ekDmZSnhU6h4iIiIiIiIjETQVxIvF6IbA6dIjANgAPhA4hIs3Jrd++cnick2Kb&#10;5koMpmbcFpKCCopryk1Nz6QTFlGFpXPQXkx6gBYoiFt2SOroiOjlw4CC2cbQOZrdMR8bvadYoBI6&#10;RyP5rqp2SugcLcfZ2aNTrIrtvASYbbHoNn/9v7ZouVTJj47ktpU9dmOMy6YCJMZM6AwiIiIiIiIi&#10;EjcVxInEa2XoAIHNAL8CtNSXiCyQLU1xq2NbLtUBB/TZF23N0FjoLC0lKQ6t6i3cFtuc6ez7p+nf&#10;RW5d4czRKdcChX3ZpUB3qfLN0Dma3+SVHQVGY3rvO6BcYRX0HB86S6twHx04HXOvLBVCJwmjYExD&#10;+hlgPHQWkTn2nm234/j+ZDm2bwveTIUCcHjoHCIiIiIiIiISLxXEicTpYODI0CEC2wqog4CILEah&#10;GGHLB+cAsx+Buj7Ukl2wZQcuvTPKGdOWYKdi1hbT6zd7LLgidI5WYGY3x9QdEmCynJbuu6BTy6bW&#10;SsLZwxMcHWfZDXS12bSt2fHF0DlEHielwA8Guu3+yA7xAEynlNxFK14TOoeIiIiIiIiIxEsFcSJx&#10;ei5wTugQgW0Gfh06hIg0tRjntjxnKoarvUmw4dAhZEGWYKyO8ouVFXQsqIFtu90vY/tAmU6t/dAe&#10;tGxqTRy+Etx5xSgPQn4pd+fSL+MbV4rkip0/9EvgnhhrVRMDXPK60DlEREREREREJF6RXjIVidoB&#10;wBuJuZDDux8YDB1CRJqW4SpPja2jzyMs+s+QepjA7PY0zun8Jv+tlx0MbkWk74o4f+sa++dbp++I&#10;rVhitnhLHeJqwK3ftf/m0fT5se1DeypeOPaF0BlE9qKC2UToECEY4Bwrn/aSFc8KnUVERERERERE&#10;4qSCOJH4PBV4VugQgU0DvwodQkSa2RkdmJ0dYyVIxQEu1kXZ6i3dPV1xMzHtV/53dSsDx1gUt654&#10;wHSF5aFzSPO68Fujl4XO0Gjm/6cPODBwlFbQ0dOetMX4yWzA6KQDJvXdTvIsplO7RzhgeCJded1Z&#10;9uzQWUREREREREQkTiqIE4nPW0IHyIEJVBAnIovg1t+dbNnlzolt7tkMyjNuBGNX6CwtySUP9bTZ&#10;lpimTc23DzkRKITOsggHjUy6ASI7IPgOmZH90vWzZWTSxfTWn7OEw1YfFjpEC5iOsRgO/HFoVTeX&#10;hM4hsk/OTaSRvkeLBSvgOB3oC51FREREREREROKjgjiRuPwT8LLQIXJgHLg6dAgRaWbJWztLydIY&#10;J6BX9di3bc3QXaFztCJbu/uOrhL3xFZjNDVjz3cfXdkVOscCtYM7pZRYW0wvmxnsmkp346zJl7vN&#10;jwP77DsxLcPtgKGx9CD3x9Nnhs7S5Azcm5KI9p09OQfFAh8NnUNk39IvdJVsd+gUITgHu6Z5jlvX&#10;/4bQWUREREREREQkPiqIE4nH4cAfo/c9gCZvRWRRNo9U3hXj5PP0jAPjamAkdJbWNLGTyP5uHbB1&#10;LD0RS0uhsyzMspXAMYXIzq4MKCVssLWDOqeqFZf+PHSERisVLIHkaCJdTrAW3Lr+0gPDlbfEVJC7&#10;JwdgycOhc4jsi63dcUl70T0Y8YGuDXgBdK8MHURERERERERE4hLZ1I1I1P536AA5UgkdQESaWqm3&#10;IzkytqWPzKCrZJtI3B2hs7Sw3Zg9FNO+5Rws60w6seZcSst9rLS04tgvdI4QVnYXrkU3GdTSbRG9&#10;9YG5JZM5GNg/dJbmNfO85V2Fnhg71gKkDohytWFpNht2un+LqQvonhyweTR9gVvXdVToLCIiIiIi&#10;IiISFxXEicThWcAzQ4fIkZtDBxCRJnbCkpdHOu9MVxsb7fzt94TO0dIcD1ZSV45uzjRNnx06woLM&#10;uJXDE+7w2I4JDsBVbp37V6kBK9w+UY6vsid1HOQuWqmCuAUanylcEOubMDGYqbjN4CZDZxGZz1Ef&#10;3/6lmUhLyJ2D3o6kHdIzUUdQEREREREREWkgFcSJxOH3oTk7r9TJN0IHEJHm5V5felXoDCGkfhLv&#10;AWBj0CCt76GOoo2HDtFwCYeGjrAgxpK2gnXFbkd1bQAAIABJREFU1p3JABK7M3SOlmJuOsFtiKqD&#10;kIOh8fQwXHpA6ChNqmd8mjNj6iq6JwMGuvm2rR3aGTqLSAYPTlfS+5KYjvGPMzHDG91H+9tC5xAR&#10;ERERERGReKggTqT1rQBOCB0iRzYCXwwdQkSaVc+xYM+MrSeSAZ1FduLSS0JnaXW2dvz67nbbETpH&#10;o+2asleGzrBAsdXCYQbl1A1hyX2hs7QSWzM0MtBtPw2do5Ec0Fa0NnBPA4qh8zQbt27F35cKUZVQ&#10;PsIMSgmbgK8A6hAnTWFVt70vyjcsfnnj8bKdhPH20FlEREREREREJB4qiBNpfa8Bnho6RI58F5gK&#10;HUJEmpO7qP35I5PpytA5Qmgvsc3W7vhZ6Bytb+xWYEdMRVapg3LFTg6dQ7IxYHlH8hvrO34kdJYW&#10;MwF2dWzdvgoGYGdw/Ln9obM0meOw5MWxFtcY0F7ip7Z2+3Whs4hklrifTMzE2yWurQAP76q8P3QO&#10;EWlKBaAzw7h2oFTnLCIiIiIi0kR0F7ZIazsOeCvQETpIjvxb6AAi0sScnZM62mKbyPKrpXI/sCVo&#10;kGi4HY7ZZSkjUSwAcBLwm7BJZD6+XsvdzjsvGw0cpfWY7SC2FqTA4Jg70b3+tiW2Vp8xWbmL+l86&#10;PJ72x9ggzoDJspvpbbMrgbHQeUSysgt2/H/27js88qpu//j7851MJnVbkt0FFpAqIFWQLqigKFhR&#10;AUWxPqj4iA822CwCCgkWUNEfig0eBEVAREUFQVAUH5AmVaTXZdnNZks2PZnv+f1xErbAJpN6Zubc&#10;r+vKhcJM5s7Mt82ce87pdmc1/GrNAFGWwlIHdbnMZlBxMAzeHDqPiJSUh4GTgRo2frFswCBwy3SF&#10;EhERERGR4qdCnEj5ygBHo9nh1vUk8FjoECJSqnLb4my7jLno6gp+TUgX1VJ+QaV2t3PujTH1HPyf&#10;OnMHWF1ahTiXNhoW3TEBeA7oDh2iDEW013upg6oKm4+5+fjBThldDsehmcQqo1uzGcCgqc4eP21p&#10;7p7QUUTGaJDEru8ddF+szER3uAd8i8W1zvygNberECciY/E0cH7oECIiIiIiUnq0ZKpI+doF+FTo&#10;EEXmBqAndAgRKU2utX73zn63eegcISQG1rz6r6FzxOLvS/P/SWx4Yr54pC2514TOMEY5zHaKqcJk&#10;QM+AA+Px0FnKUozlJob+bOd2C52jVLizGg8YyLNT6ByhDJUAnz7zvMUPBI4iMnY5e7yphttjm216&#10;mN9/7eDQOUREREREREQkDirEiZSn1wAXAHNDBykiLwCXAX2hg4hISarF2aF9eebE1ldIDGZW8X8w&#10;eHvoLLE46HsrbspmyIfOMZ2cAyN9fegcY+FaG2cO5t3BUY1pGzRUJ4/i7OnQUcqSuXQwje0sMzwt&#10;XnIkfoZrGdEhDRgf6uhjQZSzwwFVFazBpT9Dy6VKCbLPtz0Ldvlg3vVEdf2wHqsMnUBERERERERE&#10;4qBCnEh5+h6wT+gQReY64M7QIUSkNLlvbbI15varjHSovq07/SXRzl0UxDOJ0RnTQKmfMMS2pKTK&#10;/Fa9qpc9YusvVSQ8aovangqdoyw5Vqcpq2NaLhn8sqlt3enBrrUpGzpLsXOt9+60rMu9Kxvp9QhA&#10;roKnbNGKn4fOITJOg9Zaff3s6uThmGaYXZdzrhayu4fOISIiIiIiIiLlT4U4kfLzGWDv0CGKjANu&#10;AzpDBxGREtU7sM3STrdrjLOxOOCGxfk/hM4RoX/FVorpGXDVv/z43P1C5yhYmj8wVxHXi+QcYO5Z&#10;YGnoLGWpImlrrLOn4tqqvMpMjH/1eNisygqrj/F65EXmrgkdQWRCup59ANxDse7HK7rdHNc68/2h&#10;c4iIiIiIiIhI+VMhTqT8fBBi/a7xRj0E3BE6hIiUrCzwmpqsRTdFWmKwujdtP/ai1U+EzhIf90BM&#10;J3MD+vOu8uht3DahsxTOXhU6wXQbyDvwy9DLFLCTl7WZ4/HYzjUyJrF1pdfjHNjC9otD5xCZMLOe&#10;0BFCyVaYgb0emB86i4iIiIiIiIiUNxXiRMpLDqgIHaIIPQDcEzqEiJQm97V5DanjkNA5Qtl8pl0b&#10;OkOMuvryt8dUinFAPrVKHCVTMlvVy56hM0wnA3IVtgpnj4bOUsaWY/Zs6BDBzKzIh45Q/NyCWAtx&#10;ZpCYexJ4JHQWkUkQ7+c2Djr73LauteHg0FFEREREREREpLypECdSPrYFfgS8MnSQItMGXASkoYOI&#10;SIlK05kvrHH7xLiskXOAsytC54hRY0vdX2Pb5ioSALcDMCNwlELU9+bdgZG9RNTn7Hlb1HNX6Bxl&#10;zAH/wrnu2EpPZsDK3h1C5yhm7syZrwA+HTpHSDOq+FLoDCKTIk1vyyauO3SMEBwwmDILkve58+bN&#10;C51HRERERERERMqXCnEi5aEa+CxwHFATOEuxWQxcFzqEiJS0bF1lfMulgh+wwuzx0Dni9Nzi6LY5&#10;3wCaC/N2DJykADP3qcslNTGVFof+1OXQ+Z+wScqbNXPPjCp7gsgacQaQJO8OnaOoJdn3d/axU0SH&#10;nfU4BzRW/i50DpHJYKe2X1yTS56J7FD/osRgWWf6DjrzB4XOIiIiIiIiIiLlS4U4kfLwRuDjoUOI&#10;iJSpgVgHn4dkQgeQSDhY1UOTa0m3DR1lNM+cnNk7tpZsPgWcU0F2yrU9C9Ye2/YFsKqb/UJnKGaL&#10;O9ITI9wsXmQGtA1kQ+cQmSTdOHdTPtKd2gHVWQPcm4DawHFEREREREREpEypECdS+hqBnwFVoYMU&#10;qcHQAUSkxKX5Q5NIp29IHeBirGVICA7IOzcTc9uHzjKazWcmB8W2Y2TMDZCxu0PniMAKjCWxbV+p&#10;gyRjbwqdo3hV7DejKpmXxrZhDDGDjp60A3Np6Cwik8WaV/08Y+RD5wjFAYs7ONq1NG4aOouIiIiI&#10;iIiIlCcV4kRK34XAzNAhithloQOISGlb029Hh84QQmKQS9z9OFaFzhKrGHuYWd8+3RzIBY4yIufs&#10;gNiKKbms9dspPfeFzhGFlDudc32xHQP8EsQV+4bOUYxc66zPhc4QkgELZiZXWHN7X+gsIpNn8P9q&#10;K3nUYjvYD3EOZlZZPc69NXQWERERERERESlPKsSJlLb3AW8LHaKIOeDi0CFEpKRlO/p5rYus+DKs&#10;ptJusVPbVoTOEavuARdfKc7/wQtg9tzASUayc1/eRfc+qqrCBqHz/tA5YvC1R7i/ttK6Q+eYbg7o&#10;+MqsA0LnKEIN+dTeHFsJd129gw5wVwOaIU7KSibDJZnoLvbWckBbt/tM6BwiIiIiIiIiUp6iG8gR&#10;KSMzgVNDhyhyJwPtoUOISOlyZzV+YUbOolsz1AAcKzF3AxBdKaNYNNXw9xhnDensc7u41szWoXNs&#10;jGtpfEfvQFxL1fuJ+9xdwMrAUaKw8OK2m7OJLY3x3FOftcOBbOgsRaTCtTae0dnnakMHCSUxaKpJ&#10;/ohzt4fOIjLZbOGsnznnnorxeg/8ctkVmWQr19r06dBZRERERERERKT8qBAnUrqagR1Dhyhiy4Fv&#10;hw4hIqWt3/H5KGeHM6jPcb81V9wTOkrMMsYNoTNMN+dgILX5wCahs2yUcTAW1/soAx5uT28MnSMi&#10;fcADoUNMN98Hca+C6t0CRyka7px5Bw/m7T2WxDdhKPhtoqvf5cFdZqeuWB46j8jke+y5upz9Moly&#10;D/cyCfQNuK+GziEiIiIiIiIi5SeqgRyRMnI08AmIc2CkQBcCg6FDiEgpqzqwb4BZMfbhhqbEexiW&#10;PhM4SdzMPRrj9ucHha1Y36fMB+YXa7ip4oAdzl1xXegcMbnleRddIRZgdY+b4c6u2yd0jqLRl3/L&#10;6r50fpTlfACD+fXJ3bYoe2foKCJTxnHJ6p50INZZ4pyDJKE6dA4RERERERERKT+xjeWIlIO9gK/g&#10;l0yVlzcA/CR0CBEpba617vBBRyZ0julmwGDquoHbgXzgOHGzzL8G9AoUlcdPn7eTczYndI7plvoy&#10;zt2BY0Tltecvvza2boQDBp1Vk7qdQ2cpBu57m+8AdlA2E9uWsFaagl+uecl/QmcRmSq2aNsXNpuR&#10;uS7ePX34uzgiIiIiIiIiIpNLhTiR0lIPnA68MnSQIncVsCx0CBEpaQYcEuXyRQZzapIlr3m46r7Q&#10;UaLnrNu59JEot0NIQwd4OVtX5l+1sidtCJ1DovBs76Bzse3+2QQw2waYETpLcGt6d1+yJn1NrE0R&#10;M6jMsIo0uSl0FpGpddsKLL2+P+IvQfQMkHOtjceFziEiIiIiIiIi5UWFOJHScRDwfeCtoYMUuceA&#10;HwCrQwcRkdLlWhqO6R9k+9iKCACDfjaWf9z5s+f+FTpL7GzR5h2NNUl0r4MBOLc5xbc0fA5sDzOr&#10;irSfItNsbq39LsYl9PJ5XuVaG/YPnaMIzKyttFj7cORTqKnkJjt12fWhs4hMuZTrG2r4Z4SHfACc&#10;/3z6v2CXrUNnEREREREREZHyoUKcSOn4PvCB0CFKwK+Bv4UOISIlLQE7onuAWTEOQldX0HnHCvcr&#10;/PLTEtRdqzG7Mbbt0BeA3F6wZZEtD7/pK4BXZSJ8BxVjKasouIELQ0eYbg7o6Hebgu0bOktgVbh0&#10;h6KrBU+jbEL/jYvTX6AvOkkE7NT2R4CbY7vmG5YAy7vcga7leX3mJSIiIiIiIiKTJsLhHJGSlAO2&#10;Ch2iBDwBXB06hIiUtl+dveVumO2WRHqVVJ21nr3Paf976BwyxLGss89F14lY2cMerqWnPnSOdbnW&#10;gS1X96Zbhs4x3cxgRVca8UJuAVnFP0JHCGGodLoDMCdsknBcS9NmK3p5T+gcoRhQk3UrDj1/xVWh&#10;s4hMG2ex9uFwQGXGADsI2CRwHBEREREREREpE5EO9YqUlErgGqAmdJAS8ARwW+gQIlLa3u269lyy&#10;Jt05xjXKzADn7gdWhc4iQzJu6YwcT8XUiHMO+lO2w9IimyGObcxsnovs2GBAdSVRFrOCS6q7ugfc&#10;Q0lE+/+wld3uQNfaEPEXgvJHZhNbENvxZpgZdA1wUegcItPKyMe6zwNg0NbNPq6l6bWho4iIiIiI&#10;iIhIeVAhTqS4ZYBvAIeGDlIidEwTkYmqxLFTbaXF2IcjMTjrzoFLQ+eQteyU2qV1OXs6pj6MA2qy&#10;Bi59VegsG0hjPC4YMK82uTV0jhjZwucG5tXaX0PnmG7OQR42AxaEzhJIxao+Ph46REgOmPGV9gtC&#10;5xCZVpn01qoKtyzWZcqdg6oK6jB3OFAbOo+IiIiIiIiIlD6VR0SK127A94GPQkzzwoxbHvhN6BAi&#10;UtpcS8N2GO+IsQ1nBn2DbtWXr16t5cmKytPP4OzegTR0jhCSY0InWI+L78hgQPeAgzT9fegskcoD&#10;f41xxqBcxsBxBFAVOst0cy2N/52xZPsoG7jreyZ0AJHpZCe331qVtb/mo7zm8xzQ0eve6s5qeGvo&#10;LCIiIiIiIiJS+lSIEylOC4BLgOOB+sBZSsVfge+FDiEiJc6S+R29bB3jGLQBDdV2KdAROousJ0/i&#10;7sO57pja8c7B82vcO0Pn2EBd6ADTzQyyGfcoFcm/Q2eJltkzMZ6TnIMlnXzEtTbNCZ1lmm25tNOd&#10;G2MJcpgZrOhO86FziATQbs3958zI2erQQUJxDhKzhp48p7vWxurQeURERERERESktKkQJ1KcrgF2&#10;CR2ixHw9dAARKQuDsY5BOwA3qJk2i1FF8vTMKmuPab5YB9TnjE8eMW/n0FmG1IHbIcZlzGZXJffY&#10;wkxf6BwRi/I9uwNqs1YBVITOMp1cy9xPVGUtifVaBHxB/xWz7Eehc4iE0XFHJuHpGK83huUd9A7a&#10;juQHXxc6i4iIiIiIiIiUtig/XBcpcpcBu4cOUWIeBm4IHUJEykCabhrr+JNzQJJ9IHQOeSn74rIH&#10;M4m9EN+CnfD1PdO3hc4A4L7R1NSfd3vFeXxwD8DS3tApouViqsKuzxe1ozryzcbS94YOEdrQUrE/&#10;DRxDJJh/Lc3/ONoD/5CKBNp6kq+GziEiIiIiIiIipU2FOJHiUgscGDpECToxdAARKQtZEt4T64wM&#10;BkRVOygtS8Ati/HlqalMDw6dAYBB17Csiz1iW8awPw+Q3Apo+cJQLO3q7ndrYj03YfHsdK618aOr&#10;etzmsb7UABmDmTn+bIve8FjoLCKhvPq8Fef3DETchsYXY6uyyV6hc4iIiIiIiIhIaVMhTqQ41AGH&#10;Aj8A5gXOUkrywM+Am0MHEZHS586as/uSDndEPEPvaxnQn3e9qPRSxNw/HW4wdIrp5Bz0521/oCZ0&#10;Fhz7zqyyqDqjZjCnmgeA50NniZm9Ze/Fm8zgLzEWI8wA54qjFDvFXMucbXB2bGKWi+k4sy4D8qnr&#10;wblfwZVrQucRCcjNrbVvpbEeDIYMfQmhMXAMERERERERESlhKsSJhGfA8cAfgA8C2bBxSso/gFOA&#10;vtBBRKT0DaR2Rn1VkottBijwpYPGWq60RW0agC5S1tz++xmV1hE6x3RyQP8gdQ99aU7QJQTdtzfL&#10;Le92x4fMEIrBbbao7anQOaK2x7VtuOTavsH4Tk4GLFmTfi10jmlQiSUnrex1e8T3Kq9lBjOr7Y92&#10;avvlQBo6j0hQ5r48kHfPJzG2odfhWhvPDZ1BREREREREREqXCnEi4b0H+ApQGTpIiRkArgSWhA4i&#10;IuWhvYfD06iHX+0PqGBczP6VmPWGDjHdHNgOs5LXBQ3R2VWXd+wSW1l2MA8YTwBdobNEL3FPVGZY&#10;GtuyqX7JvMxm+Nm0y5Zrbditu593ZSL+dMaAvgE3gOMvwKrQeURCs+b2vqZaLg6dI6Shy643AlsE&#10;DSIiIiIiIiIiJSvij1xFisLBwGWU+SDPFLkd+G3oECJSLnKH1VbGtRziMDMYyKdLMPdw6CwyCnP/&#10;ia0QMzQzyq6EfN9idkBNNq7jgxmYuVUYj4XOImALeXJGLnkidI4QsgnceeKcj4TOMbWSuX15No2t&#10;dLseg8Y6e9QW5W4JHUWkSOSBP6/udUR26bee9m42ca2NnwmdQ0RERERERERKkwpxImH9CciEDlGi&#10;ngKeDR1CRMqDa60/M9aBaAPmVNtfbWH706GzyMj+8kz6+9gGRQ3AWRNU7xUqQ89gJuiSraHMrran&#10;bGHvg6FzCMDyR4FHYjxPOWDP+clRoXNMLZeJfVnEQT9D7+2w+N7AUUSKhi1qv2/BDPt1zI24bAbA&#10;3gz124fOIiIiIiIiIiKlR4U4kemXAXYBTkH74HilwL9DhxCR8uDOnLWfc7ZdhD0DAFLnBsBuAlaG&#10;ziIje8MFK24cjHBZ387+dI5rqd0z0MNn1wyk74zt+JCmgLPHofOZ0FlkiLnbzbme2HoRqYPB1HaH&#10;+leGzjIV3Ol1M4FjYntd12VAfaW9QEXm0tBZRIrMcuCfMZahX+SgvTvd3rVWfcS1zKsJHUdERERE&#10;RERESovKOCLTKwv8F3ADcPbQ/5ex+z3QGjqEiJSFSpLsqat63azQQUIwg5lV9ndbtPya0FmkIPf1&#10;DKTtMc0k5IAUq8XsLUD1dD/+H4+f84GqiqQupsFoAzLmusCuBTpD5xHPmpf/Zka1Rblsakefq3Ot&#10;uZND55gSlVUfX9PH+yI6xLyEA7KJu8y+tPTG0FlEio5ZT4xfhhjmgGzGKp/vSE+B/FtC5xERERER&#10;ERGR0qJCnMj0WgR8A5gXOkgJGwSaQ4cQkfLgvrvp3uB2zER6RTSYBxyPAktDZ5HCzKqyv4TOEIRj&#10;a3fe/B2n+2HfsmVyaExluGH1VbbGFvU8EDqHrOd54Lk0wu2xwpeAXw3MD5tk8rV1udMjfEnXkxjY&#10;ouXnhs4hUpRc+khdluctoi9DbMg5qM8ZGEfCTnWh84iIiIiIiIhI6Yh0+FckiK8CpwL1oYOUuEuA&#10;B0OHEJEy0dl3QFuXewURjkYbUJmwhsRuD51FCldT4a4LnWHaOWjrTrehMz/dSybWYOw1zY8ZnD8c&#10;Whes+VfgKPISdpODKOcK6hlwm7qvNe4fOsdkWnn6nBOrK60+xtLtsMSgMnF/AxaHziJSjGxR+625&#10;rN0fOkdoqYO2Lvd+17Jkp9BZRERERERERKR0qBAnMn2+DGRChyhx3cApoUOISNnYFOzgXNYsxrFo&#10;B9RV8bwtbPtt6CwyBpb8PrYZohxQmbEqcNM8Q9zMfQZTGiKdlOVuoD90CFmfNbf9uTpLX+gc080B&#10;/XlrIrUDQmeZRNWzcpkv56OsN64vl3HfCJ1BpIh1QHpNmrqeSK9HXlRdYXQNJGeGziESERv6ERER&#10;ERERKVkqxIlMvU2A20KHKBMLgWWhQ4hIeXAtTTsvXZMeFDpHKEOzQN0FtIdNImNiFmV9IvHDMXtA&#10;07QtmehaKw5c0+dmRtY/xAF/fDr/p9A55GXdXZnQFTpECH65QLcHVG0eOstkcK0NzSu6XUPoHKE5&#10;BzTmbgydQ6SYWXP71bOqk2djux7ZUN5B6uxNoXOIlLn9gd8CvfhZiVNgALgMOATQssUiIiIiIlJS&#10;VIgTmTp7ACcAVwH7BM5S6nqBXwA/Cx1ERMqIudnVlUltjEuVGZDgui5ZXfWD0FlkzCzGr+k7oKPX&#10;7e1a2WSaHnIG2BsyZhXT9HhFw4Ajfrjij6FzyMtLjAuTSA8CnX3s5lrrXk+Jz1biWhpfg0uOzSSl&#10;/XdMlAG9g66X9gF9LiUysudx7vyoDxhDHOC+0bhH6BwiU6QSmAXMHOFnFjADmOz3KFsDnwC+Brwd&#10;yK3z3yqAY4A/AxcA7wW2nOTHLyYZ/HM82mux4etSHSJsEcgy9ucq97K/SURERERkCkQ3wCMyTY4F&#10;Tge2Cx2kTPwZ+G9gVeggIlJOrIkY23D4RlV9LvnLcV999pbQWWSMnEu7Bhy1WSOmrdc5MLO5wJxp&#10;ebyWxret6uHVURaPvCWhA8jLs0XLT2tb1PClbCaujXPoeDcHx8fcRQtusI88V6Lb6FZbYp3f7uhz&#10;W4VOElpiMLeO71vz8t7QWUSKnS1a/l3X2nhcRx97Rvr2Za1BLgJ2Dx1DZAq8Dv/F6r4RbpPgZ3g/&#10;H7h/kh63Hvg5sG8Btz126OcS4FNQljMXbwV8Ef++s9DZ2Svwq8N8c6pCFbHDgI8z8na7rhz+C++/&#10;nrJEIiIiIiLrUCFOZGr8FH3babIswz+fK0MHEZFycuBs3EOHmVmsnThw6aWhI8g4mOuvruBBM14V&#10;27Y79PdOz5KxxhYOZkT2FEtp6BvIuydyFbZ1GtkGmjpY2uUOmrekdy4lWtp0rWv2W9bpDshVxFVo&#10;3JAZdPS5wbqcXc10HddFSp77TmJ2ST6yY/+6nIPVPey66uymd89a2HZV6Dwik2x74B0F3K4NvxrJ&#10;ZBXiTqKwMty63g3cjP+8ttw0AO9h7F/EeidxFuK+Duw0xvvcjQpxIiIiIjJNtDSFyOSqAS5HZbjJ&#10;9CDwm9AhRKS8uJaHNl/RY2+NrUwwLHVA/4COrSXImtt7Z1XbP0LnCMdVTc/DWEWss8PF+neXkk3q&#10;7FehM4TggOoKAywbOsv4WVXsZTjwy6VuWm/XWvOsh0NnESkV1rz3lcs6Uyz2Q4hhMx0nhY4hMgXy&#10;Bd5uACZtsvB64CPjuF8NsPMkZSg2Dugfx/1iHGd7FWMvw0Hh27qIiIiIyITFeKEuMlX2A+4Fjgod&#10;pMyU4/T7IhKacVI2EzpEOAaw9+zxfMgr4fXj3I0xzg6SGOB4O9Mxy3VcK9K+KDEYyHNX6BwyCnO/&#10;i22GyGEOwJXwX+/cVuqyQPeAA3O/gMfaQucRKR3X9m09y06J8wplLQPaOtN9XUvTqaGziJSBI4Cm&#10;cd439kualxPbp0yLQgcQERERERmNCnEiE9MAvAH4H+B3wLZh45SdW4FvhQ4hIuXFfaNpu2dWuQ/H&#10;OpZkQH/e9XFfd+goMm72n8oMi2OcIaSr3x3iWmZvMsUPUwtu6wifXgyYU8MloXPIKCzzQsznMMwd&#10;ETrHeLjWxveu6HGfjH34OO9gXl1yrdmmt4fOIlJyzF09o4rHYrwGHOaAXNYyGO9xZ83ZF5VyRCZi&#10;W7TKyWT6cugA02hn4OjQIURERERERqNCnMjE/AC4Efg20Bg4S7npBN4G/CV0EBEpMwNcOrs6oYTn&#10;l5kQM2istXNtYVukz0Dps0XLH6vJck3oHNMtdeDMtoPk/VP5OK618YBlne59U/kYxciA1b0OBnt/&#10;HDqLjMZZPtY1v4HnO/iK++rMLUPnGIvTT9pm22dXp5dmMzY31usP8MeZ2dW2mEz6NRbe/0ToPCKl&#10;xhateATHl3v6nYu5BeYcrOlzu2GZ891ZDQtC5xEpYT1AGjpEGTkd2DN0iGlQBfwYjS2KiIiISAnQ&#10;RavI+FQAnwbeGzpIGTsJaA8dQkTKTf1+Hf1ur1h7BAZ09jtwLroyVZnpBnuobzC+Ddk5WNHDB6bw&#10;ITLA/tVZq4rt2TWDubX2Fzutsy90FhmN6zbjmSTCNoQDZlQZVFQcFzrLWJzRuOobs6uSylivP4YN&#10;/f3/sZPb/xY4ikjpsorb59Ul/4h9XrTUQXuPezVmH0SzxImM14NAb+gQZea/QweYBocC24QOISIi&#10;IiIl7SDgcOAtI/wcAewz0QdSIU5k7DYFLgPODR2kjP0C+HnoECJSflxr7sQ0jff6xwxmV3EPiT0T&#10;OotMlHu0KsPS2JbMSh04bGegbip+v/vepjP7Bt2bpuJ3l4Jsxt0A5EPnkJFZc/uq2VX2p9A5QklT&#10;6B20k0LnKNycQ9u7eWfsZTiATMIgLv+j0DlESpk1v/AE5u6IebbJYdkMLOtKF7qv1M0JnUWkRN3M&#10;+L+MXDGZQcrIAcBWoUNMsbcCTaFDiIiIiEhJ+xpwCXDxCD+XAgsn+kDRDgiLjNORwD+B9wC5wFnK&#10;1VPAN/HT9ouITKKa3XC2X4wz6gxzDqoquNoWLl8aOotMjDX3P1KfsydD5wihMgNLmhs+NSW/vKNv&#10;i95B2y+24ooBXf0OjOtDZ5GCdGPcEtvwc+1MAAAgAElEQVR2OswBfYPMZpOZ7wqdpRCuJTmzImMW&#10;6cv1IjOoreR5W7TiitBZREqfDYZOUAycg+psUtdL7oehs4iUqB78QNRYrcSX6eSltgDeGTrEFNod&#10;2D90CBEREREpeY3AHPwXLTb2M2voNhOiQpzI6OqAnYBfAlcBC8LGKWur8U3fe0IHEZHy4q4/KOda&#10;a45f3p1uEeuAtBlUZ1mK2V/RDFBloONxzO7Mp6FzTD/nYH5d8gEgO+m/3OzEGEuzZjC/3v5B1l4I&#10;nUUKlLg7ZlZxT4zb6zD3mcqTcafUhs6xMa5lbq1raTxrda/bI+KX6UUGHHeLfT50DpGy4NInM+b6&#10;dGzxswcPpPbu0DlEStiPgN8CT+K/dzCaB4HzgSunMlQJywFvA+aHDjJFXg3sEjqEiIiIiJS8Qodq&#10;Jzykq0KcyMj2wC+N+iBwdOAsMfgNvngoIjK57njomCUd7lOVFbEtMLnWYB6yiV1ozcv/FjqLTA5r&#10;Tq+aVWVLYtuoHbCyO32Va2n8wiT/6i07+/hIjLNu9ecB7FL74vLFobNIYeyU9odwdnV/xPXm9m63&#10;j2v9ydmhc2yUuY8u63KLLLFchIeVl3DAz69t+1XoHCLlwBa1/6AuZ5fndXAB/JclXEvDl0PnEClh&#10;78TP+vX7EW7zOPBdYGdA+9vIXg98jvJcVnZm6AAiIiIiImOhQpzIy5sPnApcARwfOEssuoDrQocQ&#10;kbI1o7bSzEU6aGRAbZZlWPrP0FlkMrXfZsbKGDdrM8tg7DuZv9O1NP5PnM8l5DLuBUgfDZ1FxsjS&#10;O2ZU8nysVe9sBjAOYNOttg+d5eW52VUVRqzXHusyg9U9aU/oHCLlxJrzP6rNWmfoHMViILXPPHPB&#10;5nuFziFSwl4APgs0A7/AL4n6d+Aa/GfkHxz671KYw4BXhA4xyWYBe4YOISIiIiIyFirEibxUJfAH&#10;4HRg28BZYnIRmh1ORKaKUR37eHQuyxPW3P7n0DlkUvUC98VYtkj8u5id3bfnHjBpv9TsqBifS4C6&#10;XPKwNQ8+HjqHjI01t9+WrbDHQucIxTlY3uVe7T695s2hs2zItTZtg7O3E2lZcUOJweYz7YLQOUTK&#10;y8p/VGbcnTEvnT3MAV39NG3e3nMyUB06j0gJexI4G/hv4EPAccB/AS3ArQFzlaJd8cuLlpMdgXeE&#10;DiEiIiIiMhYqxImsb0/8G/xXU57TmherZ4CTQ4cQkTL13b0X4Nw7Yh4sGkxdirkb8bNxShn52b8H&#10;fxdjh8s5aOtyW9Od328yft//+1DjUR29rinG5xL/Rz8Eq58KG0TGYSW4+/oHQ8cIJ1dhgB0Om28a&#10;Ost60vS9q3rdnrGWbNdlBu1dKZj9MHQWkXJji/q/EessoRtKDFb0uLe7loYPh84iUgZWAk8DTwFL&#10;w0YpaR+ivEq6hwF1oUOIiIiIiIyFCnESuwTYDF+Euxy4k/L79laxWwocAnSHDiIiZcncmsePWtPP&#10;/mmkg9IGzK5OltrC9itCZ5HJ96FLV15bk6UjxrFQX4RJ3uVa50x4Rt9Pv5ITUshOQqySYkBlhuUk&#10;6Q2hs8j4WHPXzxpqbEmMxwCA1EFbd3qYa+nZNXSWIRWuteFNS7s5O+Yi/rrSFLacZWdb8/InQ2cR&#10;KT8d1+YyPBzp25z1OCCbscqBfPI519L0xtB5RESAw4Ha0CEmyRbA50OHEBEREREZKxXiJGZbA83A&#10;c/gi3FFh40Tpj8A2QLRLPYnI1HItc967pt/OjbUMB362hHtXDJ4G3Bc6i0yJVYN5d16Ms4M4Bx39&#10;bn/I7Duh39PSdMayTndQjG+MUqAqa3fZKe2/Dp1FxqvnDjOuivg0N1SOdduFzgHgWhvOXNNnf6qu&#10;MGJ+TdY1q8p+Y4vazwH6Q2cRKUeVp75+13zqnlMJ15eke/Nu28Vr0utda8NxofOIiAAzQweYJFeh&#10;2eFEREREpATFOO4jcTNgV+ALwBXAmWHjRO1B4DS0fJ+ITKHOfjs75gFpA9b0O/Y4d+WFobPI1Kmt&#10;rr401u18aDnCvvH/hm0XYO6gqqxZjM+hc6TgbgudQybGmtt+GnsRYiBvJ7gzZywImcG1NL5jTZ/9&#10;t3OoDIe/BskYHZBeDawInUekbNmV+YYa+8lgGjpIcUgdzMgZizv4XugsIiLA+0IHmATbAHuFDiEi&#10;IiIiMh4qxElM9gD+H/Bz4Jv4ZVIlnL8Dd4UOISLly53deJzDtnYRj0qbwSZ1/BY/EZSUKTvluUdi&#10;3c79zHhuJ6BiPPd3Lav2Xd7l9ou1vVJbSY81d18TOodM2D29A25ljDNFgi/Gdg2wA0n2hHApttwB&#10;s1NTR12kh5OXMqjL2YO2qP260FFEylwe535Tn7PHYj0PbGioFDcDmBU6i4hE76TQASbBl0IHEBER&#10;EREZLxXiJBZvBm4ATgB2DpxFoBeV4URkas3G2aJYS0LDHIDLfz90DpGpYsDqXneca2lsGt8vsNkV&#10;GauK8VBhBpUZexa6dU1WBppq7ZKYexCJwdIuFgL1IR7ftXa/b2WP08wZ68jn3QCkvweWhc4iUu5s&#10;Ufv9FYn7dawF/41xZzWeHzqDiERvDvDO0CEmoAE4LHQIEREREZHxUiFOytlM4APAY8C1+DdwUhwu&#10;Bn4SOoSIlC/X2nTq8m63ffRjQg5IsveFjiFTy/1sM2Itf6YOzGxrUve2cf6KaCdTMaBnMP1j6Bwy&#10;SfL9P4n1OAD+dFebNVxL008DPHw1uO0zsR5MNmJ2tT1nze3fCp1DJBIpztoiPg28ROqgvZf3u9aG&#10;M0NnEZHofS50gAl4LzAvdAgRERERkfFSIU7KRRbYCr8s6n7A94CngEuAbcLFkg2sAH4NfDJ0EBEp&#10;V3dmXWvDUcDRlZnQWcIyoD/vUrRcatmz4xYzI8ftSaRlDAMWd7qvurOath7L/dxZjbuAOyrWRpwD&#10;ak5rvzB0DpkkuaqnQkcILe+go88d6VoaP+vOaaqdjsd0rQ1bu5bGU5esccdMx+OVlFxyOn5mcBGZ&#10;DuaWVmboDx2jmGQz0D1gn3UtjZ9zLY2NofOISLT2AMb7Ba6QGoEPAVWhg4iIiIiIjFdF6AAiE1SN&#10;Xw51b+BIYPuwcWQEXcCngCtCBxGR8uVa3vLa5V3uwlyFq415phzw01411ti3rLltRegsMvUS0i/1&#10;DdpfsxFOUZQ6mFmdzOsaSK8DXgkFLBh20cFV/c898LP+Pts91mPF0N/9YOAYMlnyKd0DbqAma9lI&#10;N+lhmWXd7jtzjfnA6TB15RB3duMBK7rdL7MJC2qzppUK15EY2BeWXRI6h0hMrHn5Ja61cY/uAU6q&#10;0NefAX+tM5infk3KufWVvNV9tf7jdtqaJ0LnkpI1m6FJaYf+twGL8V9A6we6w0WTABzQh/+S/mhf&#10;x6wDzgL+BTw3xbkm0yeBfQu8bS9+rLEcxxtn4/fzOvwSuN3AcvxkI11M4fuNEmT4VZtm4Z8vh3++&#10;VgJrgHy4aMHMwB8j5uKPF4P4SSOG/xmrKvzYbgpsgd9WOoDV+Ocr5udmNLNYey0Cfh9bhT8e9YUK&#10;VYRqgEr8czULf3zqxD9XqwLmAn8sGD5Gbo4/HqzGv5aD+JwxmTX0zxr8eXYAaMM/P71AT6BcxWw2&#10;a7dtWHuuLbXrkkI/Sp3wR67leIEqcdgKeC1wOPB2/MWTFC8HnAtcGTqIiJQ5c3MrK5LaNPJRaQP6&#10;B10XObsW/0ZKyp0lT1Rm3GNmbBvj9p9PAWw719LwCVvUfsFot3dLHjx8Zb/tHuusegD9+Qg3lDJm&#10;zct7XGvD5Wv6+ECsJU/wbzqqKozeQfcx1zLnn7ZoxW+m5HHOmbd/f3f+4srEFmhXWp8ZVCQ8HDqH&#10;SIysOXOha8kf3dHHpjo0eQ5fjFvRy+vnVOd+4loq32yL2ktpkEDCmQPsyNoVSbbCD9zX42fOMuDp&#10;oX/XC7TjC3I3A7cFyDsRBjThx4pGOnwYflBy5XSEKnI9wM+BnfGr1YxmO+Aw4KdTGWqSZQu83TLg&#10;MuCNwE5TF2da1OP/hlfi9/sa/L6R4otNjfjB5hdYW4h7GL/vPwM8D/xn2lOPrA5fUhtp9Qhjbalm&#10;LGbit/9N8ftCPf7YOQf/fIEvwi3Hlz3a8M/RPcAj+OexnFThJ+/YHF+AawQa8AWvTfHlnEH8PjMA&#10;PIEvLjyDL8s+Sfl+abEa2A2/mtd2wLasLcRtgz/3rMKfXzL456YP+AfwF8ZXOp/L6Oe1BL99FmuR&#10;bAf8c7Ud/ljUMPQzfC0C/jjUjt/XFuP3s6eA6yjOsv4M1pbBNsbwf1fHKLfb0Bb4Y/dOwK7489i6&#10;z9Ua/HO1FFiCPw7dhr+em2o74PsMc4H5Q7kcsDVrC7Kd+H3i76w9Hjw5Ddmm2/b48+xu+NesAf9c&#10;1OGfn37865Pir7eeB/4N3D/0U4zv5YbLaaOda8dzHT0X/1xtzdrzSwN+X5ozdJtO1h4HnscfC57E&#10;P2/TvQ1l8PtchtH330J7ajn8PlM3hhyGL+KvAAZUiJNSUg0cD7wB/yHElqy9sJbi9jPgHCahxSsi&#10;sjHuui3quLv7/aFzFAMzaKhJbrbmmn/79/VS7mzR8jbX0viHNf18NnSWoMw+CVyDf+O3Uamz72YS&#10;R6zFocQgMXdv6BwyqQZxXNaXdx/Ixtz0xBcf+gatqarCTnetjXdZ8/JnJ/X3f7PxdfSl5/fm2SbW&#10;Y8hIEoPqTP7k0DlE4rT0Aazp96lzx8e6JPzGZAxW9vD62dnBrSm+soIUl6OA9+I/e27AD27N2sht&#10;99jg/6f4QdUngD/hC1PPT03MSVUD/AQ/KDnSQF4WP8D+xekIVeTy+Pedj1BYIa4aOAT4Fb4YVAoK&#10;nYDgfuAHwKunMMtUqgIW4csT81hbOplZ4P0dfgB69Tr//C5wOeHHQjLA+4HPMnLhpwL4DXBagb93&#10;DvBO/PFyV/wAdX2B9+3DF+FW44+TX8cP4peqHYADh36Gi14z8YP3hepm7exotwM3AddTGueP0ewM&#10;fAJf5liAn9VoY+fUl/MCvjB4K/6cescY7vsD/Osx0syENcB/4QtIxeTVwNHAO/Db0xx8obIQA/hy&#10;4RPA3cANwO+H/n0x+AhwHL6ssjGV+Nf72/gvHYykDj9pznvxhaH5+OerkP7LCvzz9Dvgx0x+SXcz&#10;4Aj867gVfnsspGz+dnxpajn+fcvvgFKfgX9XfHH+7fhzbCP+nFuoDnyZeCm+VH09viy7ZnJjjts7&#10;8dcSI22vWfy+eBqF7Y/V+JURT8EfN+fgj1mF6MVvQ6uB84Yed7pmKZ6Lf1+xGSO/r3D480Ihdsaf&#10;G0eblXldCX6b+R/g3yrESSl4Pf5kdgj+hKbttvQ8SPGcmESkXN3V9bGVvfa2yHsA/mud/Y76HNfC&#10;0+X2bUvZuF7gljV97rN1lfEu3bei2+3mWho/a4uWf2ljt3Gtjd/o6HWbxfocgT9ONFTxi9A5ZJJl&#10;kodmVKb39uXZLcaZIje0sofdZ1fbWL49WJgBO3Z1nyv12S+mRGLQP+jusTMOvV6Tg4uEYc1tp64+&#10;vfF4XPhR+GKTSaCP7E34GQn0GZVsaAfgC8D7KHywaUMJfsBzK+B1wEnAhcDZ+JlOilUGP1C5ZQG3&#10;fXyKs5SK4U+ebsCX4rYv4D4H4WcdLIUZBLcA9irwtsOzI5bamM2ewLHAR/FlrvEuOG74SRvWnbhh&#10;D3yR4/fAV4FJ/YLOGBh+ZrJC3rvcV+DvOx34PH5gfyylr2E51h5rdgE+iB/kPgk/cF0qZgJ34gf+&#10;c4zvuRhWM/QzH3+NchT+OuWf+MJgsZW1ClEPnAEcg98Gx2v+0M/ewMeBvwKfobAZj3bFF5BGM5aC&#10;3lQ7GV8Y2ww/49R4Rjmy+GJvE7AP8GH8cfpa/HHpockIOgELKKxA/QpGPy4nQCvw6QJu+3KGZ7Tc&#10;A1/2/y3+mDRRlcB38L2GGRReZhyWY+22vzPwNvxr1zjSnYrUcOn0RPyxfyyFpnUNn2e3BQ4Y+p23&#10;4M9Jt0w85oTNx1/jjeYhRt+vc/gi+wlDv3c855cqYJOhn+/ir0WuAVrwJdCpVAnszsSO/Ruqo/Dr&#10;0nW14Y+l477IE5kMFfgLo03x0zxujj8Zvgo4E/9tCIe/IP4U/o1lqb2xil0v/ttQ/xs4h4iUMdfS&#10;VO/OmvWmFzr5TkZXNjhgXp3das21N4bOItPrjm02u2/TGfZ/MQ9+VmSMtm73SdfaeOSG/821NlW6&#10;sxo+0DPgTgiRrViYQV8+7SZJLgqdRSaXndL2ZGUFF+ZH+v5dRCoSaOvK/9y1Nr0Cjh/vwPawStfS&#10;sIVraTihozd9p2ZeeinzP/k51e6LcGVP6DwiEWubkePsQTe+EbRy5hz05dlk9WkNT7gzGw53rU1z&#10;Gf+gjJSHzfErkdyKH6D6GOMvw20ogx+EWgR8Dl8wKqZB93U5/HJdhRhppp3YZIF78QWNQgzPFFMK&#10;4xuH4icpKESpFIxr8ZMtfAR4DF9mOglfbJrsTxOr8IPYH8fPbnULviTbNMmPMxrHyLOzrGuk283E&#10;H8fy+PJBHRMrgA0z/PP0fvysP8MzVY61PDId5uH34YOAq/AzcG2LL2hMxnOxrhy++HIE8Df8cz8f&#10;P45a6FLGIczGl9Aux8/m9DkmtxBRi39OrsA/93NHuX2h57WQn6DMwG9Xu+D316/hS5F1TN6lfDV+&#10;3P2/8MsnHoW/PplHmOvglMK+t7Ox16UOn/9I/DKRn2Hix/AMvqvwAfxx7pOM/XqwCr+974DfRj+F&#10;348n43iWw8+qluL/3q0o3mtK8NvW5sD38V8I+Q7+/DuZ21sl/hr+7/jz7BH4fSnUqoKFHkdGuo6e&#10;i399l+PL0FsyOeeX4ZLsR/FfbLkS/3pM9rlrXYUef6danqHjjYaNZbpU4Xe43fBvpo4Evow/MSzG&#10;H7CewX9b5gHgVOA1QZLKZFmOv7g6Bt/CFRGZdO7M2VsD163ur/hTTdaiXf5wmAG1WZZTnz0Dng79&#10;jS+ZZnsfc+8jwEX51PXGOgDqHFRVWD1wJGw9c4P/+Iml3VwykFptzIeK1EFDtZ1qzcu1nnIZsub2&#10;S2ZVc03oHMUgdVBVkeyxqtc96Vp//VN35txxfhi/3WaupfGby7p5ek2/nY9ZY+zXGy+nP+9cXY5P&#10;2qIVfw6dRSR21ry8eU6V+6EOVS/lHGDWuGbQ/vBCR/4p19p4qmuZpVJcfKqBN+M/i74R2HeKH++r&#10;+KVUr8UPlEp5OQlfMijEqfiyQzHbHvhegbd9AfgGUzuoOhl2BC7GDwRfCGwzzY9/AH5ptwfwYyW1&#10;0/z4E/FefO5zmfqu/cfwx8qvM7lFqonaBb+PPwfcjB/bnE7nAkuAp/CFxM2m+fEL8UZ8ee9e/Jjg&#10;VNoLeBS/lORHpvixporhS7K/xm9XhczQOFkuxy/H+xB+VrSxLFsZ2mbARfj8V1H40t5jkeCX270W&#10;PztbITbFH7cW45/Xd0xBLvDbzXfxM3z9Cb9UczGpwGd6CH+N/alpetzNWbsk6OVD/7/U7Af8C//6&#10;Tv5KF+t7D/566Fx8uTQKKsTJZJqDP3nuBLwJv8b5Cfj1jb8F/BD4FX4q8avw6yS/OUhSmQ6fBg3G&#10;icjUcWc1bkeS+dGKHre/oSWBwD8HFYk9YicuuTl0FgnDmjO3zalJnox5ShDnYOka9z7XsvqL6/zr&#10;Gox9qyMvzprBYN6txuyf6LBZrlaCuzWfuoGIDwMvSodmSFrRzTEk6WWuZc4bKfxbqTNca8OHXMvK&#10;X3T2c2IuY6SOqI8hG2MGjTV2qzXXqgwnUixc/vxswjOa0fKlnPPnh5pcUt3e7c6A7BdCZ5JpNR/4&#10;Cn4Qerrtix/I3TXAY8vU6caPdRSq2GfZexuFz4xzJ37J2GKd9a4OPz71R+DdgbOAn/3lUvwxqBRK&#10;KCfhi4QLpvlx/wf4MYUt4zzVXgtcgB/7DC2Ln3X0JxTX0omL8Nt1oeWhyTIbv518aJofd6Iq8OXo&#10;XwCHBMwxG7+k+8X42cdKwVH4Ms90OAhfjBttyekd8NvhiVOeaH17E+ZadmOGZxK9Ar9thfJm/L51&#10;RMAMY/VB/HK9010E/zQRvS9RIU4K9Qr8t5cOxR9Ijgaa8a3nXwC/xB/ofom/+PkpvgB3Pv6k+ing&#10;XfipbPXNy/KWx28bV4QOIiJlLnHvaO/hkIpErY5hDsCllwB9gaNIMEsfAB6KeclEB9RUWtLew+dd&#10;a+NnAVxLw1mretyRsR8sDGissRutufeR0Flk6liz++2cGns2dI5ikklgVR8HpSSXuLMaCvlgbLZr&#10;aTxtdS8XdPRzUD7yY8dIDMC5HuAKePqpsGlEZJiduurfNZVcHPu1z0icg2zGaOtOz3AtTVe5rzUc&#10;zdTMNCHFYzv87FCfJ9xrvS++XLFjoMeXqXHeGG5b7LNxfH4Mt/3GlKWYuHn4fOfix7aKRQZfNPsa&#10;vkBQrD6DH/sLdaw8HD/OWB/o8RN8WeASYP9AGTbmzcBbQ4fAzwz5c+AsRl++dKpk8DNafizQ44/H&#10;r/AzxxbLueAw/LZe7HbAz7A5nQ7EFwY3ttx1Dn+cOnzaEq2viemfsfLlNAE/wpe9i2G7PhBfHD4h&#10;dJBRGHAc/jplupdUH3YYfmnbsn9fUqzf3JhqMQ8Sb4a/iHT4i4Ut8QeoFH8BviswgH+TsGDo39vQ&#10;fRL80qfJ0H1r8duQvm8qwwbxS+GeEzqIiJQ31zr7i2lqX8hmNFPLMAOccz12avsFobNIaO5vhnsb&#10;WDZ0klBSP8BZtabPtbrWxmNX9bjdk8SyMR8vDOgZcNTn7Fbo1HKpZW3Fv6Hp7rxzWyd6p/YiAzr7&#10;mDejKrnItTb+nzWv+T703Qm0Dd1kAdTt7c6uPgJ4Q1ev28SwXMzHjUI4YGaV3W/Ny38cOouIrCcP&#10;9ri+OjQy5yCXsarVfe7IbGKHupbGheBuskU910H39aHzyaRqwn+R+9Whg+CXRdoGv6SUlIf2Mdz2&#10;Y/jlM4vRGyh8MHsJ8PcpzDIRdcDvgNdQnGNXCfBh/IxfHwd6g6Z5qbfjV3cK/ZnSgfhZc94wzY9b&#10;hf/7P0vhsyVOt28Cf8YvERhCDj9RSjGUceqBY/GTtBS7XZm65TQn4lR8F+Cs0EE2Ige04mdFm257&#10;4Utvh73Mf5sH7Dm9cV7ifPxS03cFevxa4P/wkyEVk/n4nsIm+M5CMdobOJNwZbhhBwDfwR+biu16&#10;ZNLEWIhLgA/g130fz0xlBjyMX6N6IjPspfjC2fZD/3ussvgZ2xpf5v4pvi1dCtMuS3m5DH/gHAwd&#10;RERKVsa1NlWAMyxJ6e/ZkYrs3pB53YrudEG2gr1TZ1WreovzE62QzGBWtbWEziHhWfPyH7rWxs+v&#10;7mXz0FlC8iUWq1ndy2sSi3up1GFz65KHBmfW3Qzqw5U7a+45r+uM3OGDqdVo01/LAat73RzgrStP&#10;q3+rbTDhgANW9ThdY4xBAgO3LrVz8MuFiUgxca6rd9CRq9BRbSTD58nBlBmr+9jNYbutPK3mJFtn&#10;DNw5N5BJeDhr3FaVZTGDA9dSkXkIq+gDzJqvGITX67Ow4nYP078U0Ug+ANyGLszLSZ7CxpuOxS8J&#10;WYyv/ZljuO0ZUxViEmzD5Bcn3Ab/ezJW3zoWv9zk05PwuybThyieJTlfD3wLvxTfdGjCl80mcxnO&#10;4UlH1jXRbagRuBc/vjyWQu5kuYDiKMMN2xZ4HfDXsDFG9DqKa4nLdWXxx/8MfpavYjF83D0BvwJd&#10;KG8CTsbPmjmsCrghTJz1zMcv2fpmYNk0P/YCfMG/2Mpww6rx59gUOD1wlnXl8a/blVA0Yzdvwi8R&#10;/JFJ+n3FslLkizliLcS9g+JsYYuUsh/ip9bNhw4iIqXHnd3wClLbB/jY8x3pG+sqDUeKWQ7rB3Bk&#10;K4x06G2QhnReyjmwhctViBOAXmtefuzq0xv/FnsJzG3wz1j5Y6brwSXnZT/95B2B48i06Lzl2c7c&#10;5zar44KYl1AeyctdS+j6YuzqcnTsf17blaFziMhL2aLlv3ItjR/u6HU/wKw69uuh0Qw/Py97fjDL&#10;AjsPOnZe0w+OytNdn79XYrCs+T0PNNU2XIJxtTW3L0Yl4WJSA9zBxMpwHfgZZTvxg41P4FdYMfym&#10;Mwe/1FAlsAWFLfF3NL5M8ErgyQlkk+LxNuCPBd72QYpvMoNvUfjSkD/GL49WbLL4wslEl5Pswu/n&#10;S/H75+P4CTKGpfiVmOYDh+DLSfMY3wDwU0ADsGL8cSfF8Gnwc/htuRAvDP08j3++hk+heWBnYDYw&#10;A//c1E0g21vxS7o9NoHfUaiJFkpS/PliBbASeARfGNmwFDeAPwdsjz+HzMOfQ8ZizlDe/8IvBz4d&#10;cvgZqT48gd8xiJ/ZrgP/PNzC2q6Cw5+3d8WXWeZS2OxJm+Of56/iC13F9CnIK/FLy05kJrFefIm6&#10;E7gTWMX6+9ur8fvYDPzxaMY4H+cMYCHwCfxSoSE5/N99DqMv5Z3ij9ft+P3uX/jjcYrft7bGPyeb&#10;Mv5j0fAy0gBvBP5AYbNodg7lWgrcyvq9HIcv/Q6/buNdonoP/JcsjsZf806HbYBrmVgZrh2/XXfg&#10;zyHLWFsUzgO745+bmfh9fDydJsPP+NmDX6q8GOTxM58WWoZ7An9d8hy+QD/cwUiGfscC/PM0B5g1&#10;gVwfxhcInx/ldqMZxJ+vexm9L7IVhe1HPfi/fSxF8gS/3/VCnIU4EZl8FwAnojKciIxN1p01d1eS&#10;/CHd/RyXT3kVgC/Dec6pyFIIA1b3OVxLU2KL2orpTb+E8/fYy3Cyll/SMHnBmpcVOkAjZWCHc9r/&#10;d8nCOefVVCZa9lOmRCYBM34bOoeIbJwtWv5r19J01Kped7ip9Tsh6UbOpamDqqzt3NHH11PnvuRa&#10;Gq4C9y1btOLh6U0oL6MK+H/ATuO8fwd+CaqfAzczehljBvAefHljZ2C7UW6fxRcLDkerbZSDP+HL&#10;QfMLuG0DcCh+ycNiMIeXXw5uY/pr5M0AACAASURBVH4xVUEmIMEPek+kDPcIvmzyN+AioL+A++SA&#10;ffCv58H4ZVrHWmr4Jn4p3ZD68UvLfZiRB6fX4I+L9+GXM71plN+7PXAQfnanw8eZbVvgk8CXmNqi&#10;0wETvH878F186eVuRp+57ZdD/3wN/jnaF38OGYsE+BS+DDYd5epPMP5tdQBf1rkJuBz4DyOf++qB&#10;1+Int9kNv5+N5gT8/nsjxTGkMAu/DOl4y3D/xs9wewd+u3oIf22yMTvin6d9gPfizzVjlcPPpnU3&#10;cP847j9Z+oEtgeNGud2z+PLejcDtbPxLKZvit6WPMb7XowG/r12MLw6PdJx0+OfuTvzrdgd+RseX&#10;kxnKsw/+GHQQhS9dvq6t8H/fPfh9bSo14mcUHG8Z7t/40uKv8cutvjDK7XfEb8+vxz9P4ykOfnHo&#10;cX83jvtOpkH8cXu0SS068dvMP/FfQniCka9JtsdvR5/Hr5A51oL1sFYmVngG/3q+n5G/JDB8fL4Z&#10;X1gdzb34a4ixFlrz+JK6CnEiMmEX4dvx+uBGRMbEtTS8J3Xpmat7bJuKZOMDDDK6xGDzGfYTleFk&#10;XcPTFYh47h/4D4okHn3z6+37a/o4SccCmWxmsKon7a4/Y8UpobOIyIjWkLoLKis4ZCBPLnSYcjX8&#10;XjZJrKGjn+Nn5GwX19L0TVvUdnXYZNH7EHDUOO43gF/G6Lf4kkFbgffrwM/Scyl+to7D8EujjlSM&#10;ewt+NpY548gpxSUFvsfog5zgBwk/QfEU4t6Nn92wELcAj05hlvF6M740NR5P4We8uwlfYBjLl/77&#10;8AWcv+ELF4fhV9IpZMaTYUcD/wv8fQz3mWw7A6fiB9JfThe+9HkFPmehM8g8MvTzB/x29hH8bFZj&#10;YfgyxNXAP8Z430LV4Mts47EKuAp/zrhmHPe/Y+inAv88j3W51r2A9wFnM7UfA74WXzodj7/gxxH/&#10;RuFLBK/Bz7r5R/xsVG8BPoo/v25MI76ANjzTXGhfYuwlx2H34stgD1L4MemhoZ//xRd/PjrOx98K&#10;f04IWYjbBb9Nzx7hNn8Avo0vw43mefySkH/GF2s+i/87C1WFP8fsjC+vjuQu4IP40udo8vgi3+34&#10;89C+wHVDjzdWR+GvQ58Yx30LVYHvAxzD2BdZuAu4BH8OuY/COwUP4Wd//BG+FPdufMl6LLOFzcFf&#10;n93O6AW8qbQ9vnT2ihFucw3+XPs34JkCf+/wufYOfEH/Y/hzw1i9Cz8r4wPjuO+wPIVfIxRa3uzD&#10;z/64clyJmJx17kUkXj/Ct+FVhhORMXEtDQsx+2bXANskpjLcRJhBR1/aj/+2iMiLegadlv+TF1lz&#10;13mhM0gAjp/rHCtTITFYMCP5KoWXBEQkEPvy8mtqsva7jC4Mp5xz/qejj/368u7HrqXxQia2VKeM&#10;3x7A/wC1Y7zfw8DbgU/jB6PGc57rx8/ocObQ73p8lNsvwpdEpPT9nsK3mX0YezFoquxG4bNuXAks&#10;nsIs4zEPP3NP4zju24Nfuuxs/H47kRVwnseXfs4Z4/1q8QWDkF4DHD/Cfz8ff5y6nPEtp7YEP2Pn&#10;u/AFlrHaAj/IP1Vj2qcxvv3xAXwZ7UTGV4Zb1yB+OziRsc/wdAyjz0o6Uf/L2GccewY4CV/suoTC&#10;y3Abehy//byb0fevffGzeG02zseaTAvHcZ/n+P/s3XecXHX1//HXZ2Z7djdtQ29SpDcRRMQCYhcL&#10;yNcOij8bCDbqTPgCQkJRQFQUEGlfKQqI0osgSFeKlFBDCyQk2dlNspvdbJv5/P44uxJCyr2zc+fe&#10;mXk/H4+BBD4zn7Ozd+69cz/nngM/wH7WJyh+n3Qzlnj9VYpLbNuH4tpAl8r7sQSvVRV2+ilWySpI&#10;MtzyXgDOxpLibgj53O2w/eTq2lJegSXwBkmGW9EgVjHrY1jiVlhbsOqk5lL5KJboGfab5a+w5O+z&#10;seqDxeQUzMfe329jCYfPh3z+dsAZRcxbSu8CjljN//8adqz9I8GT4ZY3G+votx/hz0XAql2vqUVx&#10;KQXdjsZ9JUMJcSJSrCuwMqOL4w5ERCrKugMnTn1s8YCbsWSA9bVIP34OWK8tdYPL5tWSR96iKe2v&#10;T+tsX7DEWVj2cNxxSAxcaqla5EmppR0M5/2zuMKlccciIsG4TOfhPYOelI4JZeE9DOaZumiAb/oZ&#10;Hff70zq+FHdMNaYeW7DcqojnfgqrzFGK650eWxD9Nqtu4QWWDFNMWzNJnlewKlpBrE/xLSTj8gzR&#10;Vegaj49hn91ifJnSt5rMEH7RfTdgzxLHEUaaVSeeXAqczupbNQY1B0um+FERz92faJKc3oslIYT1&#10;d6zF4S2sfh8fRi9WaTJsguT2wA4limFlphOsrd2KrgB+iSV5lcLLWGLN/WsYtwHxd8ibWMRz/o3t&#10;y85hzcn0QXRjLa4/TfiEzR9R3HlUqdSz8hyWQSwp60wgN47XfxZLqPtTiOekWP12dSJWle+VoqMy&#10;/8QqIv6uiOd+iehyf+qwCnRhq9c9hP2+SrFNg1UJuxxLGgvrK8A2JYqjGHWsOtH0cuAy1txuO4jX&#10;sPyNrxbx3D2J9ngSCy2RiUgxfod9SSjFlyARqQF+xtTvzD1mqu85vmPeUMHt5JwKV5VKWwPXumzu&#10;m7BoSdyxSLJMOqlr/8ER/6QWPmubc5Av+PFcJJIK5jKdc9sbuVRJcVJKrQ3u1iknde3pMt1vxB2L&#10;iAQ2f/1TB6eNFPx8HRPKw3urptkzxMZL+7nCz+j4u//52lFXbxFbZLqRcK0Th7DkA0fpFuuW9w8s&#10;6W0PQN/bq1sPljgSJGksBRyNJfnEaXcsuSCI27CWZ0myE1YNKszR7RWsiqTD2lxG4QisHV/Q9rIb&#10;A8dQXJW7qFyFvUcHUZoF+jEjWJWgzxGuStD2WGJeKROdPoBVAw2baHca8BGiWx87D3vvbw7xnKuw&#10;aoml9nus4mkYF2HxH1P6cHgNS0RMY/ukJPoo4RLrPfZ+7YZVhSu1OVjFWke4qlNPYZXakmIGlox1&#10;e4lerws7X7xmnK/zN6yy1gnAwDhfa0w3cAjW6vM/IZ73JYprt7om62OVK8PsY87GtrndKb465Oqc&#10;NPr6YROsZ2EtRZPiD9jPUUzy2ppcjm0TYWwOHE8021FslBAnImGdi/VXL8QdiIhUBn/ylGk494XW&#10;RkfBqz1qqTjA4ftw3IASlGWl3MiUFvd/eX3malrKweTmou4qlOqwFO8vK+R9r/IfZLwc0FjHIpw/&#10;l9IuiolIWSzNTW5iZtxR1BrvIe9h6RAfHujP/9Wf2rFL3DFVuV2wJIWgClglp99EE85bPIAtds0v&#10;w1wSn1exJMggWrHttSW6cNZod6JvtRilsGsUr2MVJMMkGBTrFcJV+HknlkSXBDdg7QqjdDOW+BXG&#10;xyltG8e9sWpiQY1gx4woEr1W5n8Jl0gdxdf+zUOOvw9rOx61ArAv5fksh5HGEqPDOD+KQFbh9yHH&#10;z4gkivAWE83vejFWxbCY9pRgbTtPwKo7RmER4VtfRrEScGrI8edQXCXQYpxN+KTdfaMIpAg3A8dF&#10;PMefsG08jC2Jt5JeySkhTkTCuADrXz8cdyAiUhn8yZM7SKXPXrjU7xPJqXgN80B7k5vlMrmb4o5F&#10;EssDt9anmKdKILXJOVg64AcZHC7nxTVJGJftemhSc+pm7QdkvEY8NNXxN5fJ3RB3LCJSJJd6Pu4Q&#10;alXew4hnm2WD/gp/9rrvijueKnZKyPE3YBWHyuVGbFFxaRnnlPK7keAt0z5LfAlp6xK81WgPyUs8&#10;AbtJ41ZgQYCxy7BF879HGtFbXQ88HHDsO4imwldYz1OeRIYhbJH+2RDPmQRsUqL567DkrQuxdsBB&#10;XIIlqZXLw0BfGedbUePoI6jHsGpEy6IJ522GsATXeWWaL4gvAjuGGP874PsRxbIyJ2PnPkHtAuwT&#10;USxBeazq4NURvf69wLWETyQrABcT/bHxMoIfR6KybYixNxK+7fN4/Qyr9hlUKROrizUHi7scnRd+&#10;g7VkDmprKvtmibdRQpyIBDGCZSn/EMjHHIuIVI4mUunzOvsKX26qd075cCU3Av4v6O5yWQ2Xyc2e&#10;0MCNyoOpTSlgnTb+6k7smRt3LBKrJTh/W77g+7UvkGI5YHITc9mw8QzCtTYSkWSZP6GeV1I6IMQi&#10;X4CRgtuCvuEL/RnTdo87niq1d4ix3VhbwzBtzUrhPKxanFSvB4HnAo5dB0vyicPWwF4Bx76KJQwk&#10;zVzg68AXgJ8Cd61m7Pmjj3JeopwNPBRwbB2WdBD3UfocomkfvTKzgSsJ9zsJmsS5JiNY68VDgC9j&#10;LfRW14HjfmAm0F+i+YOKM3HjEwSvELcEW0N8PbpwVurfkJgKyJOAA7D2mUH8FasmV+5lk8OAJwOO&#10;bQG+GWEsQTwPnBjxHBcBnSGf0wecGUEsKxPnjc4tQEOI8adS/m16BGvzGfR4O4ngn9MoDGHd+B4s&#10;03wvYtUhhwKOT2HniFWTR1Y1P4iIROoM4jnZF5EK5k/pOLt7Gfs1ph1e2XAl5YD2Rha4TFc52rpI&#10;ZesH7hjK+15Vh6otzsHiAQ+O31H+CxGSMC6T+8ukZvd47EsrUtGc4zz39blPxR2HiBTPZTqfTDsu&#10;XTbsdUiIScHDkgF2ZNCfAmwUdzw17gfACzHMO4CusdaC87HfdRBh236WQho4kODJNjcQrnVjOXVi&#10;FX7OwpJRdmflFVfK1b5tRbdiCbhBbEq8LXShPNVqlvcLwt1w874Szz8IPI5VitsVS/5Zse1xN1bN&#10;7qUSzx3E7BBjS70v2QeYFnDseVj7vzg8EdO8K9qL4NXUXsbWXYPuG0rpFcJVx90ZS46Jy+lEf/x5&#10;nHCfNbBrrYMRxLIyl4YYW+pjyEew5P0gFhKsYmsUngWCdlLaHPhAhLGsyXzCtzEdrzuxKp5BbU18&#10;N2yUnBLiRGR18sBT2N1fcXwxF5EK5U/pOHbJMr5T55SFEYWUg4tmFY4n3rL5UiFcJnf71Bb3TyWm&#10;1hbvYYP21I0us/XTccciibAI/O9T0KsECClG3oPL5E6KOw4RGbeCy+bOW2uCu12nhvHqGeRDfkbH&#10;2dDaEXcsVWSHkOOviCSKYP4G9MY4v0TvLwRPfAxagamUpgIHBRzbRfmq4IyHB3JYhZj1sH3COVj8&#10;cV4/u4fglYc2ApojjGVN5lH+9pN9wK9DjC91QtzynsdaIO6NVQ86BquOeCNwVYTzrs51IcZuWsJ5&#10;dyNcq8xXiW8NcT4wK6a5x7Ri1QtbA4wdwapD3RtpRKt3M1adMYitgf0ijGV15mHJquUQNqEzaLWt&#10;UgiTeLdbief+CnbOsCYeOJJ4bjYZszTguHWAj0UZyBoso3ytpce8CNxC8OXajYAJ0YVTXkqIE5FV&#10;mYVl/m9P8DKjIiL4mR1XL1lmpcq1yBKNgRHPty7v/kPccUjF6HaZ3PcmNrmwd7pJhUo5mNjo/sNm&#10;zT+Fe8OW/Jcq5TJdF3UV+JGqRUoxJjdzatwxiEjJzHPZ3EcnNvm/xB1ILfMeeob4nJ/Z9Pm4Y6ki&#10;YRLcwlTaiMJFwA9jjkGiFzTp8ULgXVEGshIPhxj7GSzRrNI8iVWC7CBYkkpUFhN8fWV7oC3CWFZn&#10;EGvfeF8Mc/80xNi1gY2jCmQ5vcBpwCZYNcW4hDm2hU0MX5VmLGF2y4DjbwOuLtHcxXgBa50cZyLO&#10;fljb3TXJY9t7mAptUejC9o93BBz/BWC76MJZpVJt00FcEnL89yOJYvyCfm6DOAT4nwDjBrHz2rjP&#10;r88C/hxw7FeBD0cYy+r8LqZ5zwGC3ji/O7BWhLGUlRLiRGRlbgf2J3gfeRGRMc1Au9bao5NyMLXZ&#10;3R93HFJxXsf7f6hKXG0YzvsCzl/vvjTnubhjkWTZ5KTchd77BUqKk6BSDiY28QQDS2fEHYuIlJbL&#10;dB1TKNCrY0K8fMH91J80cbO446gCe2JJL0FdEFUgIVwE9MQdhETqTyHGHhpZFG/3XmDDgGMXAroG&#10;NX5BkyNHiO/+4peA/8Q0N4TbzpoiiyJ5XgsxtlSJtWtj7T+DGMaqIC4s0dzFepJ4kjkBGrHqcEG8&#10;BiTlJvcuLFk3H2DstkC5z1dvp7wt5sN81gAejCSK8Vu7RK/TBrw74NhnsUqacfNYy+sg281kypNc&#10;vTJBqzOWWicwJ8T4uqgCKTclxInIiq7G7v7QAqqIhOZnTNmvb7DkZZlllAOWDnmc80fHHYtUHpfN&#10;nZZ2gS5ySAVzDqY0p+a4DH+LOxZJpvYm9+O4Y5DK4Bz0D/khvJ/ufjYQtPWEiFSOFyY3+xkpJcTF&#10;xnvoG/Fbkm44Nu5YqsCewKSAY+8GnokwljD+GHcAEqmzQoz9OuVbeDwmxNifRxZFbXkp4LgOoD7K&#10;QFbjdeJNiHskxFglkq9cqa75bYS1yQxiLvDXEs07HiPY8T2ORPMm4KMBx15CvC2cV3Q7wSqA1mNt&#10;hMvpYcrbljSs1+MOYBVKlVS9AZZAH2S+Owl+nIvaTQSvarsL0BJhLCuzEFhQ5jmXFyb3o1TJlbFT&#10;QpyILK8PK5n5RtyBiEjl8VdvvjEu9e0Rz0QVoYpGysG6re5Cl+1SK2spxovpNIW4g5Bojdhv+B7I&#10;hbmYLLXE+5vV01yCGMnD2q1c6LKbBG2jIiIVxmW7ftVaz31KiotPoQALlha+BfW7xB1LhXsX0BBw&#10;7HUkp/1jEirVSXTmE7zqVT3wzQhjGbM5tgAcxGLgmghjqSWdAcdNwKpNxeFF4qtOB+ESldeLLAoB&#10;2CPE2NnAU1EFEtJNhKt+VCp1BE/K/02UgRThLoJX9yv3/uFBSpfkWWphq8lVoo2BrQKMW4q1fk+K&#10;OQRvC7od5W+pfkOZ51vRLIJ/rjaKMpByUkKciIyZh7VJvSvmOESkUj2/6EOLlvHBuMOoVikHvYN+&#10;Cc5dgJWjFwltOB/bncZSJq0N9Lls5+lxxyEJ5hx9wx61yJPVSTmY0uyepqHuXHiknG1KRKS8luHc&#10;0cqTjo8HWuodfsbEX8YdSwVbF1gn4NglwBMRxhLW81h1HaleJ4UYe0RkUbzpawT/vFxP/G0Qq8W6&#10;IcbG8U1tAFskj1OYRGWdukTHETxpFuCWqAIpwkIssbPcwmyPSUnIX95I3AGsQpKr1Cc5tlJIEbxd&#10;6sskJyl2zD8CjtuK8leIi/tYOxBibNXkkVXNDyIiRXsQaAbWB26NORYRqVD+5CkH9A66i1VZIBoO&#10;aG1wL9Rv3bqXy3Q+EHc8Urkm/Sw3aTiv64bVrCHNEpJ3IUISxGVyi9dtZfN8wXcrKU5Wxntoa/R/&#10;cdnObd2RCx6POx4RiZbLdD7V3shlOkOMT8HD4kH29DM6bo47lgr1UYIv2l2GtXVKij7g+LiDkEjd&#10;AgRti/xO4MoIY/kS8BMgHWDs7cCRJKu1X6XaHnvfk6wfiPu8/7GY50+qi8o8XzvwhYBjXwXOiDCW&#10;YhyJbc/lFFdVx3ILcuwolddJZvLgmGq/mjYRODzg2K9HGUiR/hhw3FrA+6IMZCVuKvN8K7qPGiy2&#10;oYQ4kdq1BPg1sCfhMoJFRN5mYb87Me4Yqlne+4JzhWumHfSqLg7JeC3paHG/S1f71/YalU4Bnkvj&#10;jkOSz2W75kxucucMJfU+YIlVYx0DLtM1Pe44RKRsloA/c1ITLylROj4pAOe29TOnlXtRphqsg93s&#10;G8RLQCHCWIrxZNwBSOTuJHjLzG0I1qKsGNsAbQHHPgIsiCiOWrI9cDKwdtyBrMEQltwUp3Im21SK&#10;ycDnyjzn9iHG3htZFMV7AdueyyloRb1lkUYRvfUpX15JmupPOkuyDmBawLFJvCl7XoixG0YWxcq9&#10;Ueb5VlQX8/yxUEKcSO26EPghye3BLiIVo2HrdIqtCyopEJnJTe45lxk5P+44pFoUzh/K+yVa8Kwu&#10;zsGSZYVBl82dFncsUhGG8VzZ0cIT2hfIitIpBoFn4o5DRMrHZboexfuz65zv12EhHh7o7CtsCP5T&#10;ccdSYeoI3v5xATA7wliK1Qu8EncQEqlngdsCjt0S+HhEcYS5HabSEzfitDaWxDQTq/j3mXjDCUzr&#10;xckwDSti8WPgTwRPYi2VrUOMDdqWsNxeKvN82wYc92CkUURvPaAp7iCkLHYMOK6b5N1oMqY34Lgt&#10;I43i7XSsjYHedJHadBVwFuF624uIrNTQyW1fa1S5qch4D3h/Bix5Oe5YpDq4bPczU1rcpfrUVpeU&#10;g/Xb3C+BxXHHIpXBTc89Df5ivF+m/YGMSaegIVX4ZdxxiEj5uWzX+S0N7sa8rhTFprHOgWcXgid4&#10;ibV0Wj/g2G7ir4C0Mkux1mBSvXqAW7Hf9Zo0YG2AS70fSBO82guoo0xQm2DJb18BjgJ+D1w9+u9j&#10;sap8IiszAWuTvBfWovQnWALc1cDFwM+Bj1D+ynkbhRj7UGRRjM/tZZ5v94DjknptP+jZ//ooIa5W&#10;BE2IezHSKMbn2YDjNog0CkmEmiyLJ1LjjgXORnd5iUiJ1Kfcgcu0aBKZdArc9K4/xB2HVJVBnPuz&#10;c37/FKyn6o6VL52CnoHC/NZ2zo07FqksLtt1rp/RcVDPEDvqVpna5oBUCgoF/4DLdp8cdzwiEosB&#10;lxn8fs//NuzjUm5yPqn3+le5RQN+Fz+jY2eXzd0cdywVYgLW1imIPqArwliK1Ysl6u0ZdyASqX9i&#10;rfx2DjD2/cDmwPwSzr85lngTxGtUfiWjUtsEq9y3FpbEtBkwFWvX3IolLTViCY0iy1sHWBervLYJ&#10;lnC2LZaEUY9tN/VYolFjPCG+xa4hxj4dWRTjU+4bRdcNOG4Jtu+ojzCWsPoI3na+DrUxrRVBbzaZ&#10;i+3XkpYo2UfwbTXozyoVTAlxIrXhYewukyTeBSkiFczP7Pj+4mWsq3Zr0XAO2hrJxh2HVB93bOe9&#10;bL7+/v7gwct6BthUeTCVyzmYUM8TrS3pL7qjOl+JOx6pOMtcNreTnzHtqt4h/wUlyNYmBwyOeD+t&#10;hcPc9K5z4o5HROLU29X+M6YUZk67sHfAf1OHhfLyHlLOTQWnSgXBrUvwCkzzsESfpFkMPAp8Ne5A&#10;JFKvAgcDN7Hm5IlW4CLgQ9hi83hNxLrFBGnr1w8cjyXwVTOHJaW0Al/CElJ3xRIHRYJowhKyd8e2&#10;nV0JnnSaZBMDjnuO5LZKvKPM870n4Lgfjz4q1U7Y9pHEmwuktHYLOO5zo49KNjXuACR6SogTqX5z&#10;ge+hZDgRiYR7v8erYWoEUpbk8rTL5M6IOxapUrPnPggd14wUODKdijsYKYYDhvN+xDl3rjuqM2gp&#10;eJG3cdnOA5cc3/GFuOOQeOQ9TGt1f3CZ3KVxxyIiyeAK/pD2JrbrGWRXr6y48nOq2xqROXEHsBr9&#10;cQcgZfEfLAEySDWhzbHEg1IkxL0D+ETAsa8Dfy3BnEk0GavwthlWhe+DWBKT1kkliDrsszsN+zz9&#10;iOAVSitJ0PafST5uPRd3AFVK56e1I0gCfbVYK+4AJHpa+hKpbtcB+wOPxB2IiFStDVPKhis552A4&#10;7/tT+B8Bg3HHI9XLZXJnTWlxz6jKY2UqeJjanLrHZfzf4o5FKt6yngGv3hc1qOBhchMPMqnhDKxl&#10;m4gIbnpuADgt7jhqlpYbw/AEe8fyQHfEsYyH1mlqR5hT7uESzXloiLF/BhaVaN4keTdwHnArcCNw&#10;DPBelAwnwewPnAxcia21nUx1JsOF8UzcAaxGTxnn2r6Mc4mISBF0sidSnZYCJwGXAvNjjkVEqltS&#10;S6NXtHwBprS4C1wmV+0tKiR+b+D9aQ4u1rpb5WmupwcK50LXvLhjkcq3QTu/WTrED/LaGdSU9kYW&#10;QeEEd8g8VZkUkbfy7jV8oSvl3FS11C4zR2vcIVSQNNb2MIgk5/73Yol9SY5RSuNVYKuAY98FvDDO&#10;+eqBb4YY/9txzpckaWBv4LPAhwn+vouMeQdwGPBdoCXmWJJGN3CbfNwBiIjI6unOI5Hq8yCwD3A6&#10;SoYTEak4KQeTm3iSQv536OKClIHL5i6JOwYpTmPaLXLZrj/HHYdUCe9/3lLPk6r8WjtSDtIpN+Ky&#10;3bfGHYuIJI/Ldj7S3pj6ee+gR8eG8nEO8H4dgid51bqJwNS4gyiBxcCSuIOQsrg8xNhDSjDfgVhi&#10;WBD3A2+UYM4k2Au4BisYcChKhpNwOoBTgRuAH6NkOBERkYqlhDiR6vEQsAfwwdE/i4hIhfEe2hq5&#10;w2Vz73HTF6lSi5RNW4P/TVoLnRXF2T/OjDsOqR5uevec9PTBvdoa/MV5lQKqemkHgyOF+9m7fd24&#10;YxGRxMrTtsXp603Ib9HWyDM6VSyP0fd5R3jPlHgjqRjV0gHHowr8teLS0UcQH2B87avfA4G/M87B&#10;KqlVumnAi8At2M+zTrzh8BrwDSypSpLvbKAPeAk4Gtgm3nAoAFvGHIOIiEhFU0KcSOWbB2SA3YEH&#10;gKF4wxERkWJNbHKLXCb3DWBZ3LFIjdls6yPq0zyi6h+VIe2grcHd5TKdv4o7Fqk2vV0u23XSlOaU&#10;brCpYg5Ip5g1bUb3J9zuL6rFi4iskjv8fu+OWzzbZXJfTqdY6nSuWC4paNK7HUwv1fH9ecroQ2rD&#10;9BBjvw00FDnPd4D2gGPPA3JFzpMUB2DJcJtS/HtWrDyWSJUDbgWOBTYHNgIuAbrLHI+Etz5wOFYN&#10;rq3Mc3ugH6vQ+Djwc+D9WHXH58scS1Dl/oyJiIgUpVruoBKpVWMlm2fHHYiIiIyPs0c38HrcsUjt&#10;cV+6d9DPmHrS4AhXOOeavYpDJZZzkC+w1OXzh8cdi1Stl6j3J9YNc2W+QLt2B9XFOWhvZA6F4UOB&#10;nrjjEZGK8fiERnfo4v7Cb1POTdCxQRJkGdZqtDnA2CRvuq1xByBlNRe4Htg3wNiJwFeAi0POsRXW&#10;SSaIHuC6kK+fJGngf4BfU55Epl7sPVuKVdbLAS8ArwCPYglNK1JxkmTbDPhnmeYawLaf17FtKQe8&#10;CjwL3I5tR5Vg+7gDWA0dQwApugAAIABJREFUU6NRx3+LGYuIVA4lxIlUphHgLuCbVP6dWyIiAqRS&#10;AIVfxh2H1C6X7brVz5h2Xmd/4UcN6p+aSA4YHPFMa3Enu2z3k3HHI9XLHZW72c+YekbPoDsx7lik&#10;dJyD1npyFPzRbvqSu+OOR0Qqizu281I/s2OT3kFO1M0TkjBBvrykSPYCudql1pYC1jY1SEJcCvgq&#10;4RPi9sWqkwVxLZbYVan2Bk4Hppb4dRdjFbuWYO/PLGAQ69jTCXQB/wGGSzyvlNcmwK+A9Ur8ugPY&#10;NvI8tv0swbabhaOPWaP/XlLiecdrDsH2HfVRBzIO25VxrjDJrrOx33klXnRNYfvDaqjKK6WzANuu&#10;KznpO2glXalgSogTqTwvAGcBf0HJcCIiVSGdgtZ6/u6yXb+JOxapaQMURs6ZNqHuQz2DfictdCaP&#10;czBtgruF/PDFccci1c9lu37Wc3yHkh6qhAPqUvSmnJ/psl1XxR2PiFQozw29g/7E1kaHjg+SEKPF&#10;1gONC5ocFActxtWefwNPADsEGLst8CHsBvmgNiZ4wsojVG7l4PWxZLgNSvBaw1iVrgewinl9wCIs&#10;ASSH2p5WowbgSOCTJXq9P2MJcLOxSpB9WAJl1+ifK+Hs6RWCHS+3ijiO8ShnC/JXQoz9LZaAnORk&#10;wtUZwZI6RcbcCRwNNMUdyDik4w5AoqeEOJHKcgpwLvAalXHyLCIia5B2sHhZYX5rs/tu3LGIuOMW&#10;zfYzOs4aHPEXNaZdSicbyZFyUJ9iLo5T3HFLFsQdj9SGnsHC0xObUtsUCvryUemcg5Z6N9dlcmfF&#10;HYuIVC6XrX/Wzxw+t6vff68+raS4CKXYquB4Nu4wKkIvMB9YK8DYlohjKVYjsHbcQUjZvYolRgRJ&#10;iFsX+DzhEuJGQoyt5L15E7DTOF/jeuCvwINY4lIv0D/O15TKsC9w4Dhf43HgSuBGLDlqgMquGtgQ&#10;cJzDEruS+LNuWsa5loYYuz6V0xJXalsO6AgwbgjLVxBJtEouYShSK2YBX8ROMDNYyeJK/pIqIiLY&#10;Tn0472lt8CdteFr3eu7orpfijkkEwGVzl641o6vBObXtSQrvoa2BW5uPz23pjs39M+54pHZscGr3&#10;tq31+a8Mjvi8q8SmHvLfkjltje42l+ncOtZgRKQKvNHvMrnvd5zctWF7I//SoaH0Ri/4vcSz9/TG&#10;G0nFWIJV3wliY8rbRi2oDmDnuIOQWPwCuCbg2MOBgwOO3QvYP+DYR7EKL5XqkiKe8xzwdd6sMPkZ&#10;4ELgaaz9m5LhasPngKsJ307bA6fy5vaz0+jfn8SSKZOYIBbGrSHGHhJZFOPz1TLP91jAcZtEGYRI&#10;Cd0bcNx7I41CpESUECeSTAXsBPpY4N1YqWUREakiBaCjxf3FZbt+hRKdJXnyTWlyKa1yJkJLA30u&#10;mzsUa7EhUlYuu+iqaRP4mS+Q1y6hsjhguAATm7jNZTo/Fnc8IlJVXneZ3FfbG3lU54sl5gFHNzAY&#10;dygVYhHBK1NMBd4RYSzFaqe81WwkOZZiyWjLAo7fG5i0hjEOS4gL2kL0TiwRrBK9A3hfiPF54FLg&#10;g8AfI4lIKkUzwRNMl/cAsBu2blet/h5ibJjPXzltX+b5lgQct0ukUYiUzuyA494ZaRQiJaKEOJHk&#10;eQmYAXwSu7NkIN5wREQkCpOa3OMuOyWLlaAWSZz6en9M76BHVaHi5Rw0pF0OeDHuWKRmjbhs19kT&#10;m7lkpPBmxTFJvryHqc1cTyH/pbhjEZGqNNtlcwe0NfCUjg2l4+0fc6j8CjPl0o8lxQWxFrBZhLEU&#10;axLBk5ek+lyNVSwL4hOsucLQxsBnA77e68B1Accm0ddDjp8BfAOrAie1rRn4VIjxeeAqrPLYw5FE&#10;lBxhrj29P7Ioivc+IF3mOR8KOG6TKIMQKaEw+4E1JeqLxE4JcSLJ8gLwfeB/sS+kIiJJp3OJYhX8&#10;IfD8s3GHIbIq7tiui9Zr44zhvAoYxmloxIMvzIg7Dql5S1in5X+nNHOT9giVoeBhcjMPQf4IN31R&#10;0EQBEZGwXsLzA91AUWLOKRkunFcDjkuRzIS4d1L+xXtJjoUEry40BZi4hjF7AjsEfL3ZwH0BxyZR&#10;0LawY44nvg4N+hqVLCnCXdO+BzgMeDmacBIlB3QHHJvElt/vBxrKPGctbBdSWx4IMXavyKIQKREt&#10;YoskwwLgSGBf4LaYYxERCc77F5UrE07KQd+Qx03P3R93LCJrVMfpU1vcrSmnqlDl5pztLzpaONdl&#10;u34fdzwi7uA5c91Fjd8dyftX09ohJN7kZp4iP/Rtl130fNyxiEiVc/7htgb/d50vSozmEbzy+lYk&#10;qxqbw9rvSW1rDDF2Te1Vw1RNuwAohBifJC2Ea9V2ZVSBBNQR8/xSvB7gUGqnsmCB4BXP0sCHI4yl&#10;GB+i/LkPt5Z5PpGovQYMBhy7R5SBiJSCEuJE4rUD0IrdnfgLgpdHFxFJBJfNnT6hnv6446gUKQdt&#10;DZy9Xtsa7+gVSQR3dNdCBvOfaGvy33CwWNU/yiPloC7lX2xr5AMu2/X9uOMR+a/Zc1+f2preqqu/&#10;MJTS/iCRnIOJTe42l8lt747reTLueESk+rlsVx/4j7fV53dtb+IJnS+WhK7Zh3MX8HjAsftgNyQn&#10;xVbAIXEHIbE7geALz2ex6gS6E4CPBnydPwCXBRybRJ8leCLhfcA3I4wliKRV0ZLgBoGnY5w/TOJn&#10;KeSBmQHHOuBwLAktCb6NVckst54Y5hSJ0lLgooBjvwFsE10oIuOnL9ci5TWAlSLPYp+/J4G+0YeI&#10;SCV6ujHNy1r0WD0H4PFtDZzqsrmfumyXvihLxXAnLvLu2K5L2hrcKYUC+bjjqQXpFHNb0qnvu0zu&#10;nrhjEVmRO3bhwMYTRz5c53zQNipSBs5Zm9T2BneHy3R+LO54RKS2uGx33k1f9LDL5D7f3sijXlXE&#10;i+IcNNTxMmlmxR1LhVkMPBNi/L7A5IhiCevbcQcgiXAr8GzAsXsA71vF//tJiDmnhxibRE0hxl6B&#10;rcvESQlxlWthzPO/P4Y55wFBK41vSPj2xVFoBT4NTIhh7jArIwdHFoVI6QwBdwYcOxnYL8JYRMZN&#10;CXEi5XMX8FPsBHYmoMuDIlIVhgr8QVViVs0BIwWY2MTvXDZ3MiihSCqTm955+qQmFurjHq2metfb&#10;UseRbnrn7XHHIrIqbnrPvc31ha9NbGJO3LGIJVDg/bLJzVzjsp1JqnojIrXnJZfJfXFSEzfpO2J4&#10;3kNz2j3uju4Mk9wl5t9Ab8Cx+wAbRxhLGAfGHYAkxmkhxh6/kv/2HaAt4PNvB+aHmC+JNiV4Espj&#10;UQYSwM6gThEV7O6Y5987hjkXAv8MMf5jwO4RxRImhg/GNHeY1tNKhJdK8SLQGWBcGtgLqIs2HJHi&#10;KSFOJHqvA5did0n8lsr/siki8haNx+Uu7h30oW6FqiV5D1OaudZl15+JKoJKpXP+N0N5fd6j4oDG&#10;tJ/nsrkr4o5FZE1cdtHN+MJhExvdM6oEFB/nYCTvh9ob3a9cJncwsCzumESk5s122dTBS4c8SooL&#10;zgH5gh8Cfx+gKqzh3QcsCTi2HvhShLEE9WlgatxBSGJciVU7DOIDwNor/Levhpjr1yHGJtWUEGPj&#10;Pj/eC+iIOQYpXpztUiGeFqBLgXsJnui1BbBTdOGs0WTgC8SXeDpA8GpaO7HqKp8iSTKH4AnBO2Kt&#10;zEUSSQlxItF5ATga+B/gu+hilohUr0XrTuCGtM4q3ibloD7FsMvmvgOPz407HpHxcpmumR0tnDqY&#10;96hVcmmlHPQPe/CF4+KORSQol+2+Dj/y5eZ6ntF5QPmlHNQ53z+lmZ+4zF4zALVkF5GEWLhg3VZ3&#10;TPcyS4rTaWMwU5rdPJcdvC7uOCrUi8BLIcb/OKpAQjgi7gAkUTxwYYjxhy735z2BbQM+7wXgoRDz&#10;JFXQbx/DwEiUgaxBHfBeoDHGGGR84j6NScc07yMQqoV7a1SBBLAhcECM8y8Drgo4tgn4UYSxFGPH&#10;uAOQRMoBDwYcOxW70SMpVeI2A94TdxBSMuM+j9Mla5HSuhn4BFay+wPAL4AHsDsERESqV336sAn1&#10;3KMKAG9Kp6CtgXNaG1ObYF8gRKqCy3YdN63Fb9fe4P+YL8R/ZbDSOQdDeU9bgz9unTY2c9nuoBfR&#10;RBLBTV/0eGOK9wyM+AfqdIWhbOpSMDDsX26py3/YZbvOwV0VtE2ciEhZuGzuFxtPSm3UVu+/3JBm&#10;kb4rrl5dmmEK+YOg9/m4Y6lgXwgxtgHYIKpAAvg18bV2k+Q6E7gn4NjvYx1pwFrwBak2uBBLxFgY&#10;PrTEeRRLIlyTeuJbB3VYwYT91zRQEm3dGOc+gHDVEEvpKWAGwfcXx2MdsuKQJb7EwTHXAjcGHPsF&#10;4FdYclzcPg1cA7yCJUzPBp7HjhWT4wtLEuJC4I6AY78GnAtMii6cQN6JJajeDLyMbdcvA38CDkTb&#10;dSUad0tuXa4WGZ8h7A7EnwBrAZ8EbsF2rvMJ1zteRKRiuaMXvgL+rL4htVIEuyLXWu9Pc9ncYS6z&#10;cF7c8YiU2IjLds9y2a7/N6XZX5RXq8RxGc77kWkt/kiX7TrZZbrCVLUQSQw3Pdc77eSuPSc0cCUo&#10;UTZKY+9tQ9rfttbMri3d9MVB79gVESm3vMt0vuamd13ZfHxu+7ZG/2RB540rlU5BS737sztu0T/j&#10;jqXCdYYcf1kkUQQTZzKeJNdcgrcz7cAWnwEmBHzOHVgbxGrQF2LsuyKLYvX2xNaN9PWossXRshTs&#10;c30E0BzT/GAJJM8EHNuKJeoeH104K3Ua1qUrbguw84rhgOMPAw6OLpxAmrDf2WbAxsDmo3/eAjgL&#10;63r2JJYYuTPJqf4l5bMI266D3IBZB3wL2CjSiFZvLBF9ZyzxbRNsu94E209cgm3XdwPvJ742yxJO&#10;C+OsQqqEOJHi9GCZ8vtiO9OzCH/RRUSkqrjsxPvWaU1dW+uLHPUpeiY1FI5y2a7jCHa3qkilGnTZ&#10;rv83ucn9R+1Tw3NASz2LpjbxXZftPjPueERKoOAyua9PbPTHN9axNO5gqpH30FRPz8QmTmk4rusT&#10;BL/YLiISt7ku07XT5CauU6W4t3IO+od83mU6j407lirRH2LsB4D/jSqQ1XgvsE0M80pleIzgLcp2&#10;A34JbB9w/DPYukY1eBzIBxz70SgDWYXJwInEV91LSidoO+JSGkvqiCuZc3lDIcefABxJ9MlTdcBP&#10;gaMinieMh4B/hRh/DPC+iGIJ4qusuVrtdkAGq8p5YOQRSRJdA7wWYvwWUQUSwMeBTwUY9wHgn8DZ&#10;BL+pQEov6Hkc2L6oaEqIEwnnSeAi4IfAh4DbYo1GRCRRXloIhd9NanbzanWNo7XR9bY0+MPd9O6f&#10;o0VqqQ0FnD9reMQvStfqB79IHqhPcaeb3nUhqios1WPEZbt+1pgufK+90c1WVnjpOAeTWtwbDSn/&#10;LZfJZdB+Q0QqTwHHV9saeaHgVS5nTL4Aa7W64wm30CSrdl7I8T/EFs/KZUMsWeCdZZxTKstLBG+b&#10;uh62DQfdnuqLiiiZwrSX/jTjrCxShB8De5V5TolGmAX7UvkC8F2SUZHrNsLf8H0alnC+dunDAaxb&#10;1/Gj8yTJS8DfCJ5EuCHWOjWOc4KdgR8QPBmoD+uKJrWnBxgIMf6XwB4RxbImOxNuv/Mg4SrOSmnN&#10;CTF2XJVAlRAnEsxzwAFYBvz3gIuxEuYiIrIcl+26HfxTtbS64bBFaoC08ze4TNclsQYkUmYuk7t0&#10;6oTUgcN5Pzfl3vw8yNuN7S9SDiY28XfSvtytJETKwmW7L3Ok9oe3HiclvJSz97BvsJDH+7Nctuvq&#10;uGMSESmWy+T6KOQPmNzMFf3D/r/nRbUq5WByM/8gP/i7uGOpImcSbtFuCvBzbAEtaingVOKpViWV&#10;owDcCswr8esOUl2Jt8PAywHHtmKtJ8vlUGB6GeeT8MKcfdRR3oTKnYCTsaSvJPg1VigkDAcch1Ug&#10;K7X1gN9jVcvSEbz+eP0ReDrE+HdhRVjKqQWYiW1rQT0GzIomHKkAYc5JNgAuxNrvllMH8OEQ458H&#10;HogoFgnm1RBjP8Q49vlKiBN5O4/dffEeLIv5vdhdRFcD/yF8iWARkdpSKBzfUudr4o6hlIPeIU97&#10;gz9pYqPbg7amn8Ydk0gcXKbzhskt7sNtDf4j7Q3cMFJQ1Y8VpRz0Dfl8e4M/q62RD3Lgtge6Y7p0&#10;MUmqlssueGJSo9utvYmD+ocKnaoiGY5zMFLwtDX4W9sb3V7rtqd2dZmcEiZEpNJ5N33R4xRSh67T&#10;ltq1vd5/vH+48GItJsU5Bz0DvoDnV+643u6446kir2MVBBaEeM52wLXAdUBDFEFhFWAeBb4Y0etL&#10;dbkTS/go5TrEDcClJXy9JDgyxNgjiL5CXh0W06nokkjSLcPW+oKYDNzFOKvTBHQ31p4wSVVEB4HP&#10;AsXcAH4MlnByN/CtccTQBBwO/AO4A/gMq85vuAH4/jjmGq83gH2BJ0I8Zw/gJspTsfY0rLXrx0I8&#10;5yXsdxkmeUWqy7exc+WgtsSS+2/CEpmidg3WAjXoXAuBnxHucyqld3OIsTsAV1JkS94klFsVSYJB&#10;7IvmH4G/Av3xhiMiUrnc9O4HP/WBSd+97EN1f3OEr6leKVIOCgW/YP12DnOZrqvijkckbi6Tew6r&#10;qvtPf8rUE3N9HNOQclW7DwjDOXD4znXb/U9cpvtyoEDm7rjDEomcy3b+G/g3h259t1+v88yuZX6/&#10;eu0X1sg5GM7TM7XJTXfZ3AXYgo2ISNVw0xcuAh4G8DM7dpvX47taGyx3oFaOEcN5z/rtnOuyudvi&#10;jqUKXY+1azolxHM2Hn0cAFxW4nguBL5Z4teU6uaB3wLfwLbL8VqMJdgNluC1kuRvQA6rCrMmE7DW&#10;aN8ieCJUGJsAZ2OJMEqGS76lwB+w6mdr4oBdgHOBEeAvEcX0M+ADEb32eL2CJXtuh70XQU0bfQDs&#10;iVVkvRg4CVgU4PnvwyrN7Q60s+bP1gIscSvu3IfXgf2A2SGe8wngg9j5ywyiWaPeFSsGMzHk864B&#10;7it9OFJB5mPbziewBNUgNht9fBTYG0tYK7VNsPP2sC1aH6f05/sS3lPAEoLtk9JYO/EHsIrgoahC&#10;nNSqZdjJ0b+wk6km4JPA5SgZTkRk3G785+LrJjalDh8uVGebNAe0NfDIpJO6dlIynMjbDLlju47t&#10;aOamwbyvyn1AGM7BSN4PtjZyvst0/xFrgSNSW8555lWXze3vmtL7OeitxUpAQYztL5vTbv7UZjJu&#10;eu7XKBlORKqcy+S61z+1a932JndNfZql3tdGJsHUltSVLtt1BLoOGZWLsaoUYf0RS7LZlPFXk1oH&#10;+AHwuTWMew7rTKJKgbK8hZRu//AkVqmlGp0UYuy7sOpShxAsiS6ItbDKOU9gVatq4RBWLW4HXgwx&#10;fjKWGHQOsFGJYmjHkkVmYYlfSdYJHEi4JK/lpbD38MfY8a4AvIBVdLsAS1C8YPTvzwN54F6sktlE&#10;1vzZGgSOxd7LxiJjLKUw29aYFqwV7AvAV0oURz2wOfAbbD08bDLcM8DxJYpFKlsnlvQdVho7zz0C&#10;S5AtVavjH2D7o7DJcGBJ0RK/bqyCaBhHYb/7DYHm1YxrZLnvcnFnSYuU0zxgDraDfAC4n2juBhIR&#10;EcBlFv7az+xYf1G//1E67Rp9FdzqP5rYwpRmdze4c7C7Y0RkJVy269P+5Gk/Lzi+3DPg10u52qn4&#10;AWPtDmFKI7MgdbbLdP4+7phE4jZ1+sJr/cypW4M7eNEyNkunoBrOD8bLYfsM71k8scn902XyM6D7&#10;X3HHJSJSRvNdpvOLfsa0zzTX8d1cf2HvhjpXX43HCOegvYHrXabzCJT0HKX5WCWaHYH1Qz73M1hV&#10;mguxJKI7Qjw3DWwLvBurCrfnGsZ3YVVkBrDFwikhY5XqVqq94Pklep0kuj3k+ClYQtP+WALOvygu&#10;wacNS5w9H9htDWPzWAUUfb6TZQ7WAvCIkM87BPg0lhjyCtBTxNwOq0j6NWAfVr+o38mbVdbi9jTW&#10;jvRCLBlhPByWqLX5eIPCkuv+APxpuddOgnOAQ4t43npY9aqNsMqWs7Gqc2GshbUY/Ci2na1bRBxg&#10;VTV1vipj7gFOx/abYYpuTcPOy7+FtW+/B3iE8NvWesDW2H7zaxSXXNeHFUeS+HVjieafCfGctbHq&#10;rkfwZgL1y0Avdr41FWgFdsbOEW8BJcRJ9VuE3RHwOFYu/xnsRFdERMrAZSYd72csyXctKxzRkHYN&#10;hQpd0HCj/6hLMbe9wV3psrnTsAsSIrJq3k3vPMKfPPmOSc3p78/v9ftOaLBWidW4uDlm7KrbcN73&#10;TG12l7lr07/l4QVPxRqUSIK4TNdMf2rHnZOb+MrgiD9gMO/WqeJdwmqNJQr3DXq/blvqFpz/P5fp&#10;vAprxSMiUmvyLtt5LXCfn9nxyc4+f1FD2v33u1ilnz+O/RztjdzmMrn/h1V/kmjdBczEFqTDmoq1&#10;h/t/2KL0v7BKbp3Y4l0ntugytsDcgS1c74MtPm8TcJ5TsASDHVE3H3m7hwm+La3KIFb5sFoVm/iy&#10;9+jjPuAi7PM9B0s6WVVV9x2x9mzbYK0j9xj9+5r8G1v4P2Qc8UrpLQP+D/gssEXI526EVRN9AHgU&#10;qxD4CrYwvzLNWNXQTUbn2g44LOBcR2HbaFL8Hduex5sQV0ovE12b0fE4Dvu971/k80/BkmkfxNa5&#10;Z2PnI69hlxLG1iamAg1YEtw62Pb5ceAjWPJusc7AtnGRMYNYu8otgM8X8fytsHPzTqyS8/3Y53cR&#10;tl138eb1sLFz7ClYhdedsOPvrtg2X6zTsZtQJBkeAh7DEtjC2Ji3JhyPbTtrL/ff5qOEOKkiHjsB&#10;exRLfHsNu4BQwHai84C52I5aRETKavagyxw108/8w+zhAjOWjbBuJS1kpBw01NHXmOInOOYD810m&#10;9zBqeSgSmJu+6GZ/4fqPreMHtwW/1+s9/ohJzanGQqG6KsaNVneivYnHgAy4fpfJ/Qur9iAiy3HH&#10;5B4EHvUzpl3eWM/aeN+0ZJArU6Ofo2raN6zMWMvYtkZux/vr2xtSz9DUMMv9dO4b8UYmIpIIC10m&#10;d7Gf2bEYGAH/juERd2jfMFu6Ck0jSDloa+Sv4K5wmSn3Qk7JcOVzAXaD9J1FPn8y1panB1tUWQoM&#10;YVUI+rGFZ7BKBFOX+/uaLAGOwSraiKzKUdgi8HbjeI0DShRLUr2EVZw5luIqTb0Pq+g4F6tU0o0l&#10;Si1/xPFYFZpNseTXtUK8/t+BH2JV5Cr0KFbVnsY+I+cB7wn53E1GH1/Ctp8clhS3YnKzx1qjTsSO&#10;E2sDTQHn6MKqKSUpIQ7gBCyZ8GSsWlOchoCfYOvASbMI+/z/FWuFWsx7NRFrG/sx7Gd9iTdbrPdi&#10;+6tpWL5H2+j4DsbfNvbk0YfIihZgiUgTsJtAijENOAjbf461iO/GqrctxVpdjrU2n4AlP40nuRNs&#10;fz8TuGqcryOl9QJvVh4dz00gK0uS3A7bJy5RQpxUqrnY3Tt3YJXfhrAdpkq3iogkjTu9z8FF/uT2&#10;JxYN1105oSG1+UjC08mcg7SDRf2FFzZo9Ye57KJb445JpJK5g+fOxxaQ7vYzO87H++mv9/DtSc2O&#10;Sk+Mc84WORcuLbDpZHckPnW+y3YW0zJDpNYMuWzng2N/8TMmz/Wkj8r1+32b6xyFKkyMSzkYyntG&#10;8v7JtVvJuMyed8N1vXHHJSKSRC6T++vYn/3Mjj9OSvv9eobcBY7KSp5OOVg6WBhoa3IXuWNz16nQ&#10;eNkNAf8A/oNVlihW++ijVE4Azi3h60l1WgD8juKqHIJVXrm5dOEk0gC2iJoCfoktnIfViCW7bVrC&#10;uABexKqAPYtVtJHkGcGKbHwRq+7WUMRrOGCD0cd4jjMrGsaSqZJ4Ff3x0cf92D7qczHG8iks8TSp&#10;5mJVOv+DJeePp/1tA1ZhK2r3Yb9XFZmRVXkDS2b7O5a4X6xGylNtch7wXeDeMswl4RSwKnHzGH9V&#10;5BXtgN2spIQ4Saw8dsEij534zcY+EJdjJWHz8YUmIiLFcNN7HgG28DM6zusb5uDhPHVJusPfYWdf&#10;DWkGW+qZBe5nrSd0/y3uuESqzIjL5OYA3wEyfmZHpn+Ig4YLTHFUzsLm2K7LA+0N7ilc4eK2X3Sf&#10;SeX8CCKJ47KL7sUuTm3gZ077EZ4vLh70G4zdXl+JH66xfUXBg4N8W6O7y2VzP8AWxYDr4gpNRKSi&#10;uExuEVZJ6z4/c+rxI3m3T98Qk70jnSJ5x4ix9qgjeV+Y2MI/2k/s/h52bVPisyvwe+AbMccx5sW4&#10;A5CKcQFW0WRiEc/9OW+2Hqt2F2CL6lmsmlvcXsfaJI6e96s6XMK9ilXvSsq+2WNVRC+LO5A1mI+1&#10;TTwI+AVvVnQqhxeBbwL3lHHO8XgKeCdWNS7JrsQSeXNxByKJtwjYBbgL+GC8oazWPcD/YPsrSa5z&#10;sYq9k0r4mjtgrXefW7F0q0gcurATzllY29ObsPKx+wF7YP2hd8MOwg+gZDgRkYrmsrnvTqjL7zOp&#10;2T3usepKscUyOr9zMFzwQ5Oa3N1/7k5/3GVyu7hMp5LhRKKVc5ncT1pa3dcnNrm7WxvdvJHC6Gcy&#10;7shWYWx/MTji8+1N7sWJTZztsp3vcpmuM0jeWqxIpXrdZTqPcNnOTSY1+gvbm9xs732f9/GeM4Th&#10;nO0QCgW/rL3JvTipiesmTnQHuWznJ3lzUUxERMJ71mW6vlx/XG7riY3+qEmN7s72Jvfi2DlaEg4T&#10;o98tR9obeXFKK0e6TNc+KBkuCUawdjwnY11G4pIHzgTujjEGqSzDWDvHsJ4YfdSS44FTsZZrcVoA&#10;fByroCWV4yXgubiDwD7zJ2IVDyvFJcCRlCehcBD4C1YZrlKS4cYsBs7gzZanSdILnA4ciJLhJJwP&#10;Aadh23fSLAWuRcmRZ9APAAANi0lEQVRwleAarBXvQAlfMwW8A6yndBLulpDq1oedpPQBr2FZw/1Y&#10;+cNlwGOjf3599P8tiSdMEQmhPu4AYuBIxvX1quCmL7rbz+g4ZFITx3b3+b3q69wEj7W+KZeUg/5h&#10;z9oTUs/geALcfS7TeS12PBKRMnFHdN4E3OJPnbrX1ObUJ4GdlgwU3pdKuUawykpxSzkYzkN92s9v&#10;a3SP0pC612UWXwfDs+KOTaSK5V2261tQv62f2b4H8F6826lrmd+5YfQqRhL2D2PGEjEKHgaGC/1r&#10;taXvBv83d2zfg9CvxTARkdLKueldZwJnQsvOfuaELJ6tOvsKWzXVuzTEc4xIOegb8qzT6i5wmcEz&#10;ofeF8kchqzEAHIct2B9NedqOLW8Y+A2W6NBT5rmlcnngz9giYZh2oNdjRQhqzXRs4fvXMcbwDaz4&#10;g1Sez2Dbzkdjmn8pMAOr7pjEVqmrczHwMPA14JPA9hHM4bEWyT/COoxVoiOwVrOHk5yqWk9iiXqX&#10;xB2IVKxjgX9j2/d7SMY66qPYdn113IFIYJdj57oZYJMSveaewOV1wNNYP+hpo5M0ML4e1lL5lmDZ&#10;4GuSwhLYXhv9cwrrh96Nfal/Aztp68QS4saS4BZjiXBLSx24iJTNP4ANqLwvZsUa66ap/VYJuWzu&#10;fuBbfkbHrsBB85f6j7U0uHbvbSEB7FtusUlyqeVOu1d8neG8p2MCt7Q1uj9D4QmX6ZpFae8+EJFw&#10;Cu6YrjuAO6B5fT9jwqeBD3T2+Q811rv1lv/8ru6zXazVvab3gOPZKc1ch3O3uEzuSXS3pEgZDc8a&#10;PU5f9PTFm2259dzFHwf3vq5lflcPG9Qv9wFesTpQKZMhxqrKwtv3EyMFD/j5U5tTjwAP0pR6gq0m&#10;/dt9/oU3SheBiIisXP9jLtP/NT9z2tbTWt02wI54t+OSQf+2xey3nPP58ZX3HXutsWPNcN7T0eJu&#10;bWtI3QDu/6BXN/wm18XAvyh/wsrhwBUoGU7Cewm4BWvBGdQ8arfTznlYhbZPxTD3n7Hr5lKZnge+&#10;DvwYS7pqKvP8hwD/V+Y5S+kprNXr5Vir8q8Ce5Xote/GWp//g8pNhhvzF+ARrNXsT4H2GGNZjG3r&#10;d8YYg1Q+j1X4ehjrArhNjLEMYucB52E5UFJZfo/dvHQC8P4SvN7OQF0d9iXsRqCZNyvGtZVgAqlM&#10;HktcGw4w1mEnHn28ue7QP/rfhqndL1witeAoarPCaGfcAVShhS6buxHaH/AzGtfH+WagHe937R9m&#10;784+/+EpLbbUMHagWX7RYvlF77H/PtZSrX/Iv96QZt7kZvcf8Pfg3LPg0lif1jztqTnuBwsWRv8j&#10;ikg4y+a67LLzgD/5GdPWwTGJ0e6DUJhKwW+PS71n/tLCO4HNJjSkWsaeubL9xPJW/P+jyW70DfmF&#10;KefnrTUh9QjeP47jaVyqd/QpHu+6XHbhXJQ4KxKnkW2+8eIs4Glou9jPbOjAu3ZwqdEPd55CYScc&#10;mw17ds4tZYO6NNs21b31xtTV7SdWel4x+o/+YU/B8/R67e4RCoUnSKXvATweh6MArtdl2rvhpU57&#10;hvJmRUTKaMBlOh/DulBcBdtN9jMXvIO37M59PZ5vDuTZsKvPb5dKsd6EesukXrEc/KqOEX70MTji&#10;STuemNLM3bjU9cAScAWX2fQ1eGhBhD+nlM7T2GJ9A7A3cBiwVkRzHYwtfK+pfWWc1TSSUMkjKYK8&#10;F+V+vxZhVU62BLYLML6L8leHS9I2NIwlmmwCTAS+BXwlwvkux6pWdWPJi4MRzhVW0N+LOqO8aSFW&#10;yfNKbP3j06N/j8rs0defDTwY4TzlNNay+SZgQ97ctgpYQZ6PYMfcFU+5HPb+zwZextZiUljb8zew&#10;RN9q8SpwCpYc14IlQx5Uprn/CFyKFcdZSnlbBQfd1yR9n6TYVu5V4LPAFCzR89vA5ylPx7HLsKS8&#10;2Vhyc5KOxUkT5twgDncCz2DVvL8NfHkcr7Uz8N46bGenijciIhKGEsOkxHq6XZbu5f7D34Gf+5kd&#10;afIj00jXfSafdxsMFQrrDA6zJc4WoOvSrntCA8+BG3KuMEzezwb/EK0Nc9r6fMFN/5yH8/PUTjVD&#10;kWqy2GU7F6/kv98CpMGn/My1oTC0PQXWIpWaPFxI7ZRyfjiVSm2xaFlhw5Szz37Bk5pQ7+anUsyu&#10;S7kR5/GQfwEKj9De9Hx7bx6XvbkA79b+QiT5PPR2uQxdK/l/D4/+uw68879c19HTtzOkJ5Nyk0il&#10;tqaQqusfKbQOjLjdUs7nl3vVVF2de3lCvXu5UPB16TSzyY+8Bvk+prX9q717OOUyC/PgVrOfUBKc&#10;iEgCDMFTC1yGlSWmPQCk/My10uAdheFmPDuQSm+bL7iNUilXKOQL+RFS71o2VJiEwxc8qQkN7o18&#10;wb/SUle4Dz8yh/YJT7ieNzxZN8JbFnN1qaTCjJ033A/8EqsmdQnQWILXHgauBU7CKuasSZwLxGFe&#10;M8kLwKWQ5PfiAeAugiXE/Qt4KNJo3irMe1Gu961r9AG2sDoDe1/CtJ0NYnuCf8aDKtV7VGmf1yRt&#10;RwPA46N/fhxYgLUC3LyEczyLVcC5His0UgpJ+52/MfpY0c2sOtax+w9qwTBv7j/+jbV8/hqWALJp&#10;BPPNAj6GdXoTicrs5f58J5aYfgGwXwRzvQGcNfr6i4lv35Gk41fS5w9q7PhxF/AT7Bj8dcLfwLQM&#10;aK2UH1pERERERERERERERCQqDVglqc9hiUctwGSsStDKqlvkRx+D2ILLC1i1qEuwrioikiz7AfsC&#10;7wI6sG5ZQTtm5bDiIi8D12EL8Co2UlveCRwAfBFYH+u81hzgeYNYkt1SLFHzTqwtq0TjPQSvtvdp&#10;rIte0kzA9jG7YOcmY9taE6uutjXWSnYA6MUShB4C7gBuR3duSLwmYZ+3fbCqXWth23QLlqRVt4rn&#10;jWDn2INY8vAS4EnsZpZ/RxuyJNDHgf/BzuPG9onLG+tsOQurhHkrVE4WoIiIiIiIiIiIiIiISDk0&#10;ADsA78cWpjfnrdXjHNaSqQ+Yj1X7KWdVLhEZnx2wBdU9sKS4idjCvMc+38PYwvsIVlHpZqw198oq&#10;VUvt+RTWlncrLLmyBduGxioUOaAHawH6LPAaVm3u2XIHWoOqISFueRtiFeM2BjbAEjNXrGY7jLWD&#10;L2D7q8dG/y6SVLtg2/XmWJLnBlib1eWrvPVj+84XsWphzwNzyhumJJjD9ovLH3fnY0nBIiIiIiIi&#10;IiIiIiIiIiKCVRpZC5g2+u9J8YYjFSYFrI1tP9NG/5yKNaLa9W7ebL26psenYopRRETKZFXlB0VE&#10;REREREREREREREREqt2y0YdIMQrAgriDEMBanouIiADKThcREREREREREREREREREZHKtkOIsSoc&#10;JCIiIiIiIiIiIiIiIiIiIiIiIon1EMFbprbEFKOIiIiIiIiIiIiIiIiIiIiIiIjIajUDfQRPiGuN&#10;J0wRESkXtUwVERERERERERERERERERGRNdke+GLcQazEPgRvg/oKkI8uFBERERERERERERERERER&#10;EREREUmyqUAWeByrxHYGsEWsEb1pM+B2gleH+y2QjiVSERERERERERERERERERERERERidXWwF1A&#10;gbcmll0JTIsvrP86geDJcB74SCxRioiIiIiIiIiIiIiIiIiIiIiISKy+Cwyy6uSyQ+MLDYC9gbkE&#10;T4abDbzz/7d3P6+ajnEcx99zCDODhkJHw1hIapSFosFGVpImsqLYyMrCP2DhD/AHKAvTWFgwWVgp&#10;mzM0m1mQmJIfSRIaP8qvTplj8TixMc6P5+6a5/F61Xd339f1ue/1p+sakhQAAAAAAAAAAIAhDlUn&#10;+u+C2fFm16mOsNrs5LrtnA73YnX5gKwAAAAAAAAAAAAMcFV1sq2XzF6uDgzI+fA2Mm5U69VjA3IC&#10;MMDFowMAAAAAAAAAABeEW6qD23j+yWpfdaZ6u1qbItQ/PFIdqe7Zxjvr1bFm+QAAAAAAAAAAAPgf&#10;ebftnb62OV803SlsN1cvVWd3kOv9xl3tCgAAAAAAAAAAwECvtLNC3Eb1bfV8tX+OeR5qZ0W4zTk1&#10;xywAAAAAAAAAAAAskCuq0+28gLY5b1SPVqvV3uqiauU8+65Ul1VXV4er56ofdpnhj+rZ3fwMABbP&#10;ntEBAAAAAAAAAIALyv7q8+qaOax1tjpZfVj9XH1U/drffYVz1Q3V9dWt1dHqyjnsW3W8emJOawEA&#10;AAAAAAAAALCg7qs+afcnxY2aN5vv1a0AAAAAAAAAAAAssDuqZ6ozjS+4bXXWqqerayf4HwAAAAAA&#10;AAAAACy4FxpfdNvKnK4OTfQPAAAAAAAAAAAAWBJPNb7wdr75qXp8sq8HAAAAAAAAAABgqdxYnah+&#10;bHwBbnO+r16rrpvwuwEAAAAAAAAAAFhSR5tdTzqyCPdN9Wr14MTfCsCC2TM6AAAAAAAAAACwcG6v&#10;7q9WqgPV3dVd1b6J9vu6OlW9V/1SfVy9Va1PtB8AC0ohDgAAAAAAAADYrYPVndUD1ZHq8BzW/Kp6&#10;p3q9+rT6svpuDusCsMQU4gAAAAAAAACAebmk2ltdWq1W91Y3Vbc1O0lu41/eO9es8LZWfVZ9UP32&#10;1/w+aWIAlsqfvocYVuiD2pAAAAAASUVORK5CYIJQSwMEFAAGAAgAAAAhAP31ipjdAAAABgEAAA8A&#10;AABkcnMvZG93bnJldi54bWxMj0FLw0AQhe+C/2EZwZvdRNNaYjalFPVUBFtBvE2TaRKanQ3ZbZL+&#10;e0cvenkwvMd732SrybZqoN43jg3EswgUceHKhisDH/uXuyUoH5BLbB2TgQt5WOXXVxmmpRv5nYZd&#10;qJSUsE/RQB1Cl2rti5os+pnriMU7ut5ikLOvdNnjKOW21fdRtNAWG5aFGjva1FScdmdr4HXEcf0Q&#10;Pw/b03Fz+drP3z63MRlzezOtn0AFmsJfGH7wBR1yYTq4M5detQbkkfCr4i0XySOog4SSeRKDzjP9&#10;Hz//B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BSzpGO2AwAA7wkAAA4AAAAAAAAAAAAAAAAAOgIAAGRycy9lMm9Eb2MueG1sUEsBAi0ACgAAAAAA&#10;AAAhAC1tzid7yAIAe8gCABQAAAAAAAAAAAAAAAAAHAYAAGRycy9tZWRpYS9pbWFnZTEucG5nUEsB&#10;Ai0ACgAAAAAAAAAhALFlU1JMTgEATE4BABQAAAAAAAAAAAAAAAAAyc4CAGRycy9tZWRpYS9pbWFn&#10;ZTIucG5nUEsBAi0AFAAGAAgAAAAhAP31ipjdAAAABgEAAA8AAAAAAAAAAAAAAAAARx0EAGRycy9k&#10;b3ducmV2LnhtbFBLAQItABQABgAIAAAAIQAubPAAxQAAAKUBAAAZAAAAAAAAAAAAAAAAAFEeBABk&#10;cnMvX3JlbHMvZTJvRG9jLnhtbC5yZWxzUEsFBgAAAAAHAAcAvgEAAE0f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31" type="#_x0000_t75" style="position:absolute;left:40732;width:13316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UDyQAAAOMAAAAPAAAAZHJzL2Rvd25yZXYueG1sRI/NbsJA&#10;DITvlXiHlZF6K5ugCKLAgqASVa/h72xlTRKR9UZZF9I+ffdQqUd7xjOf19vRdepBQ2g9G0hnCSji&#10;ytuWawPn0+EtBxUE2WLnmQx8U4DtZvKyxsL6J5f0OEqtYgiHAg00In2hdagachhmvieO2s0PDiWO&#10;Q63tgM8Y7jo9T5KFdthybGiwp/eGqvvxyxn4kGwvl9PyWqaXn0yn5aE/7zpjXqfjbgVKaJR/89/1&#10;p434i3ye58ssidDxp7gAvfkFAAD//wMAUEsBAi0AFAAGAAgAAAAhANvh9svuAAAAhQEAABMAAAAA&#10;AAAAAAAAAAAAAAAAAFtDb250ZW50X1R5cGVzXS54bWxQSwECLQAUAAYACAAAACEAWvQsW78AAAAV&#10;AQAACwAAAAAAAAAAAAAAAAAfAQAAX3JlbHMvLnJlbHNQSwECLQAUAAYACAAAACEA2q2FA8kAAADj&#10;AAAADwAAAAAAAAAAAAAAAAAHAgAAZHJzL2Rvd25yZXYueG1sUEsFBgAAAAADAAMAtwAAAP0CAAAA&#10;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32" type="#_x0000_t202" style="position:absolute;top:87639;width:54908;height: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1673A9BF" w14:textId="77777777" w:rsidR="00670C6A" w:rsidRPr="001F3D29" w:rsidRDefault="00670C6A" w:rsidP="00670C6A">
                      <w:pPr>
                        <w:tabs>
                          <w:tab w:val="center" w:pos="4111"/>
                          <w:tab w:val="right" w:pos="8364"/>
                        </w:tabs>
                        <w:jc w:val="both"/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</w:pP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Piazzale R. Martelli, 8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segr.dima@univpm.it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IG: dima_univpm</w:t>
                      </w:r>
                    </w:p>
                    <w:p w14:paraId="6E43C785" w14:textId="77777777" w:rsidR="00670C6A" w:rsidRPr="001F3D29" w:rsidRDefault="00670C6A" w:rsidP="00670C6A">
                      <w:pPr>
                        <w:tabs>
                          <w:tab w:val="center" w:pos="4111"/>
                          <w:tab w:val="right" w:pos="8364"/>
                        </w:tabs>
                        <w:jc w:val="both"/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</w:pP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60121 Ancona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T 071 220 7057-7143-7206-7125-7131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 xml:space="preserve">FB: Dima </w:t>
                      </w:r>
                      <w:proofErr w:type="spellStart"/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Univpm</w:t>
                      </w:r>
                      <w:proofErr w:type="spellEnd"/>
                    </w:p>
                    <w:p w14:paraId="394A2FEE" w14:textId="77777777" w:rsidR="00670C6A" w:rsidRPr="001F3D29" w:rsidRDefault="00670C6A" w:rsidP="00670C6A">
                      <w:pPr>
                        <w:tabs>
                          <w:tab w:val="center" w:pos="4111"/>
                          <w:tab w:val="right" w:pos="8364"/>
                        </w:tabs>
                        <w:jc w:val="both"/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</w:pP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dima.univpm.it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F 071 220 7199</w:t>
                      </w:r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ab/>
                        <w:t>Linkedin: dima-</w:t>
                      </w:r>
                      <w:proofErr w:type="spellStart"/>
                      <w:r w:rsidRPr="001F3D29">
                        <w:rPr>
                          <w:rFonts w:ascii="Inter" w:eastAsia="Inter" w:hAnsi="Inter" w:cs="Inter"/>
                          <w:color w:val="F7980F"/>
                          <w:sz w:val="16"/>
                          <w:szCs w:val="16"/>
                        </w:rPr>
                        <w:t>univpm</w:t>
                      </w:r>
                      <w:proofErr w:type="spellEnd"/>
                    </w:p>
                  </w:txbxContent>
                </v:textbox>
              </v:shape>
              <v:shape id="image3.png" o:spid="_x0000_s1033" type="#_x0000_t75" alt="A logo with a black background&#10;&#10;Description automatically generated" style="position:absolute;left:831;top:475;width:19799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ceygAAAOMAAAAPAAAAZHJzL2Rvd25yZXYueG1sRI9BS8NA&#10;EIXvgv9hGaEXsZsUaUPstogY8CTalp7H7JgNZmdDdpqk/949CB5n5s1779vuZ9+pkYbYBjaQLzNQ&#10;xHWwLTcGTsfqoQAVBdliF5gMXCnCfnd7s8XShok/aTxIo5IJxxINOJG+1DrWjjzGZeiJ0+07DB4l&#10;jUOj7YBTMvedXmXZWntsOSU47OnFUf1zuHgDXx9S3fuNk+n9dTp3DeXj1VfGLO7m5ydQQrP8i/++&#10;32yqvy5WRbF5zBNFYkoL0LtfAAAA//8DAFBLAQItABQABgAIAAAAIQDb4fbL7gAAAIUBAAATAAAA&#10;AAAAAAAAAAAAAAAAAABbQ29udGVudF9UeXBlc10ueG1sUEsBAi0AFAAGAAgAAAAhAFr0LFu/AAAA&#10;FQEAAAsAAAAAAAAAAAAAAAAAHwEAAF9yZWxzLy5yZWxzUEsBAi0AFAAGAAgAAAAhABhYVx7KAAAA&#10;4wAAAA8AAAAAAAAAAAAAAAAABwIAAGRycy9kb3ducmV2LnhtbFBLBQYAAAAAAwADALcAAAD+AgAA&#10;AAA=&#10;">
                <v:imagedata r:id="rId4" o:title="A logo with a black background&#10;&#10;Description automatically generated"/>
              </v:shape>
              <w10:wrap anchorx="margin" anchory="margin"/>
            </v:group>
          </w:pict>
        </mc:Fallback>
      </mc:AlternateContent>
    </w:r>
    <w:r w:rsidR="00C1621A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9E5ADD" wp14:editId="67EA710B">
              <wp:simplePos x="0" y="0"/>
              <wp:positionH relativeFrom="column">
                <wp:posOffset>-957580</wp:posOffset>
              </wp:positionH>
              <wp:positionV relativeFrom="paragraph">
                <wp:posOffset>3274060</wp:posOffset>
              </wp:positionV>
              <wp:extent cx="440055" cy="304800"/>
              <wp:effectExtent l="13970" t="6985" r="12700" b="12065"/>
              <wp:wrapNone/>
              <wp:docPr id="1" name="Rectangl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005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96598" id="Rectangle 102" o:spid="_x0000_s1026" style="position:absolute;margin-left:-75.4pt;margin-top:257.8pt;width:34.6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p1BwIAABUEAAAOAAAAZHJzL2Uyb0RvYy54bWysU9GOEyEUfTfxHwjvdqa11d1Jp5tN1xqT&#10;dTVZ/QDKMDNE4OKFdlq/3gvT7VZ9MUYeCJcLh3PPPSxvDtawvcKgwdV8Oik5U05Co11X869fNq+u&#10;OAtRuEYYcKrmRxX4zerli+XgKzWDHkyjkBGIC9Xga97H6KuiCLJXVoQJeOUo2QJaESnErmhQDIRu&#10;TTEryzfFANh4BKlCoN27MclXGb9tlYyf2jaoyEzNiVvMM+Z5m+ZitRRVh8L3Wp5oiH9gYYV29OgZ&#10;6k5EwXao/4CyWiIEaONEgi2gbbVUuQaqZlr+Vs1jL7zKtZA4wZ9lCv8PVj7sH/1nTNSDvwf5LTAH&#10;6164Tt0iwtAr0dBz0yRUMfhQnS+kINBVth0+QkOtFbsIWYNDizYBUnXskKU+nqVWh8gkbc7nZblY&#10;cCYp9bqcX5W5FYWoni57DPG9AsvSouZInczgYn8fYiIjqqcjmTwY3Wy0MTnAbrs2yPaCur7JI/On&#10;Gi+PGceGml8vZouM/Esu/B2E1ZHsa7StOZVAYzRUUu2da7K5otBmXBNl404yJuWSSUO1heZIKiKM&#10;3qS/RIse8AdnA/my5uH7TqDizHxw1InrKUlHRs7BfPF2RgFeZraXGeEkQdU8cjYu13E0/86j7np6&#10;aZprd3BL3Wt1VvaZ1YkseS8LfvonydyXcT71/JtXPwEAAP//AwBQSwMEFAAGAAgAAAAhAEqeCCvg&#10;AAAADAEAAA8AAABkcnMvZG93bnJldi54bWxMj8FOwzAQRO9I/IO1SNxSJ0CiKsSpoARx4VAK3Lf2&#10;kkTEdhS7bcrXs5zKcWdHM2+q1WwHcaAp9N4pyBYpCHLam961Cj7en5MliBDRGRy8IwUnCrCqLy8q&#10;LI0/ujc6bGMrOMSFEhV0MY6llEF3ZDEs/EiOf19+shj5nFppJjxyuB3kTZoW0mLvuKHDkdYd6e/t&#10;3irYID5tfl60fmxOr3cNrT8b8oNS11fzwz2ISHM8m+EPn9GhZqad3zsTxKAgyfKU2aOCPMsLEGxJ&#10;llkOYsdKcVuArCv5f0T9CwAA//8DAFBLAQItABQABgAIAAAAIQC2gziS/gAAAOEBAAATAAAAAAAA&#10;AAAAAAAAAAAAAABbQ29udGVudF9UeXBlc10ueG1sUEsBAi0AFAAGAAgAAAAhADj9If/WAAAAlAEA&#10;AAsAAAAAAAAAAAAAAAAALwEAAF9yZWxzLy5yZWxzUEsBAi0AFAAGAAgAAAAhAKxAenUHAgAAFQQA&#10;AA4AAAAAAAAAAAAAAAAALgIAAGRycy9lMm9Eb2MueG1sUEsBAi0AFAAGAAgAAAAhAEqeCCvgAAAA&#10;DAEAAA8AAAAAAAAAAAAAAAAAYQQAAGRycy9kb3ducmV2LnhtbFBLBQYAAAAABAAEAPMAAABuBQAA&#10;AAA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B74109"/>
    <w:multiLevelType w:val="hybridMultilevel"/>
    <w:tmpl w:val="1C1CE018"/>
    <w:lvl w:ilvl="0" w:tplc="86D638FA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3C4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83C82"/>
    <w:multiLevelType w:val="hybridMultilevel"/>
    <w:tmpl w:val="8104FD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25C2D"/>
    <w:multiLevelType w:val="hybridMultilevel"/>
    <w:tmpl w:val="B18CBC3A"/>
    <w:lvl w:ilvl="0" w:tplc="1F520EE4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4E90"/>
    <w:multiLevelType w:val="hybridMultilevel"/>
    <w:tmpl w:val="BE1A8848"/>
    <w:lvl w:ilvl="0" w:tplc="DF266B2A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3C86C08"/>
    <w:multiLevelType w:val="hybridMultilevel"/>
    <w:tmpl w:val="2DAA52C6"/>
    <w:lvl w:ilvl="0" w:tplc="D9787224">
      <w:start w:val="1"/>
      <w:numFmt w:val="lowerLetter"/>
      <w:lvlText w:val="%1)"/>
      <w:lvlJc w:val="left"/>
      <w:pPr>
        <w:ind w:left="1176" w:hanging="456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735462"/>
    <w:multiLevelType w:val="hybridMultilevel"/>
    <w:tmpl w:val="EECC9028"/>
    <w:lvl w:ilvl="0" w:tplc="246C9DC8">
      <w:start w:val="1"/>
      <w:numFmt w:val="bullet"/>
      <w:lvlText w:val=""/>
      <w:lvlJc w:val="left"/>
      <w:pPr>
        <w:tabs>
          <w:tab w:val="num" w:pos="1528"/>
        </w:tabs>
        <w:ind w:left="1528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A85294"/>
    <w:multiLevelType w:val="hybridMultilevel"/>
    <w:tmpl w:val="9118D0D8"/>
    <w:lvl w:ilvl="0" w:tplc="B45CDCEA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0B6BFC"/>
    <w:multiLevelType w:val="hybridMultilevel"/>
    <w:tmpl w:val="C278F03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70EFB"/>
    <w:multiLevelType w:val="hybridMultilevel"/>
    <w:tmpl w:val="93328FA2"/>
    <w:lvl w:ilvl="0" w:tplc="400C9C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806293"/>
    <w:multiLevelType w:val="hybridMultilevel"/>
    <w:tmpl w:val="A6547056"/>
    <w:lvl w:ilvl="0" w:tplc="246C9DC8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264"/>
        </w:tabs>
        <w:ind w:left="12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4"/>
        </w:tabs>
        <w:ind w:left="19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4"/>
        </w:tabs>
        <w:ind w:left="27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4"/>
        </w:tabs>
        <w:ind w:left="34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4"/>
        </w:tabs>
        <w:ind w:left="41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4"/>
        </w:tabs>
        <w:ind w:left="48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4"/>
        </w:tabs>
        <w:ind w:left="55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4"/>
        </w:tabs>
        <w:ind w:left="6304" w:hanging="360"/>
      </w:pPr>
      <w:rPr>
        <w:rFonts w:ascii="Wingdings" w:hAnsi="Wingdings" w:hint="default"/>
      </w:rPr>
    </w:lvl>
  </w:abstractNum>
  <w:abstractNum w:abstractNumId="16" w15:restartNumberingAfterBreak="0">
    <w:nsid w:val="5389708C"/>
    <w:multiLevelType w:val="hybridMultilevel"/>
    <w:tmpl w:val="D7AA3350"/>
    <w:lvl w:ilvl="0" w:tplc="C59430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FA676C"/>
    <w:multiLevelType w:val="hybridMultilevel"/>
    <w:tmpl w:val="B3E4C052"/>
    <w:lvl w:ilvl="0" w:tplc="555C2E7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62017A"/>
    <w:multiLevelType w:val="hybridMultilevel"/>
    <w:tmpl w:val="5BC657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0526D"/>
    <w:multiLevelType w:val="hybridMultilevel"/>
    <w:tmpl w:val="CDD4B44E"/>
    <w:lvl w:ilvl="0" w:tplc="93D6F254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13BB7"/>
    <w:multiLevelType w:val="hybridMultilevel"/>
    <w:tmpl w:val="1BD2B9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241E9"/>
    <w:multiLevelType w:val="hybridMultilevel"/>
    <w:tmpl w:val="88A6B248"/>
    <w:lvl w:ilvl="0" w:tplc="A634952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0EF5"/>
    <w:multiLevelType w:val="hybridMultilevel"/>
    <w:tmpl w:val="93328FA2"/>
    <w:lvl w:ilvl="0" w:tplc="400C9C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002014"/>
    <w:multiLevelType w:val="hybridMultilevel"/>
    <w:tmpl w:val="28244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A7D80"/>
    <w:multiLevelType w:val="hybridMultilevel"/>
    <w:tmpl w:val="D34E104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A3A7F"/>
    <w:multiLevelType w:val="hybridMultilevel"/>
    <w:tmpl w:val="944831EC"/>
    <w:lvl w:ilvl="0" w:tplc="9F308B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DC7392D"/>
    <w:multiLevelType w:val="hybridMultilevel"/>
    <w:tmpl w:val="CF2C84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13111"/>
    <w:multiLevelType w:val="hybridMultilevel"/>
    <w:tmpl w:val="B3A2B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D2925"/>
    <w:multiLevelType w:val="hybridMultilevel"/>
    <w:tmpl w:val="326A8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44221">
    <w:abstractNumId w:val="19"/>
  </w:num>
  <w:num w:numId="2" w16cid:durableId="1654606269">
    <w:abstractNumId w:val="0"/>
  </w:num>
  <w:num w:numId="3" w16cid:durableId="1679698370">
    <w:abstractNumId w:val="4"/>
  </w:num>
  <w:num w:numId="4" w16cid:durableId="822819624">
    <w:abstractNumId w:val="24"/>
  </w:num>
  <w:num w:numId="5" w16cid:durableId="829828637">
    <w:abstractNumId w:val="22"/>
  </w:num>
  <w:num w:numId="6" w16cid:durableId="2035037530">
    <w:abstractNumId w:val="9"/>
  </w:num>
  <w:num w:numId="7" w16cid:durableId="239220284">
    <w:abstractNumId w:val="25"/>
  </w:num>
  <w:num w:numId="8" w16cid:durableId="1496607517">
    <w:abstractNumId w:val="5"/>
  </w:num>
  <w:num w:numId="9" w16cid:durableId="1600328581">
    <w:abstractNumId w:val="7"/>
  </w:num>
  <w:num w:numId="10" w16cid:durableId="25302864">
    <w:abstractNumId w:val="27"/>
  </w:num>
  <w:num w:numId="11" w16cid:durableId="809397649">
    <w:abstractNumId w:val="14"/>
  </w:num>
  <w:num w:numId="12" w16cid:durableId="353383198">
    <w:abstractNumId w:val="10"/>
  </w:num>
  <w:num w:numId="13" w16cid:durableId="983197406">
    <w:abstractNumId w:val="2"/>
  </w:num>
  <w:num w:numId="14" w16cid:durableId="1949848216">
    <w:abstractNumId w:val="21"/>
  </w:num>
  <w:num w:numId="15" w16cid:durableId="1901938541">
    <w:abstractNumId w:val="26"/>
  </w:num>
  <w:num w:numId="16" w16cid:durableId="860245214">
    <w:abstractNumId w:val="28"/>
  </w:num>
  <w:num w:numId="17" w16cid:durableId="172453856">
    <w:abstractNumId w:val="6"/>
  </w:num>
  <w:num w:numId="18" w16cid:durableId="404842585">
    <w:abstractNumId w:val="20"/>
  </w:num>
  <w:num w:numId="19" w16cid:durableId="845293254">
    <w:abstractNumId w:val="23"/>
  </w:num>
  <w:num w:numId="20" w16cid:durableId="1236210826">
    <w:abstractNumId w:val="12"/>
  </w:num>
  <w:num w:numId="21" w16cid:durableId="586501774">
    <w:abstractNumId w:val="8"/>
  </w:num>
  <w:num w:numId="22" w16cid:durableId="1410925148">
    <w:abstractNumId w:val="15"/>
  </w:num>
  <w:num w:numId="23" w16cid:durableId="1202788995">
    <w:abstractNumId w:val="7"/>
  </w:num>
  <w:num w:numId="24" w16cid:durableId="504054105">
    <w:abstractNumId w:val="1"/>
  </w:num>
  <w:num w:numId="25" w16cid:durableId="1492137790">
    <w:abstractNumId w:val="13"/>
  </w:num>
  <w:num w:numId="26" w16cid:durableId="2069456641">
    <w:abstractNumId w:val="17"/>
  </w:num>
  <w:num w:numId="27" w16cid:durableId="947741978">
    <w:abstractNumId w:val="16"/>
  </w:num>
  <w:num w:numId="28" w16cid:durableId="1019622268">
    <w:abstractNumId w:val="11"/>
  </w:num>
  <w:num w:numId="29" w16cid:durableId="4777241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81051761">
    <w:abstractNumId w:val="18"/>
  </w:num>
  <w:num w:numId="31" w16cid:durableId="1076703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28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55"/>
    <w:rsid w:val="000023EB"/>
    <w:rsid w:val="0000625A"/>
    <w:rsid w:val="00006E27"/>
    <w:rsid w:val="00007FB1"/>
    <w:rsid w:val="000152DB"/>
    <w:rsid w:val="00021089"/>
    <w:rsid w:val="00021B0D"/>
    <w:rsid w:val="00030E66"/>
    <w:rsid w:val="00040B46"/>
    <w:rsid w:val="0004172B"/>
    <w:rsid w:val="0004210A"/>
    <w:rsid w:val="00050E26"/>
    <w:rsid w:val="000659D2"/>
    <w:rsid w:val="00066F61"/>
    <w:rsid w:val="000715A4"/>
    <w:rsid w:val="0007310F"/>
    <w:rsid w:val="000764BB"/>
    <w:rsid w:val="000804A0"/>
    <w:rsid w:val="00080505"/>
    <w:rsid w:val="00080E1B"/>
    <w:rsid w:val="00085FA9"/>
    <w:rsid w:val="000863C6"/>
    <w:rsid w:val="000B44E0"/>
    <w:rsid w:val="000C1370"/>
    <w:rsid w:val="000C62F0"/>
    <w:rsid w:val="000D006C"/>
    <w:rsid w:val="000D1500"/>
    <w:rsid w:val="000D651F"/>
    <w:rsid w:val="000D79EC"/>
    <w:rsid w:val="000E3DD4"/>
    <w:rsid w:val="000F5482"/>
    <w:rsid w:val="000F65C8"/>
    <w:rsid w:val="000F795F"/>
    <w:rsid w:val="001022AD"/>
    <w:rsid w:val="00107F65"/>
    <w:rsid w:val="00112C79"/>
    <w:rsid w:val="00116126"/>
    <w:rsid w:val="00122D2D"/>
    <w:rsid w:val="00132F79"/>
    <w:rsid w:val="0014000E"/>
    <w:rsid w:val="001423B9"/>
    <w:rsid w:val="001448B8"/>
    <w:rsid w:val="001456B6"/>
    <w:rsid w:val="001465E6"/>
    <w:rsid w:val="001512C5"/>
    <w:rsid w:val="00152C0E"/>
    <w:rsid w:val="00156609"/>
    <w:rsid w:val="00156731"/>
    <w:rsid w:val="00163967"/>
    <w:rsid w:val="00186E0B"/>
    <w:rsid w:val="001944C8"/>
    <w:rsid w:val="001A5127"/>
    <w:rsid w:val="001B0CEF"/>
    <w:rsid w:val="001B28F8"/>
    <w:rsid w:val="001B5096"/>
    <w:rsid w:val="001B591B"/>
    <w:rsid w:val="001B6959"/>
    <w:rsid w:val="001C17B4"/>
    <w:rsid w:val="001C5DB5"/>
    <w:rsid w:val="001D2FE2"/>
    <w:rsid w:val="001E1BD5"/>
    <w:rsid w:val="001E439B"/>
    <w:rsid w:val="001F17A4"/>
    <w:rsid w:val="001F4542"/>
    <w:rsid w:val="001F67E8"/>
    <w:rsid w:val="001F744C"/>
    <w:rsid w:val="00203E43"/>
    <w:rsid w:val="0020598B"/>
    <w:rsid w:val="00205A51"/>
    <w:rsid w:val="00211502"/>
    <w:rsid w:val="0021716F"/>
    <w:rsid w:val="00224CCC"/>
    <w:rsid w:val="00241C4E"/>
    <w:rsid w:val="00243D23"/>
    <w:rsid w:val="0024413C"/>
    <w:rsid w:val="00255858"/>
    <w:rsid w:val="00256CA7"/>
    <w:rsid w:val="002575FF"/>
    <w:rsid w:val="00265BE1"/>
    <w:rsid w:val="002736DA"/>
    <w:rsid w:val="00274A7A"/>
    <w:rsid w:val="00281B37"/>
    <w:rsid w:val="00284C8C"/>
    <w:rsid w:val="00293A23"/>
    <w:rsid w:val="00293B2B"/>
    <w:rsid w:val="002947CE"/>
    <w:rsid w:val="002A6E5C"/>
    <w:rsid w:val="002A7973"/>
    <w:rsid w:val="002B50D5"/>
    <w:rsid w:val="002C1F80"/>
    <w:rsid w:val="002C317B"/>
    <w:rsid w:val="002D02A1"/>
    <w:rsid w:val="002E0B9E"/>
    <w:rsid w:val="002E7106"/>
    <w:rsid w:val="002F0EC6"/>
    <w:rsid w:val="002F1CC7"/>
    <w:rsid w:val="002F7A0C"/>
    <w:rsid w:val="00310631"/>
    <w:rsid w:val="003157B6"/>
    <w:rsid w:val="0032630C"/>
    <w:rsid w:val="00327082"/>
    <w:rsid w:val="0033041B"/>
    <w:rsid w:val="00330E14"/>
    <w:rsid w:val="00343BD5"/>
    <w:rsid w:val="00345A6B"/>
    <w:rsid w:val="00347926"/>
    <w:rsid w:val="00350751"/>
    <w:rsid w:val="00351FB8"/>
    <w:rsid w:val="003551C2"/>
    <w:rsid w:val="00361296"/>
    <w:rsid w:val="003619BC"/>
    <w:rsid w:val="00365618"/>
    <w:rsid w:val="003724CB"/>
    <w:rsid w:val="00372AB8"/>
    <w:rsid w:val="00373933"/>
    <w:rsid w:val="003817A7"/>
    <w:rsid w:val="00385B33"/>
    <w:rsid w:val="00392F9D"/>
    <w:rsid w:val="003945BA"/>
    <w:rsid w:val="0039576A"/>
    <w:rsid w:val="003A1B04"/>
    <w:rsid w:val="003B4319"/>
    <w:rsid w:val="003C7486"/>
    <w:rsid w:val="003D3CF2"/>
    <w:rsid w:val="003D596A"/>
    <w:rsid w:val="003D6292"/>
    <w:rsid w:val="003E123F"/>
    <w:rsid w:val="003E15E6"/>
    <w:rsid w:val="003F00B3"/>
    <w:rsid w:val="003F211E"/>
    <w:rsid w:val="003F26DD"/>
    <w:rsid w:val="003F443C"/>
    <w:rsid w:val="0041008C"/>
    <w:rsid w:val="00410281"/>
    <w:rsid w:val="0041540A"/>
    <w:rsid w:val="00415644"/>
    <w:rsid w:val="00417088"/>
    <w:rsid w:val="00417933"/>
    <w:rsid w:val="00421D50"/>
    <w:rsid w:val="00421F10"/>
    <w:rsid w:val="00425E8A"/>
    <w:rsid w:val="004401BC"/>
    <w:rsid w:val="00451C8A"/>
    <w:rsid w:val="00451C99"/>
    <w:rsid w:val="004542B2"/>
    <w:rsid w:val="004605BA"/>
    <w:rsid w:val="00463F01"/>
    <w:rsid w:val="00476265"/>
    <w:rsid w:val="0048057B"/>
    <w:rsid w:val="00486E8C"/>
    <w:rsid w:val="0049086E"/>
    <w:rsid w:val="00492DAF"/>
    <w:rsid w:val="00495771"/>
    <w:rsid w:val="004B52B5"/>
    <w:rsid w:val="004B647B"/>
    <w:rsid w:val="004C3828"/>
    <w:rsid w:val="004D1C78"/>
    <w:rsid w:val="004D3531"/>
    <w:rsid w:val="004D5072"/>
    <w:rsid w:val="004D67D8"/>
    <w:rsid w:val="004E209F"/>
    <w:rsid w:val="004F4C6A"/>
    <w:rsid w:val="00503A58"/>
    <w:rsid w:val="00503E67"/>
    <w:rsid w:val="0050532A"/>
    <w:rsid w:val="00505C58"/>
    <w:rsid w:val="00511A1B"/>
    <w:rsid w:val="005243D7"/>
    <w:rsid w:val="00547A2E"/>
    <w:rsid w:val="00564DDD"/>
    <w:rsid w:val="0058121D"/>
    <w:rsid w:val="0058558F"/>
    <w:rsid w:val="00586509"/>
    <w:rsid w:val="005A0995"/>
    <w:rsid w:val="005A6124"/>
    <w:rsid w:val="005A75F9"/>
    <w:rsid w:val="005C5E08"/>
    <w:rsid w:val="005D3226"/>
    <w:rsid w:val="005E01EB"/>
    <w:rsid w:val="005E0D06"/>
    <w:rsid w:val="005E173A"/>
    <w:rsid w:val="006027E7"/>
    <w:rsid w:val="00605894"/>
    <w:rsid w:val="006067D7"/>
    <w:rsid w:val="00614837"/>
    <w:rsid w:val="006152A6"/>
    <w:rsid w:val="006161BB"/>
    <w:rsid w:val="006279C7"/>
    <w:rsid w:val="00630F2D"/>
    <w:rsid w:val="00643FE0"/>
    <w:rsid w:val="006466CB"/>
    <w:rsid w:val="006469C6"/>
    <w:rsid w:val="0065367E"/>
    <w:rsid w:val="00670C6A"/>
    <w:rsid w:val="0067120F"/>
    <w:rsid w:val="00675A22"/>
    <w:rsid w:val="0068025B"/>
    <w:rsid w:val="00680BD9"/>
    <w:rsid w:val="00684EB2"/>
    <w:rsid w:val="006954CC"/>
    <w:rsid w:val="006A03B1"/>
    <w:rsid w:val="006A6370"/>
    <w:rsid w:val="006B68C5"/>
    <w:rsid w:val="006C051F"/>
    <w:rsid w:val="006C2956"/>
    <w:rsid w:val="006C2E93"/>
    <w:rsid w:val="006E0A73"/>
    <w:rsid w:val="006F68FF"/>
    <w:rsid w:val="0070430C"/>
    <w:rsid w:val="007045AF"/>
    <w:rsid w:val="00714804"/>
    <w:rsid w:val="007158BF"/>
    <w:rsid w:val="00715DFF"/>
    <w:rsid w:val="00716C52"/>
    <w:rsid w:val="00722E22"/>
    <w:rsid w:val="00725FA0"/>
    <w:rsid w:val="007334C5"/>
    <w:rsid w:val="00737512"/>
    <w:rsid w:val="007379AF"/>
    <w:rsid w:val="007452F4"/>
    <w:rsid w:val="0074615D"/>
    <w:rsid w:val="00746889"/>
    <w:rsid w:val="00746C85"/>
    <w:rsid w:val="00747ED0"/>
    <w:rsid w:val="007541D9"/>
    <w:rsid w:val="0076520B"/>
    <w:rsid w:val="00765623"/>
    <w:rsid w:val="00771B67"/>
    <w:rsid w:val="00773553"/>
    <w:rsid w:val="0079100C"/>
    <w:rsid w:val="007A47AA"/>
    <w:rsid w:val="007A483F"/>
    <w:rsid w:val="007B4E9B"/>
    <w:rsid w:val="007B63B7"/>
    <w:rsid w:val="007C0381"/>
    <w:rsid w:val="007C16F3"/>
    <w:rsid w:val="007C6605"/>
    <w:rsid w:val="007D02C0"/>
    <w:rsid w:val="007D150C"/>
    <w:rsid w:val="007D3089"/>
    <w:rsid w:val="007D564C"/>
    <w:rsid w:val="007D6DFB"/>
    <w:rsid w:val="007D7D86"/>
    <w:rsid w:val="007E5AF3"/>
    <w:rsid w:val="007F6A35"/>
    <w:rsid w:val="0080378E"/>
    <w:rsid w:val="0080643C"/>
    <w:rsid w:val="0081064B"/>
    <w:rsid w:val="00810BF6"/>
    <w:rsid w:val="008129BD"/>
    <w:rsid w:val="0083308E"/>
    <w:rsid w:val="00841BB9"/>
    <w:rsid w:val="0084293A"/>
    <w:rsid w:val="00842E4B"/>
    <w:rsid w:val="00845934"/>
    <w:rsid w:val="00854232"/>
    <w:rsid w:val="00870BF2"/>
    <w:rsid w:val="008719FB"/>
    <w:rsid w:val="008813A7"/>
    <w:rsid w:val="00883AF8"/>
    <w:rsid w:val="008855E3"/>
    <w:rsid w:val="00885E9E"/>
    <w:rsid w:val="008936F0"/>
    <w:rsid w:val="0089748E"/>
    <w:rsid w:val="008A16AF"/>
    <w:rsid w:val="008A274A"/>
    <w:rsid w:val="008A52B8"/>
    <w:rsid w:val="008A5DA7"/>
    <w:rsid w:val="008B24A0"/>
    <w:rsid w:val="008B2B53"/>
    <w:rsid w:val="008B552C"/>
    <w:rsid w:val="008C020E"/>
    <w:rsid w:val="008C0663"/>
    <w:rsid w:val="008C2747"/>
    <w:rsid w:val="008D1769"/>
    <w:rsid w:val="008D428E"/>
    <w:rsid w:val="008D4A25"/>
    <w:rsid w:val="008E2E08"/>
    <w:rsid w:val="008E5B32"/>
    <w:rsid w:val="008E60AD"/>
    <w:rsid w:val="008F3BCD"/>
    <w:rsid w:val="008F4FDC"/>
    <w:rsid w:val="0090375F"/>
    <w:rsid w:val="0090796A"/>
    <w:rsid w:val="009102BE"/>
    <w:rsid w:val="00912872"/>
    <w:rsid w:val="00917571"/>
    <w:rsid w:val="009227B8"/>
    <w:rsid w:val="00922A40"/>
    <w:rsid w:val="00927F60"/>
    <w:rsid w:val="00931684"/>
    <w:rsid w:val="00936AE3"/>
    <w:rsid w:val="00943189"/>
    <w:rsid w:val="009434E1"/>
    <w:rsid w:val="00945AAF"/>
    <w:rsid w:val="009636A3"/>
    <w:rsid w:val="00974BEC"/>
    <w:rsid w:val="00974EBF"/>
    <w:rsid w:val="00976121"/>
    <w:rsid w:val="00977A81"/>
    <w:rsid w:val="00993493"/>
    <w:rsid w:val="009A37D7"/>
    <w:rsid w:val="009A5B0C"/>
    <w:rsid w:val="009A645A"/>
    <w:rsid w:val="009A6DEF"/>
    <w:rsid w:val="009B0ACF"/>
    <w:rsid w:val="009B0FE9"/>
    <w:rsid w:val="009B41E3"/>
    <w:rsid w:val="009D067E"/>
    <w:rsid w:val="009D6B45"/>
    <w:rsid w:val="009E05F1"/>
    <w:rsid w:val="009E12C1"/>
    <w:rsid w:val="009E6253"/>
    <w:rsid w:val="009E64D5"/>
    <w:rsid w:val="00A02FD5"/>
    <w:rsid w:val="00A062DD"/>
    <w:rsid w:val="00A06A10"/>
    <w:rsid w:val="00A22A8A"/>
    <w:rsid w:val="00A302DA"/>
    <w:rsid w:val="00A3728D"/>
    <w:rsid w:val="00A4094B"/>
    <w:rsid w:val="00A50DED"/>
    <w:rsid w:val="00A745DE"/>
    <w:rsid w:val="00A838CA"/>
    <w:rsid w:val="00A9678B"/>
    <w:rsid w:val="00A970E2"/>
    <w:rsid w:val="00AA4171"/>
    <w:rsid w:val="00AB37E4"/>
    <w:rsid w:val="00AB495C"/>
    <w:rsid w:val="00AB4D71"/>
    <w:rsid w:val="00AB57A2"/>
    <w:rsid w:val="00AB667C"/>
    <w:rsid w:val="00AC3C76"/>
    <w:rsid w:val="00AC3D06"/>
    <w:rsid w:val="00AC500B"/>
    <w:rsid w:val="00AD0E21"/>
    <w:rsid w:val="00AD207D"/>
    <w:rsid w:val="00AE48CA"/>
    <w:rsid w:val="00AF28D3"/>
    <w:rsid w:val="00B014A7"/>
    <w:rsid w:val="00B02A72"/>
    <w:rsid w:val="00B04343"/>
    <w:rsid w:val="00B05FA4"/>
    <w:rsid w:val="00B07CC3"/>
    <w:rsid w:val="00B13126"/>
    <w:rsid w:val="00B1373D"/>
    <w:rsid w:val="00B1560F"/>
    <w:rsid w:val="00B21D8B"/>
    <w:rsid w:val="00B26C16"/>
    <w:rsid w:val="00B30F69"/>
    <w:rsid w:val="00B35DE3"/>
    <w:rsid w:val="00B375D0"/>
    <w:rsid w:val="00B40080"/>
    <w:rsid w:val="00B40D24"/>
    <w:rsid w:val="00B44386"/>
    <w:rsid w:val="00B45E7B"/>
    <w:rsid w:val="00B50379"/>
    <w:rsid w:val="00B52AC7"/>
    <w:rsid w:val="00B52D3E"/>
    <w:rsid w:val="00B563B4"/>
    <w:rsid w:val="00B56F6C"/>
    <w:rsid w:val="00B61335"/>
    <w:rsid w:val="00B62378"/>
    <w:rsid w:val="00B66573"/>
    <w:rsid w:val="00B800DB"/>
    <w:rsid w:val="00B862A9"/>
    <w:rsid w:val="00B87685"/>
    <w:rsid w:val="00B9430C"/>
    <w:rsid w:val="00B95849"/>
    <w:rsid w:val="00B96D06"/>
    <w:rsid w:val="00BA4826"/>
    <w:rsid w:val="00BA7302"/>
    <w:rsid w:val="00BB7E14"/>
    <w:rsid w:val="00BC32AA"/>
    <w:rsid w:val="00BC6D1C"/>
    <w:rsid w:val="00BD3E55"/>
    <w:rsid w:val="00BD6D3A"/>
    <w:rsid w:val="00BD731D"/>
    <w:rsid w:val="00BE580F"/>
    <w:rsid w:val="00BF0B59"/>
    <w:rsid w:val="00BF1772"/>
    <w:rsid w:val="00C1621A"/>
    <w:rsid w:val="00C17231"/>
    <w:rsid w:val="00C17864"/>
    <w:rsid w:val="00C23D3E"/>
    <w:rsid w:val="00C24688"/>
    <w:rsid w:val="00C2698F"/>
    <w:rsid w:val="00C311A7"/>
    <w:rsid w:val="00C4340B"/>
    <w:rsid w:val="00C5094B"/>
    <w:rsid w:val="00C61014"/>
    <w:rsid w:val="00C7051E"/>
    <w:rsid w:val="00C76334"/>
    <w:rsid w:val="00C849E1"/>
    <w:rsid w:val="00C9612E"/>
    <w:rsid w:val="00CA06C4"/>
    <w:rsid w:val="00CA5F78"/>
    <w:rsid w:val="00CB464E"/>
    <w:rsid w:val="00CC1927"/>
    <w:rsid w:val="00CD1457"/>
    <w:rsid w:val="00CD5162"/>
    <w:rsid w:val="00CD6D7C"/>
    <w:rsid w:val="00CE375C"/>
    <w:rsid w:val="00CE5ACD"/>
    <w:rsid w:val="00CF245F"/>
    <w:rsid w:val="00CF283F"/>
    <w:rsid w:val="00CF73AC"/>
    <w:rsid w:val="00D05C2A"/>
    <w:rsid w:val="00D1028F"/>
    <w:rsid w:val="00D10D7E"/>
    <w:rsid w:val="00D13B0E"/>
    <w:rsid w:val="00D17EEA"/>
    <w:rsid w:val="00D24A76"/>
    <w:rsid w:val="00D25E9C"/>
    <w:rsid w:val="00D344F4"/>
    <w:rsid w:val="00D3553E"/>
    <w:rsid w:val="00D35C40"/>
    <w:rsid w:val="00D379E9"/>
    <w:rsid w:val="00D430FB"/>
    <w:rsid w:val="00D43615"/>
    <w:rsid w:val="00D443FD"/>
    <w:rsid w:val="00D478F8"/>
    <w:rsid w:val="00D538F4"/>
    <w:rsid w:val="00D552BB"/>
    <w:rsid w:val="00D73B1E"/>
    <w:rsid w:val="00D74407"/>
    <w:rsid w:val="00D81B3F"/>
    <w:rsid w:val="00D91D77"/>
    <w:rsid w:val="00D945B6"/>
    <w:rsid w:val="00DA185F"/>
    <w:rsid w:val="00DA3FFC"/>
    <w:rsid w:val="00DB7F5D"/>
    <w:rsid w:val="00DC48ED"/>
    <w:rsid w:val="00DC544A"/>
    <w:rsid w:val="00DD429C"/>
    <w:rsid w:val="00DE0C46"/>
    <w:rsid w:val="00DF1166"/>
    <w:rsid w:val="00DF12D2"/>
    <w:rsid w:val="00DF1740"/>
    <w:rsid w:val="00E00342"/>
    <w:rsid w:val="00E0355A"/>
    <w:rsid w:val="00E06F19"/>
    <w:rsid w:val="00E12C5B"/>
    <w:rsid w:val="00E15408"/>
    <w:rsid w:val="00E22994"/>
    <w:rsid w:val="00E26AAC"/>
    <w:rsid w:val="00E3151B"/>
    <w:rsid w:val="00E461BB"/>
    <w:rsid w:val="00E47E08"/>
    <w:rsid w:val="00E5387F"/>
    <w:rsid w:val="00E5528C"/>
    <w:rsid w:val="00E70192"/>
    <w:rsid w:val="00E70CF1"/>
    <w:rsid w:val="00E73301"/>
    <w:rsid w:val="00E832B2"/>
    <w:rsid w:val="00E8599B"/>
    <w:rsid w:val="00E910F5"/>
    <w:rsid w:val="00E931DA"/>
    <w:rsid w:val="00EA15D9"/>
    <w:rsid w:val="00EA367E"/>
    <w:rsid w:val="00EB08A6"/>
    <w:rsid w:val="00EB19B8"/>
    <w:rsid w:val="00EB1E42"/>
    <w:rsid w:val="00EB5BE9"/>
    <w:rsid w:val="00EC0D18"/>
    <w:rsid w:val="00EC4D3B"/>
    <w:rsid w:val="00ED0AF5"/>
    <w:rsid w:val="00ED6124"/>
    <w:rsid w:val="00F10EA4"/>
    <w:rsid w:val="00F1272A"/>
    <w:rsid w:val="00F15166"/>
    <w:rsid w:val="00F206C3"/>
    <w:rsid w:val="00F26309"/>
    <w:rsid w:val="00F32DED"/>
    <w:rsid w:val="00F32FF6"/>
    <w:rsid w:val="00F3396C"/>
    <w:rsid w:val="00F36057"/>
    <w:rsid w:val="00F36580"/>
    <w:rsid w:val="00F57077"/>
    <w:rsid w:val="00F6028A"/>
    <w:rsid w:val="00F74773"/>
    <w:rsid w:val="00F74B76"/>
    <w:rsid w:val="00F8131A"/>
    <w:rsid w:val="00F815B2"/>
    <w:rsid w:val="00F82C62"/>
    <w:rsid w:val="00F9251C"/>
    <w:rsid w:val="00F939EA"/>
    <w:rsid w:val="00FA1D10"/>
    <w:rsid w:val="00FA22AA"/>
    <w:rsid w:val="00FA330B"/>
    <w:rsid w:val="00FA5DF8"/>
    <w:rsid w:val="00FA74D6"/>
    <w:rsid w:val="00FB21E2"/>
    <w:rsid w:val="00FB421A"/>
    <w:rsid w:val="00FB715F"/>
    <w:rsid w:val="00FC4A67"/>
    <w:rsid w:val="00FC5755"/>
    <w:rsid w:val="00FD2178"/>
    <w:rsid w:val="00FD564E"/>
    <w:rsid w:val="00FD58EA"/>
    <w:rsid w:val="00FE0FAF"/>
    <w:rsid w:val="00FE1148"/>
    <w:rsid w:val="00FE1672"/>
    <w:rsid w:val="00FE193F"/>
    <w:rsid w:val="00FE23AD"/>
    <w:rsid w:val="00FE34F3"/>
    <w:rsid w:val="00FE3A96"/>
    <w:rsid w:val="00FE7F31"/>
    <w:rsid w:val="00FF17D1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C678FE"/>
  <w14:defaultImageDpi w14:val="32767"/>
  <w15:chartTrackingRefBased/>
  <w15:docId w15:val="{FA5DA385-D038-49AC-A407-2AF72DBA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D1500"/>
    <w:pPr>
      <w:keepNext/>
      <w:jc w:val="center"/>
      <w:outlineLvl w:val="0"/>
    </w:pPr>
    <w:rPr>
      <w:rFonts w:ascii="Times New Roman" w:eastAsia="Times New Roman" w:hAnsi="Times New Roman"/>
      <w:b/>
      <w:sz w:val="56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D5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500"/>
    <w:pPr>
      <w:keepNext/>
      <w:keepLines/>
      <w:spacing w:before="40"/>
      <w:outlineLvl w:val="4"/>
    </w:pPr>
    <w:rPr>
      <w:rFonts w:ascii="Calibri Light" w:eastAsia="Times New Roman" w:hAnsi="Calibri Light"/>
      <w:color w:val="2E74B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character" w:customStyle="1" w:styleId="Titolo1Carattere">
    <w:name w:val="Titolo 1 Carattere"/>
    <w:link w:val="Titolo1"/>
    <w:rsid w:val="000D1500"/>
    <w:rPr>
      <w:rFonts w:ascii="Times New Roman" w:eastAsia="Times New Roman" w:hAnsi="Times New Roman"/>
      <w:b/>
      <w:sz w:val="56"/>
    </w:rPr>
  </w:style>
  <w:style w:type="character" w:customStyle="1" w:styleId="Titolo5Carattere">
    <w:name w:val="Titolo 5 Carattere"/>
    <w:link w:val="Titolo5"/>
    <w:uiPriority w:val="9"/>
    <w:semiHidden/>
    <w:rsid w:val="000D1500"/>
    <w:rPr>
      <w:rFonts w:ascii="Calibri Light" w:eastAsia="Times New Roman" w:hAnsi="Calibri Light"/>
      <w:color w:val="2E74B5"/>
    </w:rPr>
  </w:style>
  <w:style w:type="paragraph" w:styleId="Rientrocorpodeltesto">
    <w:name w:val="Body Text Indent"/>
    <w:basedOn w:val="Normale"/>
    <w:link w:val="RientrocorpodeltestoCarattere"/>
    <w:rsid w:val="000D1500"/>
    <w:pPr>
      <w:ind w:left="397" w:hanging="397"/>
      <w:jc w:val="both"/>
    </w:pPr>
    <w:rPr>
      <w:rFonts w:ascii="Arial Black" w:eastAsia="Times New Roman" w:hAnsi="Arial Black"/>
      <w:sz w:val="36"/>
      <w:szCs w:val="20"/>
    </w:rPr>
  </w:style>
  <w:style w:type="character" w:customStyle="1" w:styleId="RientrocorpodeltestoCarattere">
    <w:name w:val="Rientro corpo del testo Carattere"/>
    <w:link w:val="Rientrocorpodeltesto"/>
    <w:rsid w:val="000D1500"/>
    <w:rPr>
      <w:rFonts w:ascii="Arial Black" w:eastAsia="Times New Roman" w:hAnsi="Arial Black"/>
      <w:sz w:val="36"/>
    </w:rPr>
  </w:style>
  <w:style w:type="character" w:customStyle="1" w:styleId="iceouttxt4">
    <w:name w:val="iceouttxt4"/>
    <w:rsid w:val="00B800DB"/>
  </w:style>
  <w:style w:type="paragraph" w:customStyle="1" w:styleId="Default">
    <w:name w:val="Default"/>
    <w:rsid w:val="003F00B3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2630C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630C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32630C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DD429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C7633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76334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B958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95849"/>
    <w:rPr>
      <w:sz w:val="24"/>
      <w:szCs w:val="24"/>
    </w:rPr>
  </w:style>
  <w:style w:type="paragraph" w:customStyle="1" w:styleId="Standard">
    <w:name w:val="Standard"/>
    <w:qFormat/>
    <w:rsid w:val="004B52B5"/>
    <w:pPr>
      <w:widowControl w:val="0"/>
      <w:suppressAutoHyphens/>
      <w:autoSpaceDN w:val="0"/>
      <w:textAlignment w:val="baseline"/>
    </w:pPr>
    <w:rPr>
      <w:rFonts w:eastAsia="SimSun" w:cs="Cambria"/>
      <w:kern w:val="3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B9E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D5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9102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102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102B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02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02BE"/>
    <w:rPr>
      <w:b/>
      <w:bCs/>
    </w:rPr>
  </w:style>
  <w:style w:type="paragraph" w:styleId="Revisione">
    <w:name w:val="Revision"/>
    <w:hidden/>
    <w:uiPriority w:val="71"/>
    <w:rsid w:val="009102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zia\AppData\Roaming\Microsoft\Templates\Economia_04-F-gener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043d5-1e5d-4048-a678-873f8075af4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5083EA60B74AB802869F0F7BF16F" ma:contentTypeVersion="14" ma:contentTypeDescription="Creare un nuovo documento." ma:contentTypeScope="" ma:versionID="997140475ae04eaf656b2b5f4826f987">
  <xsd:schema xmlns:xsd="http://www.w3.org/2001/XMLSchema" xmlns:xs="http://www.w3.org/2001/XMLSchema" xmlns:p="http://schemas.microsoft.com/office/2006/metadata/properties" xmlns:ns2="941043d5-1e5d-4048-a678-873f8075af41" xmlns:ns3="2ff2e2dc-f412-40dd-b759-dfe7d35350e8" targetNamespace="http://schemas.microsoft.com/office/2006/metadata/properties" ma:root="true" ma:fieldsID="255c76fba8e8a72ea7796b75e23ad52a" ns2:_="" ns3:_="">
    <xsd:import namespace="941043d5-1e5d-4048-a678-873f8075af41"/>
    <xsd:import namespace="2ff2e2dc-f412-40dd-b759-dfe7d3535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043d5-1e5d-4048-a678-873f8075a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e2dc-f412-40dd-b759-dfe7d35350e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16C45-A74F-46F4-AF92-F2DF570F0A9B}">
  <ds:schemaRefs>
    <ds:schemaRef ds:uri="http://schemas.microsoft.com/office/2006/metadata/properties"/>
    <ds:schemaRef ds:uri="http://schemas.microsoft.com/office/infopath/2007/PartnerControls"/>
    <ds:schemaRef ds:uri="941043d5-1e5d-4048-a678-873f8075af41"/>
  </ds:schemaRefs>
</ds:datastoreItem>
</file>

<file path=customXml/itemProps2.xml><?xml version="1.0" encoding="utf-8"?>
<ds:datastoreItem xmlns:ds="http://schemas.openxmlformats.org/officeDocument/2006/customXml" ds:itemID="{B159E0D0-8841-48F4-918A-B3AFD8475F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B71F6B-4032-4CAD-8343-B650B35002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42CFBB-7799-42CF-9496-6FF5D622E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043d5-1e5d-4048-a678-873f8075af41"/>
    <ds:schemaRef ds:uri="2ff2e2dc-f412-40dd-b759-dfe7d3535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Economia_04-F-generica.dot</Template>
  <TotalTime>2</TotalTime>
  <Pages>6</Pages>
  <Words>1098</Words>
  <Characters>6263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Città, 07/04/2016</vt:lpstr>
      <vt:lpstr>Dati destinatario</vt:lpstr>
      <vt:lpstr/>
      <vt:lpstr/>
      <vt:lpstr/>
      <vt:lpstr>    OGGETTO: testo oggetto</vt:lpstr>
      <vt:lpstr>Da qui inserire il testo</vt:lpstr>
      <vt:lpstr>Lorem Ipsum</vt:lpstr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cp:lastModifiedBy>CINZIA PELLEGRINI</cp:lastModifiedBy>
  <cp:revision>4</cp:revision>
  <cp:lastPrinted>2023-09-28T08:05:00Z</cp:lastPrinted>
  <dcterms:created xsi:type="dcterms:W3CDTF">2026-09-07T07:33:00Z</dcterms:created>
  <dcterms:modified xsi:type="dcterms:W3CDTF">2026-09-07T07:34:00Z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0x01010039A25083EA60B74AB802869F0F7BF16F</vt:lpwstr>
  </property>
  <property fmtid="{D5CDD505-2E9C-101B-9397-08002B2CF9AE}" pid="3" name="MediaServiceImageTags">
    <vt:lpwstr/>
  </property>
</Properties>
</file>