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34B88" w14:textId="0D6791B3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  <w:r w:rsidRPr="0013069F">
        <w:rPr>
          <w:rFonts w:ascii="Arial" w:eastAsia="Times New Roman" w:hAnsi="Arial" w:cs="Arial"/>
          <w:b/>
          <w:sz w:val="22"/>
          <w:szCs w:val="22"/>
        </w:rPr>
        <w:t xml:space="preserve">All. “A” </w:t>
      </w:r>
      <w:r w:rsidRPr="0013069F">
        <w:rPr>
          <w:rFonts w:ascii="Arial" w:eastAsia="Times New Roman" w:hAnsi="Arial" w:cs="Arial"/>
          <w:sz w:val="22"/>
          <w:szCs w:val="22"/>
        </w:rPr>
        <w:t xml:space="preserve">al bando </w:t>
      </w:r>
    </w:p>
    <w:p w14:paraId="0ED977A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13069F">
        <w:rPr>
          <w:rFonts w:ascii="Arial" w:eastAsia="Times New Roman" w:hAnsi="Arial" w:cs="Arial"/>
          <w:b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presso il</w:t>
      </w:r>
      <w:r w:rsidRPr="0013069F">
        <w:rPr>
          <w:rFonts w:ascii="Arial" w:eastAsia="Times New Roman" w:hAnsi="Arial" w:cs="Arial"/>
          <w:caps/>
          <w:color w:val="000081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47CFDDD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</w:p>
    <w:p w14:paraId="0C7E665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</w:p>
    <w:p w14:paraId="6828B3ED" w14:textId="17433A42" w:rsidR="00AE48CA" w:rsidRPr="0013069F" w:rsidRDefault="00AE48CA" w:rsidP="00AE48CA">
      <w:pPr>
        <w:widowControl w:val="0"/>
        <w:autoSpaceDE w:val="0"/>
        <w:autoSpaceDN w:val="0"/>
        <w:adjustRightInd w:val="0"/>
        <w:ind w:left="354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Al Dirett</w:t>
      </w:r>
      <w:r w:rsidR="00BD5087">
        <w:rPr>
          <w:rFonts w:ascii="Arial" w:eastAsia="Times New Roman" w:hAnsi="Arial" w:cs="Arial"/>
          <w:color w:val="000000"/>
          <w:sz w:val="22"/>
          <w:szCs w:val="22"/>
        </w:rPr>
        <w:t>ore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del Dipartimento di Management</w:t>
      </w:r>
    </w:p>
    <w:p w14:paraId="7C8B7E4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Università Politecnica delle Marche</w:t>
      </w:r>
    </w:p>
    <w:p w14:paraId="0E77B12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(indirizzo)__________</w:t>
      </w:r>
      <w:r w:rsidRPr="0013069F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20D3CC5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left="2832" w:firstLine="708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0"/>
          <w:szCs w:val="20"/>
        </w:rPr>
        <w:t xml:space="preserve">CAP _____ -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(città) _______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. </w:t>
      </w:r>
    </w:p>
    <w:p w14:paraId="785398D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A1AA15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2AACFDA5" w14:textId="02A57DA5" w:rsidR="00AE48CA" w:rsidRPr="0013069F" w:rsidRDefault="00AE48CA" w:rsidP="00AE48CA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Il/la sottoscritto/a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 xml:space="preserve">(cognome)______________ (nome) ____________________,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nato/a il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(data di nascita)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 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(luogo di nascita)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chiede di essere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ammess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_ alla selezione per </w:t>
      </w:r>
      <w:r w:rsidRPr="0013069F">
        <w:rPr>
          <w:rFonts w:ascii="Arial" w:eastAsia="Times New Roman" w:hAnsi="Arial" w:cs="Arial"/>
          <w:sz w:val="22"/>
          <w:szCs w:val="22"/>
        </w:rPr>
        <w:t>(</w:t>
      </w:r>
      <w:r w:rsidRPr="0013069F">
        <w:rPr>
          <w:rFonts w:ascii="Arial" w:eastAsia="Times New Roman" w:hAnsi="Arial" w:cs="Arial"/>
          <w:i/>
          <w:sz w:val="22"/>
          <w:szCs w:val="22"/>
        </w:rPr>
        <w:t>titoli/titoli e colloquio)________________</w:t>
      </w:r>
      <w:r w:rsidRPr="0013069F">
        <w:rPr>
          <w:rFonts w:ascii="Arial" w:eastAsia="Times New Roman" w:hAnsi="Arial" w:cs="Arial"/>
          <w:sz w:val="20"/>
          <w:szCs w:val="20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per l’affidamento di un incarico </w:t>
      </w:r>
      <w:r w:rsidRPr="0013069F">
        <w:rPr>
          <w:rFonts w:ascii="Arial" w:eastAsia="Times New Roman" w:hAnsi="Arial" w:cs="Arial"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per lo svolgimento dell’attività specificata nel bando nell’ambito del Progetto </w:t>
      </w:r>
      <w:r w:rsidR="005F4A22" w:rsidRPr="001829D3">
        <w:rPr>
          <w:rFonts w:ascii="Arial" w:hAnsi="Arial" w:cs="Arial"/>
          <w:b/>
          <w:bCs/>
          <w:sz w:val="21"/>
          <w:szCs w:val="21"/>
        </w:rPr>
        <w:t>040018_PROGETTI_C_2026_CHIUCCHI_BILANCIO_INTEGRATO</w:t>
      </w:r>
      <w:r w:rsidR="00BD5087"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presso il </w:t>
      </w:r>
      <w:r w:rsidR="00BD5087"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Dipartimento di Management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dell’Università Politecnica delle Marche.</w:t>
      </w:r>
    </w:p>
    <w:p w14:paraId="498B77C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Codice Penale</w:t>
      </w:r>
      <w:proofErr w:type="gram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s.m.i.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14:paraId="067E3EF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443773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A)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essere residente nel comune  __________ (PROV.)____</w:t>
      </w:r>
    </w:p>
    <w:p w14:paraId="1B41EDE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VIA___________________________________________C.A.P.____________________</w:t>
      </w:r>
    </w:p>
    <w:p w14:paraId="4B51484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84DD76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B)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>□</w:t>
      </w:r>
      <w:r w:rsidRPr="0013069F">
        <w:rPr>
          <w:rFonts w:ascii="Arial" w:eastAsia="TimesNew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di essere in possesso della cittadinanza italiana;</w:t>
      </w:r>
    </w:p>
    <w:p w14:paraId="2D4E6D6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4C8DFF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C)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 xml:space="preserve">□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di essere in possesso della cittadinanza dello 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indicare quale)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 e di avere adeguata conoscenza della lingua italiana;</w:t>
      </w:r>
    </w:p>
    <w:p w14:paraId="1944D9C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1627E7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D)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essere in possesso del TITOLO di STUDIO</w:t>
      </w:r>
      <w:r w:rsidRPr="0013069F">
        <w:rPr>
          <w:rFonts w:ascii="Arial" w:eastAsia="Times New Roman" w:hAnsi="Arial" w:cs="Arial"/>
          <w:color w:val="000000"/>
          <w:sz w:val="22"/>
          <w:szCs w:val="22"/>
          <w:vertAlign w:val="superscript"/>
        </w:rPr>
        <w:footnoteReference w:id="2"/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richiesto nel bando:</w:t>
      </w:r>
    </w:p>
    <w:p w14:paraId="3A9B057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Diploma di Laurea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specificare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tipo magistrale, specialistica, vecchio ordinamento)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_____________________________________</w:t>
      </w:r>
    </w:p>
    <w:p w14:paraId="682D2C0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lastRenderedPageBreak/>
        <w:t>conseguito in data _______</w:t>
      </w:r>
    </w:p>
    <w:p w14:paraId="27FDE0C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presso __________________________con votazione _______;</w:t>
      </w:r>
    </w:p>
    <w:p w14:paraId="51A517E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NEL CASO LAUREA CONSEGUITA ALL’ESTERO:</w:t>
      </w:r>
    </w:p>
    <w:p w14:paraId="459291B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Diploma di Laurea in </w:t>
      </w:r>
      <w:r w:rsidRPr="0013069F">
        <w:rPr>
          <w:rFonts w:ascii="Arial" w:eastAsia="Times New Roman" w:hAnsi="Arial" w:cs="Arial"/>
          <w:i/>
          <w:color w:val="000000"/>
          <w:sz w:val="20"/>
          <w:szCs w:val="20"/>
        </w:rPr>
        <w:t>(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specificare)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_________________________________ </w:t>
      </w:r>
    </w:p>
    <w:p w14:paraId="22ED1E6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conseguito in data _______</w:t>
      </w:r>
    </w:p>
    <w:p w14:paraId="7DB4381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presso __________________________con votazione _______;</w:t>
      </w:r>
    </w:p>
    <w:p w14:paraId="05D8F964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6FE430CA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E)</w:t>
      </w:r>
      <w:r w:rsidRPr="0013069F">
        <w:rPr>
          <w:rFonts w:ascii="Arial" w:eastAsia="TimesNewRoman" w:hAnsi="Arial" w:cs="Arial"/>
          <w:color w:val="000000"/>
          <w:sz w:val="28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 conoscere la/e LINGUA/E STRANIERA/E </w:t>
      </w:r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(specificare quali)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 LIVELLO (</w:t>
      </w:r>
      <w:proofErr w:type="spellStart"/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avanzato,medio,etc</w:t>
      </w:r>
      <w:proofErr w:type="spellEnd"/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_____________________;</w:t>
      </w:r>
    </w:p>
    <w:p w14:paraId="2030AFD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14:paraId="06D5B74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 xml:space="preserve">F)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 w:rsidRPr="0013069F">
        <w:rPr>
          <w:rFonts w:ascii="Arial" w:eastAsia="Times New Roman" w:hAnsi="Arial" w:cs="Arial"/>
          <w:i/>
          <w:color w:val="000000"/>
          <w:sz w:val="18"/>
          <w:szCs w:val="18"/>
        </w:rPr>
        <w:t>(specificare)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___________________________________________________;</w:t>
      </w:r>
    </w:p>
    <w:p w14:paraId="4FE4C3C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638ABB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G)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171FC12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14:paraId="3841C7D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color w:val="000000"/>
          <w:sz w:val="22"/>
          <w:szCs w:val="22"/>
        </w:rPr>
        <w:t>H)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4E9B5DD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VIA______________________________;</w:t>
      </w:r>
    </w:p>
    <w:p w14:paraId="396AD9F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5337C32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e-mail ___________________________;</w:t>
      </w:r>
    </w:p>
    <w:p w14:paraId="1D4759E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5550FAD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1EB3D09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356EDF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</w:t>
      </w:r>
      <w:r w:rsidRPr="0013069F">
        <w:rPr>
          <w:rFonts w:ascii="Arial" w:eastAsia="Times New Roman" w:hAnsi="Arial" w:cs="Arial"/>
          <w:color w:val="000000"/>
          <w:szCs w:val="22"/>
        </w:rPr>
        <w:t>, ALLA VOCE PRIVACY.</w:t>
      </w:r>
    </w:p>
    <w:p w14:paraId="68F37817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5F52EB16" w14:textId="0DB6EC95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lastRenderedPageBreak/>
        <w:t>Data_________________________ Firma autografa(*)________________________</w:t>
      </w:r>
    </w:p>
    <w:p w14:paraId="0B1197F1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3CFEB01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11B5933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DDE1F76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ALLEGA:</w:t>
      </w:r>
    </w:p>
    <w:p w14:paraId="4D69FAB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- </w:t>
      </w: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CERTIFICAZIONE (ART. 46 DPR 445/2000) con CURRICULUM vitae in formato europeo</w:t>
      </w:r>
      <w:r w:rsidRPr="0013069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E/O TITOLI </w:t>
      </w: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nella forma della </w:t>
      </w: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ATTO DI NOTORIETA’ (ART. 47 D.P.R. N. 445/2000)</w:t>
      </w:r>
    </w:p>
    <w:p w14:paraId="75C2FF7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4D0382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307E13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A9FC5F2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E45E75E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0C580EA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D25FA9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E93FE6A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A3CFAC7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44644653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83CC179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E6C4C7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D6FAD6D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3ED40315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8E5BAB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B6E85E6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D9D561F" w14:textId="77777777" w:rsidR="00286019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90980E3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43C6FBBC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59AB809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87C0519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3F927DF6" w14:textId="77777777" w:rsid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2F427272" w14:textId="77777777" w:rsidR="0013069F" w:rsidRPr="0013069F" w:rsidRDefault="0013069F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ECA837B" w14:textId="77777777" w:rsidR="00286019" w:rsidRPr="0013069F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8C03403" w14:textId="77777777" w:rsidR="00286019" w:rsidRDefault="00286019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A74007F" w14:textId="77777777" w:rsidR="00BD5087" w:rsidRPr="0013069F" w:rsidRDefault="00BD5087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0574CF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6030D86D" w14:textId="77777777" w:rsidR="00AE48CA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112FC70D" w14:textId="77777777" w:rsidR="00442B7D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583CD16D" w14:textId="77777777" w:rsidR="00442B7D" w:rsidRPr="0013069F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0BCD53F6" w14:textId="0F2B5BA5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2"/>
          <w:szCs w:val="22"/>
        </w:rPr>
      </w:pPr>
      <w:r w:rsidRPr="0013069F">
        <w:rPr>
          <w:rFonts w:ascii="Arial" w:eastAsia="Times New Roman" w:hAnsi="Arial" w:cs="Arial"/>
          <w:b/>
          <w:sz w:val="22"/>
          <w:szCs w:val="22"/>
        </w:rPr>
        <w:t xml:space="preserve">All. “B” </w:t>
      </w:r>
      <w:r w:rsidRPr="0013069F">
        <w:rPr>
          <w:rFonts w:ascii="Arial" w:eastAsia="Times New Roman" w:hAnsi="Arial" w:cs="Arial"/>
          <w:sz w:val="22"/>
          <w:szCs w:val="22"/>
        </w:rPr>
        <w:t xml:space="preserve">al bando </w:t>
      </w:r>
    </w:p>
    <w:p w14:paraId="1EC6AE3F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13069F">
        <w:rPr>
          <w:rFonts w:ascii="Arial" w:eastAsia="Times New Roman" w:hAnsi="Arial" w:cs="Arial"/>
          <w:b/>
          <w:sz w:val="22"/>
          <w:szCs w:val="22"/>
        </w:rPr>
        <w:t xml:space="preserve">individuale con contratto di lavoro autonomo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presso il</w:t>
      </w:r>
      <w:r w:rsidRPr="0013069F">
        <w:rPr>
          <w:rFonts w:ascii="Arial" w:eastAsia="Times New Roman" w:hAnsi="Arial" w:cs="Arial"/>
          <w:caps/>
          <w:color w:val="000081"/>
          <w:sz w:val="22"/>
          <w:szCs w:val="22"/>
        </w:rPr>
        <w:t xml:space="preserve"> </w:t>
      </w:r>
      <w:r w:rsidRPr="0013069F">
        <w:rPr>
          <w:rFonts w:ascii="Arial" w:eastAsia="Times New Roman" w:hAnsi="Arial" w:cs="Arial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69340DF3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0D081D3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/>
          <w:bCs/>
          <w:color w:val="000000"/>
          <w:sz w:val="22"/>
          <w:szCs w:val="22"/>
        </w:rPr>
        <w:t>DICHIARAZIONE SOSTITUTIVA DI CERTIFICAZIONE (ART. 46 DPR 445/2000) e CURRICULUM VITAE</w:t>
      </w:r>
    </w:p>
    <w:p w14:paraId="0B54823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…….</w:t>
      </w:r>
      <w:proofErr w:type="gramEnd"/>
      <w:r w:rsidRPr="0013069F">
        <w:rPr>
          <w:rFonts w:ascii="Arial" w:eastAsia="Times New Roman" w:hAnsi="Arial" w:cs="Arial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…….</w:t>
      </w:r>
      <w:proofErr w:type="gramEnd"/>
      <w:r w:rsidRPr="0013069F">
        <w:rPr>
          <w:rFonts w:ascii="Arial" w:eastAsia="Times New Roman" w:hAnsi="Arial" w:cs="Arial"/>
          <w:color w:val="000000"/>
          <w:sz w:val="22"/>
          <w:szCs w:val="22"/>
        </w:rPr>
        <w:t>), via/c.so/p.zza ……………………………</w:t>
      </w:r>
      <w:proofErr w:type="gram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…….</w:t>
      </w:r>
      <w:proofErr w:type="gram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. n. ………………, </w:t>
      </w:r>
      <w:proofErr w:type="spellStart"/>
      <w:r w:rsidRPr="0013069F">
        <w:rPr>
          <w:rFonts w:ascii="Arial" w:eastAsia="Times New Roman" w:hAnsi="Arial" w:cs="Arial"/>
          <w:color w:val="000000"/>
          <w:sz w:val="22"/>
          <w:szCs w:val="22"/>
        </w:rPr>
        <w:t>c.a.p.</w:t>
      </w:r>
      <w:proofErr w:type="spellEnd"/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…………………,  </w:t>
      </w:r>
    </w:p>
    <w:p w14:paraId="441478A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DICHIARA</w:t>
      </w:r>
    </w:p>
    <w:p w14:paraId="6064B3F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2591820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13069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Curriculum  vitae  in formato europeo  </w:t>
      </w:r>
      <w:r w:rsidRPr="0013069F">
        <w:rPr>
          <w:rFonts w:ascii="Arial" w:eastAsia="Times New Roman" w:hAnsi="Arial" w:cs="Arial"/>
          <w:b/>
          <w:iCs/>
          <w:color w:val="000000"/>
          <w:sz w:val="22"/>
          <w:szCs w:val="22"/>
        </w:rPr>
        <w:t xml:space="preserve">allegato e parte integrante della presente dichiarazione </w:t>
      </w:r>
      <w:r w:rsidRPr="0013069F">
        <w:rPr>
          <w:rFonts w:ascii="Arial" w:eastAsia="Times New Roman" w:hAnsi="Arial" w:cs="Arial"/>
          <w:iCs/>
          <w:color w:val="000000"/>
          <w:sz w:val="22"/>
          <w:szCs w:val="22"/>
        </w:rPr>
        <w:t>corrispondono a verità.</w:t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</w:p>
    <w:p w14:paraId="7EFF2DBB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1E8A6249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>DLgs</w:t>
      </w:r>
      <w:proofErr w:type="spellEnd"/>
      <w:r w:rsidRPr="0013069F">
        <w:rPr>
          <w:rFonts w:ascii="Arial" w:eastAsia="Times New Roman" w:hAnsi="Arial" w:cs="Arial"/>
          <w:i/>
          <w:color w:val="000000"/>
          <w:sz w:val="22"/>
          <w:szCs w:val="22"/>
        </w:rPr>
        <w:t xml:space="preserve"> n. 33/2013). Chiede espressamente che</w:t>
      </w: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>, in sede di pubblicazione del curriculum, vengano resi non visibili i seguenti dati:</w:t>
      </w:r>
    </w:p>
    <w:p w14:paraId="3DE94E08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indirizzo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3A6355A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recapito telefonico 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0FD901B2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data di nascita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</w:p>
    <w:p w14:paraId="1322B4FA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firma  </w:t>
      </w:r>
      <w:r w:rsidRPr="0013069F">
        <w:rPr>
          <w:rFonts w:ascii="Arial" w:eastAsia="Times New Roman" w:hAnsi="Arial" w:cs="Arial"/>
          <w:b/>
          <w:bCs/>
          <w:color w:val="000000"/>
          <w:sz w:val="32"/>
          <w:szCs w:val="32"/>
        </w:rPr>
        <w:t>□</w:t>
      </w:r>
      <w:r w:rsidRPr="0013069F">
        <w:rPr>
          <w:rFonts w:ascii="Arial" w:eastAsia="Times New Roman" w:hAnsi="Arial" w:cs="Arial"/>
          <w:bCs/>
          <w:color w:val="000000"/>
          <w:sz w:val="22"/>
          <w:szCs w:val="22"/>
        </w:rPr>
        <w:t xml:space="preserve">      </w:t>
      </w:r>
    </w:p>
    <w:p w14:paraId="5F9F8C0E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i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bCs/>
          <w:i/>
          <w:color w:val="000000"/>
          <w:sz w:val="22"/>
          <w:szCs w:val="22"/>
        </w:rPr>
        <w:t>(contrassegnare la/le casella/e di eventuale interesse)</w:t>
      </w:r>
    </w:p>
    <w:p w14:paraId="06CCE735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7DCE81DD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</w:p>
    <w:p w14:paraId="1D196C0C" w14:textId="1ED10D56" w:rsid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Data</w:t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 w:rsidRPr="0013069F">
        <w:rPr>
          <w:rFonts w:ascii="Arial" w:eastAsia="Times New Roman" w:hAnsi="Arial" w:cs="Arial"/>
          <w:color w:val="000000"/>
          <w:sz w:val="22"/>
          <w:szCs w:val="22"/>
        </w:rPr>
        <w:t>Firma autografa(*)</w:t>
      </w:r>
    </w:p>
    <w:p w14:paraId="047E0CB1" w14:textId="2D48C245" w:rsidR="00AE48CA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 xml:space="preserve"> __________________________ </w:t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="0013069F">
        <w:rPr>
          <w:rFonts w:ascii="Arial" w:eastAsia="Times New Roman" w:hAnsi="Arial" w:cs="Arial"/>
          <w:color w:val="000000"/>
          <w:sz w:val="22"/>
          <w:szCs w:val="22"/>
        </w:rPr>
        <w:tab/>
      </w:r>
      <w:r w:rsidRPr="0013069F">
        <w:rPr>
          <w:rFonts w:ascii="Arial" w:eastAsia="Times New Roman" w:hAnsi="Arial" w:cs="Arial"/>
          <w:color w:val="000000"/>
          <w:sz w:val="22"/>
          <w:szCs w:val="22"/>
        </w:rPr>
        <w:t>________________________</w:t>
      </w:r>
    </w:p>
    <w:p w14:paraId="2306B7B6" w14:textId="77777777" w:rsidR="00442B7D" w:rsidRPr="0013069F" w:rsidRDefault="00442B7D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</w:p>
    <w:p w14:paraId="72B989DC" w14:textId="77777777" w:rsidR="00AE48CA" w:rsidRPr="0013069F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13069F">
        <w:rPr>
          <w:rFonts w:ascii="Arial" w:eastAsia="Times New Roman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058B28E6" w14:textId="77777777" w:rsidR="00522603" w:rsidRDefault="00522603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3D348450" w14:textId="2B403B4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sz w:val="22"/>
          <w:szCs w:val="22"/>
        </w:rPr>
      </w:pPr>
      <w:r w:rsidRPr="004120B8">
        <w:rPr>
          <w:rFonts w:ascii="Tahoma" w:eastAsia="Times New Roman" w:hAnsi="Tahoma" w:cs="Tahoma"/>
          <w:b/>
          <w:sz w:val="22"/>
          <w:szCs w:val="22"/>
        </w:rPr>
        <w:t xml:space="preserve">All. “C” </w:t>
      </w:r>
      <w:r w:rsidRPr="004120B8">
        <w:rPr>
          <w:rFonts w:ascii="Tahoma" w:eastAsia="Times New Roman" w:hAnsi="Tahoma" w:cs="Tahoma"/>
          <w:sz w:val="22"/>
          <w:szCs w:val="22"/>
        </w:rPr>
        <w:t xml:space="preserve">al bando </w:t>
      </w:r>
    </w:p>
    <w:p w14:paraId="748BBBDC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4120B8">
        <w:rPr>
          <w:rFonts w:ascii="Tahoma" w:eastAsia="Times New Roman" w:hAnsi="Tahoma" w:cs="Tahoma"/>
          <w:b/>
          <w:sz w:val="22"/>
          <w:szCs w:val="22"/>
        </w:rPr>
        <w:t xml:space="preserve">individuale con contratto di lavoro autonomo </w:t>
      </w: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presso il</w:t>
      </w:r>
      <w:r w:rsidRPr="004120B8">
        <w:rPr>
          <w:rFonts w:ascii="Tahoma" w:eastAsia="Times New Roman" w:hAnsi="Tahoma" w:cs="Tahoma"/>
          <w:caps/>
          <w:color w:val="000081"/>
          <w:sz w:val="22"/>
          <w:szCs w:val="22"/>
        </w:rPr>
        <w:t xml:space="preserve"> </w:t>
      </w:r>
      <w:r w:rsidRPr="004120B8">
        <w:rPr>
          <w:rFonts w:ascii="Tahoma" w:eastAsia="Times New Roman" w:hAnsi="Tahoma" w:cs="Tahoma"/>
          <w:b/>
          <w:bCs/>
          <w:caps/>
          <w:color w:val="000000"/>
          <w:sz w:val="22"/>
          <w:szCs w:val="22"/>
        </w:rPr>
        <w:t>Dipartimento di Management Università Politecnica delle Marche.</w:t>
      </w:r>
    </w:p>
    <w:p w14:paraId="2FB2E4E1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i/>
          <w:color w:val="000000"/>
          <w:sz w:val="22"/>
          <w:szCs w:val="22"/>
        </w:rPr>
      </w:pPr>
    </w:p>
    <w:p w14:paraId="02911C27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DICHIARAZIONE SOSTITUTIVA DI ATTO DI NOTORIETA’</w:t>
      </w:r>
    </w:p>
    <w:p w14:paraId="13F1C309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(ART. 47 D.P.R. N. 445/2000)</w:t>
      </w:r>
    </w:p>
    <w:p w14:paraId="3CD3F2F5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A1C84CF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4120B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4120B8">
        <w:rPr>
          <w:rFonts w:ascii="Tahoma" w:eastAsia="Times New Roman" w:hAnsi="Tahoma" w:cs="Tahoma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4120B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4120B8">
        <w:rPr>
          <w:rFonts w:ascii="Tahoma" w:eastAsia="Times New Roman" w:hAnsi="Tahoma" w:cs="Tahoma"/>
          <w:color w:val="000000"/>
          <w:sz w:val="22"/>
          <w:szCs w:val="22"/>
        </w:rPr>
        <w:t>), via/c.so/p.zza ……………………………</w:t>
      </w:r>
      <w:proofErr w:type="gramStart"/>
      <w:r w:rsidRPr="004120B8">
        <w:rPr>
          <w:rFonts w:ascii="Tahoma" w:eastAsia="Times New Roman" w:hAnsi="Tahoma" w:cs="Tahoma"/>
          <w:color w:val="000000"/>
          <w:sz w:val="22"/>
          <w:szCs w:val="22"/>
        </w:rPr>
        <w:t>…….</w:t>
      </w:r>
      <w:proofErr w:type="gramEnd"/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. n. ………………, </w:t>
      </w:r>
      <w:proofErr w:type="spellStart"/>
      <w:r w:rsidRPr="004120B8">
        <w:rPr>
          <w:rFonts w:ascii="Tahoma" w:eastAsia="Times New Roman" w:hAnsi="Tahoma" w:cs="Tahoma"/>
          <w:color w:val="000000"/>
          <w:sz w:val="22"/>
          <w:szCs w:val="22"/>
        </w:rPr>
        <w:t>c.a.p.</w:t>
      </w:r>
      <w:proofErr w:type="spellEnd"/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 …………………,  </w:t>
      </w:r>
    </w:p>
    <w:p w14:paraId="231FD0F1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DICHIARA</w:t>
      </w:r>
    </w:p>
    <w:p w14:paraId="169F7BE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F620CC9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6F91651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37E11188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506A5BF5" w14:textId="77777777" w:rsidR="00AE48CA" w:rsidRPr="004120B8" w:rsidRDefault="00AE48CA" w:rsidP="00AE48CA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1B569FC5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6B7F0238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4CBC1B94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570D3D12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CBBDEAC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25E18B54" w14:textId="77777777" w:rsidR="0038360F" w:rsidRPr="004120B8" w:rsidRDefault="0038360F" w:rsidP="0038360F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b/>
          <w:bCs/>
          <w:color w:val="000000"/>
          <w:sz w:val="22"/>
          <w:szCs w:val="22"/>
        </w:rPr>
        <w:t>___________________</w:t>
      </w:r>
    </w:p>
    <w:p w14:paraId="694B6442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000000"/>
          <w:sz w:val="22"/>
          <w:szCs w:val="22"/>
        </w:rPr>
      </w:pPr>
    </w:p>
    <w:p w14:paraId="4667EF3B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1C518EC4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7FDEB0FE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</w:p>
    <w:p w14:paraId="1D38FE88" w14:textId="77777777" w:rsidR="00AE48CA" w:rsidRPr="004120B8" w:rsidRDefault="00AE48CA" w:rsidP="00AE48CA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4120B8">
        <w:rPr>
          <w:rFonts w:ascii="Tahoma" w:eastAsia="Times New Roman" w:hAnsi="Tahoma" w:cs="Tahoma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E895D6E" w14:textId="77777777" w:rsidR="00AE48CA" w:rsidRPr="00A837DE" w:rsidRDefault="00AE48CA" w:rsidP="00AE48CA">
      <w:pPr>
        <w:ind w:left="708" w:firstLine="708"/>
        <w:rPr>
          <w:rFonts w:ascii="Arial" w:hAnsi="Arial" w:cs="Arial"/>
          <w:sz w:val="21"/>
          <w:szCs w:val="21"/>
        </w:rPr>
      </w:pPr>
    </w:p>
    <w:sectPr w:rsidR="00AE48CA" w:rsidRPr="00A837DE" w:rsidSect="00F57077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A94E0" w14:textId="77777777" w:rsidR="00730723" w:rsidRDefault="00730723" w:rsidP="00F939EA">
      <w:r>
        <w:separator/>
      </w:r>
    </w:p>
  </w:endnote>
  <w:endnote w:type="continuationSeparator" w:id="0">
    <w:p w14:paraId="0982B5DA" w14:textId="77777777" w:rsidR="00730723" w:rsidRDefault="00730723" w:rsidP="00F939EA">
      <w:r>
        <w:continuationSeparator/>
      </w:r>
    </w:p>
  </w:endnote>
  <w:endnote w:type="continuationNotice" w:id="1">
    <w:p w14:paraId="3ADF23C0" w14:textId="77777777" w:rsidR="00730723" w:rsidRDefault="007307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40363" w14:textId="77777777" w:rsidR="00730723" w:rsidRDefault="00730723" w:rsidP="00F939EA">
      <w:r>
        <w:separator/>
      </w:r>
    </w:p>
  </w:footnote>
  <w:footnote w:type="continuationSeparator" w:id="0">
    <w:p w14:paraId="322E82A6" w14:textId="77777777" w:rsidR="00730723" w:rsidRDefault="00730723" w:rsidP="00F939EA">
      <w:r>
        <w:continuationSeparator/>
      </w:r>
    </w:p>
  </w:footnote>
  <w:footnote w:type="continuationNotice" w:id="1">
    <w:p w14:paraId="4BB02350" w14:textId="77777777" w:rsidR="00730723" w:rsidRDefault="00730723"/>
  </w:footnote>
  <w:footnote w:id="2">
    <w:p w14:paraId="25BDD29B" w14:textId="77777777" w:rsidR="00AE48CA" w:rsidRDefault="00AE48CA" w:rsidP="00AE48C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" name="Immagine 1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7" name="Immagine 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" name="Immagin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83" name="Immagin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0723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5AE3F91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2613111"/>
    <w:multiLevelType w:val="hybridMultilevel"/>
    <w:tmpl w:val="CA0601EE"/>
    <w:lvl w:ilvl="0" w:tplc="3EEEB0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5"/>
  </w:num>
  <w:num w:numId="2" w16cid:durableId="1654606269">
    <w:abstractNumId w:val="0"/>
  </w:num>
  <w:num w:numId="3" w16cid:durableId="1679698370">
    <w:abstractNumId w:val="1"/>
  </w:num>
  <w:num w:numId="4" w16cid:durableId="822819624">
    <w:abstractNumId w:val="7"/>
  </w:num>
  <w:num w:numId="5" w16cid:durableId="829828637">
    <w:abstractNumId w:val="6"/>
  </w:num>
  <w:num w:numId="6" w16cid:durableId="2035037530">
    <w:abstractNumId w:val="4"/>
  </w:num>
  <w:num w:numId="7" w16cid:durableId="239220284">
    <w:abstractNumId w:val="8"/>
  </w:num>
  <w:num w:numId="8" w16cid:durableId="1496607517">
    <w:abstractNumId w:val="2"/>
  </w:num>
  <w:num w:numId="9" w16cid:durableId="1600328581">
    <w:abstractNumId w:val="3"/>
  </w:num>
  <w:num w:numId="10" w16cid:durableId="253028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40B46"/>
    <w:rsid w:val="000659D2"/>
    <w:rsid w:val="0007310F"/>
    <w:rsid w:val="00090350"/>
    <w:rsid w:val="00095ED8"/>
    <w:rsid w:val="000D1500"/>
    <w:rsid w:val="000D79EC"/>
    <w:rsid w:val="000E3DD4"/>
    <w:rsid w:val="000F5482"/>
    <w:rsid w:val="000F65C8"/>
    <w:rsid w:val="00122D2D"/>
    <w:rsid w:val="00130495"/>
    <w:rsid w:val="0013069F"/>
    <w:rsid w:val="001423B9"/>
    <w:rsid w:val="00143815"/>
    <w:rsid w:val="001F744C"/>
    <w:rsid w:val="0020598B"/>
    <w:rsid w:val="0021716F"/>
    <w:rsid w:val="002364CD"/>
    <w:rsid w:val="002736DA"/>
    <w:rsid w:val="00274A7A"/>
    <w:rsid w:val="00286019"/>
    <w:rsid w:val="002A6E5C"/>
    <w:rsid w:val="002A7973"/>
    <w:rsid w:val="002A7F3D"/>
    <w:rsid w:val="002B1EC9"/>
    <w:rsid w:val="002B50D5"/>
    <w:rsid w:val="002C317B"/>
    <w:rsid w:val="00310631"/>
    <w:rsid w:val="0032630C"/>
    <w:rsid w:val="00343BD5"/>
    <w:rsid w:val="00350751"/>
    <w:rsid w:val="00351FB8"/>
    <w:rsid w:val="003551C2"/>
    <w:rsid w:val="00361296"/>
    <w:rsid w:val="003668DA"/>
    <w:rsid w:val="00372AB8"/>
    <w:rsid w:val="0038360F"/>
    <w:rsid w:val="003C7486"/>
    <w:rsid w:val="003D3CF2"/>
    <w:rsid w:val="003E123F"/>
    <w:rsid w:val="003E43C1"/>
    <w:rsid w:val="003F00B3"/>
    <w:rsid w:val="003F443C"/>
    <w:rsid w:val="00415644"/>
    <w:rsid w:val="004401BC"/>
    <w:rsid w:val="00442B7D"/>
    <w:rsid w:val="00451C99"/>
    <w:rsid w:val="004605BA"/>
    <w:rsid w:val="00464DDB"/>
    <w:rsid w:val="004B34C3"/>
    <w:rsid w:val="004B647B"/>
    <w:rsid w:val="004D5072"/>
    <w:rsid w:val="004E209F"/>
    <w:rsid w:val="004F58E5"/>
    <w:rsid w:val="00505C58"/>
    <w:rsid w:val="00511A1B"/>
    <w:rsid w:val="00516A00"/>
    <w:rsid w:val="00522603"/>
    <w:rsid w:val="005652FC"/>
    <w:rsid w:val="005A0995"/>
    <w:rsid w:val="005A5CDC"/>
    <w:rsid w:val="005F2AA4"/>
    <w:rsid w:val="005F4A22"/>
    <w:rsid w:val="006027E7"/>
    <w:rsid w:val="00615F23"/>
    <w:rsid w:val="006161BB"/>
    <w:rsid w:val="00630F2D"/>
    <w:rsid w:val="00643FE0"/>
    <w:rsid w:val="0065367E"/>
    <w:rsid w:val="00670C6A"/>
    <w:rsid w:val="006954CC"/>
    <w:rsid w:val="006A1D1F"/>
    <w:rsid w:val="006C051F"/>
    <w:rsid w:val="006C2E93"/>
    <w:rsid w:val="006E0A73"/>
    <w:rsid w:val="007014B8"/>
    <w:rsid w:val="007103CD"/>
    <w:rsid w:val="00725FA0"/>
    <w:rsid w:val="00730723"/>
    <w:rsid w:val="00746270"/>
    <w:rsid w:val="00747ED0"/>
    <w:rsid w:val="00765623"/>
    <w:rsid w:val="00773BE0"/>
    <w:rsid w:val="0079558D"/>
    <w:rsid w:val="007A483F"/>
    <w:rsid w:val="007D02C0"/>
    <w:rsid w:val="007D20D0"/>
    <w:rsid w:val="007E5AF3"/>
    <w:rsid w:val="007F6A35"/>
    <w:rsid w:val="0084293A"/>
    <w:rsid w:val="00842E4B"/>
    <w:rsid w:val="00871CD4"/>
    <w:rsid w:val="0087628F"/>
    <w:rsid w:val="008855E3"/>
    <w:rsid w:val="00885E9E"/>
    <w:rsid w:val="008A52B8"/>
    <w:rsid w:val="008A5DA7"/>
    <w:rsid w:val="008B24A0"/>
    <w:rsid w:val="008B552C"/>
    <w:rsid w:val="008D1769"/>
    <w:rsid w:val="008E60AD"/>
    <w:rsid w:val="009308E1"/>
    <w:rsid w:val="00942CD4"/>
    <w:rsid w:val="00977A81"/>
    <w:rsid w:val="00996EBC"/>
    <w:rsid w:val="009A3157"/>
    <w:rsid w:val="009B0FE9"/>
    <w:rsid w:val="009D4A63"/>
    <w:rsid w:val="009E6253"/>
    <w:rsid w:val="00A045B0"/>
    <w:rsid w:val="00A062DD"/>
    <w:rsid w:val="00A31CEF"/>
    <w:rsid w:val="00A324DD"/>
    <w:rsid w:val="00A4094B"/>
    <w:rsid w:val="00A55596"/>
    <w:rsid w:val="00A9678B"/>
    <w:rsid w:val="00AB37E4"/>
    <w:rsid w:val="00AB57A2"/>
    <w:rsid w:val="00AC3C76"/>
    <w:rsid w:val="00AC500B"/>
    <w:rsid w:val="00AD207D"/>
    <w:rsid w:val="00AE48CA"/>
    <w:rsid w:val="00B04343"/>
    <w:rsid w:val="00B07CC3"/>
    <w:rsid w:val="00B50379"/>
    <w:rsid w:val="00B52AC7"/>
    <w:rsid w:val="00B52D3E"/>
    <w:rsid w:val="00B56BDF"/>
    <w:rsid w:val="00B56F6C"/>
    <w:rsid w:val="00B6546E"/>
    <w:rsid w:val="00B800DB"/>
    <w:rsid w:val="00B81A7A"/>
    <w:rsid w:val="00B9430C"/>
    <w:rsid w:val="00BC32AA"/>
    <w:rsid w:val="00BC6D1C"/>
    <w:rsid w:val="00BD5087"/>
    <w:rsid w:val="00C1621A"/>
    <w:rsid w:val="00C24688"/>
    <w:rsid w:val="00C327F3"/>
    <w:rsid w:val="00C4340B"/>
    <w:rsid w:val="00C61014"/>
    <w:rsid w:val="00C76AFF"/>
    <w:rsid w:val="00CC1927"/>
    <w:rsid w:val="00CD1457"/>
    <w:rsid w:val="00CD3FE9"/>
    <w:rsid w:val="00CD5523"/>
    <w:rsid w:val="00CE375C"/>
    <w:rsid w:val="00CF0569"/>
    <w:rsid w:val="00CF245F"/>
    <w:rsid w:val="00D10D7E"/>
    <w:rsid w:val="00D443FD"/>
    <w:rsid w:val="00D656A0"/>
    <w:rsid w:val="00D73B1E"/>
    <w:rsid w:val="00D83DB0"/>
    <w:rsid w:val="00D945B6"/>
    <w:rsid w:val="00DA185F"/>
    <w:rsid w:val="00DD429C"/>
    <w:rsid w:val="00DE5D82"/>
    <w:rsid w:val="00DE6806"/>
    <w:rsid w:val="00E03369"/>
    <w:rsid w:val="00E11949"/>
    <w:rsid w:val="00E12C5B"/>
    <w:rsid w:val="00E15408"/>
    <w:rsid w:val="00E430E4"/>
    <w:rsid w:val="00E5387F"/>
    <w:rsid w:val="00E73301"/>
    <w:rsid w:val="00E931DA"/>
    <w:rsid w:val="00EB19B8"/>
    <w:rsid w:val="00EE1E95"/>
    <w:rsid w:val="00EF5F06"/>
    <w:rsid w:val="00F033EB"/>
    <w:rsid w:val="00F10EA4"/>
    <w:rsid w:val="00F3396C"/>
    <w:rsid w:val="00F57077"/>
    <w:rsid w:val="00F80A95"/>
    <w:rsid w:val="00F939EA"/>
    <w:rsid w:val="00F95E7E"/>
    <w:rsid w:val="00FB421A"/>
    <w:rsid w:val="00FC4A67"/>
    <w:rsid w:val="00FC5755"/>
    <w:rsid w:val="00FE193F"/>
    <w:rsid w:val="00FE23AD"/>
    <w:rsid w:val="00FF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A31CEF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5F4A2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F4A2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5F4A22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F4A2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F4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624FABD8-81B5-430A-9777-C1054A6719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1030</Words>
  <Characters>5873</Characters>
  <Application>Microsoft Office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2026-06-23T08:38:00Z</dcterms:created>
  <dcterms:modified xsi:type="dcterms:W3CDTF">2026-06-23T08:39:00Z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