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B2585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</w:rPr>
      </w:pPr>
      <w:r w:rsidRPr="00AD727B">
        <w:rPr>
          <w:rFonts w:ascii="Calibri" w:eastAsia="Times New Roman" w:hAnsi="Calibri" w:cs="Calibri"/>
          <w:b/>
        </w:rPr>
        <w:t xml:space="preserve">All. “A” </w:t>
      </w:r>
    </w:p>
    <w:p w14:paraId="017B3A49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AD727B">
        <w:rPr>
          <w:rFonts w:ascii="Calibri" w:eastAsia="Times New Roman" w:hAnsi="Calibri" w:cs="Calibri"/>
        </w:rPr>
        <w:t xml:space="preserve">al bando emanato </w:t>
      </w:r>
    </w:p>
    <w:p w14:paraId="5BBF29A4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aps/>
          <w:color w:val="000000"/>
        </w:rPr>
      </w:pPr>
      <w:r w:rsidRPr="00AD727B">
        <w:rPr>
          <w:rFonts w:ascii="Calibri" w:eastAsia="Times New Roman" w:hAnsi="Calibri" w:cs="Calibri"/>
          <w:b/>
          <w:bCs/>
          <w:caps/>
          <w:color w:val="000000"/>
        </w:rPr>
        <w:t xml:space="preserve">selezione per il conferimento di un incarico </w:t>
      </w:r>
      <w:r w:rsidRPr="00AD727B">
        <w:rPr>
          <w:rFonts w:ascii="Calibri" w:eastAsia="Times New Roman" w:hAnsi="Calibri" w:cs="Calibri"/>
          <w:b/>
        </w:rPr>
        <w:t xml:space="preserve">individuale con contratto di lavoro autonomo </w:t>
      </w:r>
      <w:r w:rsidRPr="00AD727B">
        <w:rPr>
          <w:rFonts w:ascii="Calibri" w:eastAsia="Times New Roman" w:hAnsi="Calibri" w:cs="Calibri"/>
          <w:b/>
          <w:bCs/>
          <w:caps/>
          <w:color w:val="000000"/>
        </w:rPr>
        <w:t>presso il</w:t>
      </w:r>
      <w:r w:rsidRPr="00AD727B">
        <w:rPr>
          <w:rFonts w:ascii="Calibri" w:eastAsia="Times New Roman" w:hAnsi="Calibri" w:cs="Calibri"/>
          <w:caps/>
          <w:color w:val="000081"/>
        </w:rPr>
        <w:t xml:space="preserve"> </w:t>
      </w:r>
      <w:r w:rsidRPr="00AD727B">
        <w:rPr>
          <w:rFonts w:ascii="Calibri" w:eastAsia="Times New Roman" w:hAnsi="Calibri" w:cs="Calibri"/>
          <w:b/>
          <w:bCs/>
          <w:caps/>
          <w:color w:val="000000"/>
        </w:rPr>
        <w:t>Dipartimento di Management Università Politecnica delle Marche.</w:t>
      </w:r>
    </w:p>
    <w:p w14:paraId="4FAD57F6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48145AF9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4FF2DDCB" w14:textId="6B2922CE" w:rsidR="008D51DD" w:rsidRPr="00AD727B" w:rsidRDefault="008D51DD" w:rsidP="008D51DD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Al Dirett</w:t>
      </w:r>
      <w:r w:rsidR="000960B4">
        <w:rPr>
          <w:rFonts w:ascii="Calibri" w:eastAsia="Times New Roman" w:hAnsi="Calibri" w:cs="Calibri"/>
          <w:color w:val="000000"/>
        </w:rPr>
        <w:t>ore</w:t>
      </w:r>
      <w:r w:rsidRPr="00AD727B">
        <w:rPr>
          <w:rFonts w:ascii="Calibri" w:eastAsia="Times New Roman" w:hAnsi="Calibri" w:cs="Calibri"/>
          <w:color w:val="000000"/>
        </w:rPr>
        <w:t xml:space="preserve"> del</w:t>
      </w:r>
    </w:p>
    <w:p w14:paraId="33339EB2" w14:textId="77777777" w:rsidR="008D51DD" w:rsidRPr="00AD727B" w:rsidRDefault="008D51DD" w:rsidP="008D51DD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Università Politecnica delle Marche</w:t>
      </w:r>
    </w:p>
    <w:p w14:paraId="5E5BE65C" w14:textId="77777777" w:rsidR="008D51DD" w:rsidRPr="00AD727B" w:rsidRDefault="008D51DD" w:rsidP="008D51DD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i/>
          <w:color w:val="000000"/>
        </w:rPr>
        <w:t>(indirizzo)__________</w:t>
      </w:r>
      <w:r w:rsidRPr="00AD727B">
        <w:rPr>
          <w:rFonts w:ascii="Calibri" w:eastAsia="Times New Roman" w:hAnsi="Calibri" w:cs="Calibri"/>
          <w:color w:val="000000"/>
        </w:rPr>
        <w:t xml:space="preserve"> </w:t>
      </w:r>
    </w:p>
    <w:p w14:paraId="06A12D25" w14:textId="77777777" w:rsidR="008D51DD" w:rsidRPr="00AD727B" w:rsidRDefault="008D51DD" w:rsidP="008D51DD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 xml:space="preserve">CAP _____ - </w:t>
      </w:r>
      <w:r w:rsidRPr="00AD727B">
        <w:rPr>
          <w:rFonts w:ascii="Calibri" w:eastAsia="Times New Roman" w:hAnsi="Calibri" w:cs="Calibri"/>
          <w:i/>
          <w:color w:val="000000"/>
        </w:rPr>
        <w:t>(città) _______</w:t>
      </w:r>
      <w:r w:rsidRPr="00AD727B">
        <w:rPr>
          <w:rFonts w:ascii="Calibri" w:eastAsia="Times New Roman" w:hAnsi="Calibri" w:cs="Calibri"/>
          <w:color w:val="000000"/>
        </w:rPr>
        <w:t xml:space="preserve">. </w:t>
      </w:r>
    </w:p>
    <w:p w14:paraId="704D901F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6A9EF17E" w14:textId="77777777" w:rsidR="008D51DD" w:rsidRPr="00AD727B" w:rsidRDefault="008D51DD" w:rsidP="008D51DD">
      <w:pPr>
        <w:widowControl w:val="0"/>
        <w:autoSpaceDE w:val="0"/>
        <w:autoSpaceDN w:val="0"/>
        <w:adjustRightInd w:val="0"/>
        <w:ind w:firstLine="342"/>
        <w:jc w:val="both"/>
        <w:rPr>
          <w:rFonts w:ascii="Calibri" w:eastAsia="Times New Roman" w:hAnsi="Calibri" w:cs="Calibri"/>
          <w:color w:val="000000"/>
        </w:rPr>
      </w:pPr>
    </w:p>
    <w:p w14:paraId="23DD02DF" w14:textId="51BC1C91" w:rsidR="00B4640B" w:rsidRPr="00AD727B" w:rsidRDefault="008D51DD" w:rsidP="00B4640B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 xml:space="preserve">Il/la sottoscritto/a </w:t>
      </w:r>
      <w:r w:rsidRPr="00AD727B">
        <w:rPr>
          <w:rFonts w:ascii="Calibri" w:eastAsia="Times New Roman" w:hAnsi="Calibri" w:cs="Calibri"/>
          <w:i/>
          <w:color w:val="000000"/>
        </w:rPr>
        <w:t xml:space="preserve">(cognome)______________ (nome) ____________________, </w:t>
      </w:r>
      <w:r w:rsidRPr="00AD727B">
        <w:rPr>
          <w:rFonts w:ascii="Calibri" w:eastAsia="Times New Roman" w:hAnsi="Calibri" w:cs="Calibri"/>
          <w:color w:val="000000"/>
        </w:rPr>
        <w:t xml:space="preserve">nato/a il </w:t>
      </w:r>
      <w:r w:rsidRPr="00AD727B">
        <w:rPr>
          <w:rFonts w:ascii="Calibri" w:eastAsia="Times New Roman" w:hAnsi="Calibri" w:cs="Calibri"/>
          <w:i/>
          <w:color w:val="000000"/>
        </w:rPr>
        <w:t>(data di nascita)</w:t>
      </w:r>
      <w:r w:rsidRPr="00AD727B">
        <w:rPr>
          <w:rFonts w:ascii="Calibri" w:eastAsia="Times New Roman" w:hAnsi="Calibri" w:cs="Calibri"/>
          <w:color w:val="000000"/>
        </w:rPr>
        <w:t xml:space="preserve"> ___________ a </w:t>
      </w:r>
      <w:r w:rsidRPr="00AD727B">
        <w:rPr>
          <w:rFonts w:ascii="Calibri" w:eastAsia="Times New Roman" w:hAnsi="Calibri" w:cs="Calibri"/>
          <w:i/>
          <w:color w:val="000000"/>
        </w:rPr>
        <w:t>(luogo di nascita)</w:t>
      </w:r>
      <w:r w:rsidRPr="00AD727B">
        <w:rPr>
          <w:rFonts w:ascii="Calibri" w:eastAsia="Times New Roman" w:hAnsi="Calibri" w:cs="Calibri"/>
          <w:color w:val="000000"/>
        </w:rPr>
        <w:t xml:space="preserve"> chiede di essere </w:t>
      </w:r>
      <w:proofErr w:type="spellStart"/>
      <w:r w:rsidRPr="00AD727B">
        <w:rPr>
          <w:rFonts w:ascii="Calibri" w:eastAsia="Times New Roman" w:hAnsi="Calibri" w:cs="Calibri"/>
          <w:color w:val="000000"/>
        </w:rPr>
        <w:t>ammess</w:t>
      </w:r>
      <w:proofErr w:type="spellEnd"/>
      <w:r w:rsidRPr="00AD727B">
        <w:rPr>
          <w:rFonts w:ascii="Calibri" w:eastAsia="Times New Roman" w:hAnsi="Calibri" w:cs="Calibri"/>
          <w:color w:val="000000"/>
        </w:rPr>
        <w:t xml:space="preserve">_ alla selezione per </w:t>
      </w:r>
      <w:r w:rsidRPr="00AD727B">
        <w:rPr>
          <w:rFonts w:ascii="Calibri" w:eastAsia="Times New Roman" w:hAnsi="Calibri" w:cs="Calibri"/>
        </w:rPr>
        <w:t>(</w:t>
      </w:r>
      <w:r w:rsidRPr="00AD727B">
        <w:rPr>
          <w:rFonts w:ascii="Calibri" w:eastAsia="Times New Roman" w:hAnsi="Calibri" w:cs="Calibri"/>
          <w:i/>
        </w:rPr>
        <w:t>titoli/titoli e colloquio)________________</w:t>
      </w:r>
      <w:r w:rsidRPr="00AD727B">
        <w:rPr>
          <w:rFonts w:ascii="Calibri" w:eastAsia="Times New Roman" w:hAnsi="Calibri" w:cs="Calibri"/>
        </w:rPr>
        <w:t xml:space="preserve"> </w:t>
      </w:r>
      <w:r w:rsidRPr="00AD727B">
        <w:rPr>
          <w:rFonts w:ascii="Calibri" w:eastAsia="Times New Roman" w:hAnsi="Calibri" w:cs="Calibri"/>
          <w:color w:val="000000"/>
        </w:rPr>
        <w:t xml:space="preserve">per l’affidamento di un incarico </w:t>
      </w:r>
      <w:r w:rsidRPr="00AD727B">
        <w:rPr>
          <w:rFonts w:ascii="Calibri" w:eastAsia="Times New Roman" w:hAnsi="Calibri" w:cs="Calibri"/>
        </w:rPr>
        <w:t xml:space="preserve">individuale con contratto di lavoro autonomo </w:t>
      </w:r>
      <w:r w:rsidRPr="00AD727B">
        <w:rPr>
          <w:rFonts w:ascii="Calibri" w:eastAsia="Times New Roman" w:hAnsi="Calibri" w:cs="Calibri"/>
          <w:color w:val="000000"/>
        </w:rPr>
        <w:t>per lo svolgimento dell’attività specificata nel bando nell’ambito</w:t>
      </w:r>
      <w:r w:rsidR="005A188B">
        <w:rPr>
          <w:rFonts w:ascii="Calibri" w:eastAsia="Times New Roman" w:hAnsi="Calibri" w:cs="Calibri"/>
          <w:color w:val="000000"/>
        </w:rPr>
        <w:t xml:space="preserve"> dei fondi residui</w:t>
      </w:r>
      <w:r w:rsidRPr="00AD727B">
        <w:rPr>
          <w:rFonts w:ascii="Calibri" w:eastAsia="Times New Roman" w:hAnsi="Calibri" w:cs="Calibri"/>
          <w:color w:val="000000"/>
        </w:rPr>
        <w:t xml:space="preserve"> del Progetto </w:t>
      </w:r>
      <w:r w:rsidR="00B4640B" w:rsidRPr="00AD727B">
        <w:rPr>
          <w:rFonts w:ascii="Calibri" w:hAnsi="Calibri" w:cs="Calibri"/>
          <w:b/>
          <w:bCs/>
        </w:rPr>
        <w:t>040018_R_MINISTER_2022_UNI4JUSTICE_DI_STASI (CUP J19J21026980006).</w:t>
      </w:r>
    </w:p>
    <w:p w14:paraId="6EA34EE7" w14:textId="7C54DB13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 xml:space="preserve">presso il </w:t>
      </w:r>
      <w:r w:rsidR="00AD727B" w:rsidRPr="00AD727B">
        <w:rPr>
          <w:rFonts w:ascii="Calibri" w:eastAsia="Times New Roman" w:hAnsi="Calibri" w:cs="Calibri"/>
          <w:color w:val="000000"/>
        </w:rPr>
        <w:t xml:space="preserve">Dipartimento di Management </w:t>
      </w:r>
      <w:r w:rsidRPr="00AD727B">
        <w:rPr>
          <w:rFonts w:ascii="Calibri" w:eastAsia="Times New Roman" w:hAnsi="Calibri" w:cs="Calibri"/>
          <w:color w:val="000000"/>
        </w:rPr>
        <w:t>dell’Università Politecnica delle Marche.</w:t>
      </w:r>
    </w:p>
    <w:p w14:paraId="0A16F5D9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 xml:space="preserve">A tal fine, consapevole delle sanzioni penali, previste dal </w:t>
      </w:r>
      <w:proofErr w:type="gramStart"/>
      <w:r w:rsidRPr="00AD727B">
        <w:rPr>
          <w:rFonts w:ascii="Calibri" w:eastAsia="Times New Roman" w:hAnsi="Calibri" w:cs="Calibri"/>
          <w:color w:val="000000"/>
        </w:rPr>
        <w:t>Codice Penale</w:t>
      </w:r>
      <w:proofErr w:type="gramEnd"/>
      <w:r w:rsidRPr="00AD727B">
        <w:rPr>
          <w:rFonts w:ascii="Calibri" w:eastAsia="Times New Roman" w:hAnsi="Calibri" w:cs="Calibri"/>
          <w:color w:val="000000"/>
        </w:rPr>
        <w:t xml:space="preserve"> e dalle leggi in materia, in caso di dichiarazione mendace o di esibizione di atto falso o contenente dati non rispondenti a verità, dichiara, ai sensi degli articoli 46, 47 e 76 del d.p.r. 445/2000 e </w:t>
      </w:r>
      <w:proofErr w:type="spellStart"/>
      <w:r w:rsidRPr="00AD727B">
        <w:rPr>
          <w:rFonts w:ascii="Calibri" w:eastAsia="Times New Roman" w:hAnsi="Calibri" w:cs="Calibri"/>
          <w:color w:val="000000"/>
        </w:rPr>
        <w:t>s.m.i.</w:t>
      </w:r>
      <w:proofErr w:type="spellEnd"/>
      <w:r w:rsidRPr="00AD727B">
        <w:rPr>
          <w:rFonts w:ascii="Calibri" w:eastAsia="Times New Roman" w:hAnsi="Calibri" w:cs="Calibri"/>
          <w:color w:val="000000"/>
        </w:rPr>
        <w:t>:</w:t>
      </w:r>
    </w:p>
    <w:p w14:paraId="2DE2381C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5A8F5F70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b/>
          <w:color w:val="000000"/>
        </w:rPr>
        <w:t>A)</w:t>
      </w:r>
      <w:r w:rsidRPr="00AD727B">
        <w:rPr>
          <w:rFonts w:ascii="Calibri" w:eastAsia="Times New Roman" w:hAnsi="Calibri" w:cs="Calibri"/>
          <w:color w:val="000000"/>
        </w:rPr>
        <w:t xml:space="preserve"> di essere  residente nel comune  __________ (PROV.)____</w:t>
      </w:r>
    </w:p>
    <w:p w14:paraId="494D40A6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VIA___________________________________________C.A.P.____________________</w:t>
      </w:r>
    </w:p>
    <w:p w14:paraId="33B60EE6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6A666B4A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b/>
          <w:color w:val="000000"/>
        </w:rPr>
        <w:t>B)</w:t>
      </w:r>
      <w:r w:rsidRPr="00AD727B">
        <w:rPr>
          <w:rFonts w:ascii="Calibri" w:eastAsia="Times New Roman" w:hAnsi="Calibri" w:cs="Calibri"/>
          <w:color w:val="000000"/>
        </w:rPr>
        <w:t xml:space="preserve"> </w:t>
      </w:r>
      <w:r w:rsidRPr="00AD727B">
        <w:rPr>
          <w:rFonts w:ascii="Calibri" w:eastAsia="TimesNewRoman" w:hAnsi="Calibri" w:cs="Calibri"/>
          <w:color w:val="000000"/>
        </w:rPr>
        <w:t xml:space="preserve">□ </w:t>
      </w:r>
      <w:r w:rsidRPr="00AD727B">
        <w:rPr>
          <w:rFonts w:ascii="Calibri" w:eastAsia="Times New Roman" w:hAnsi="Calibri" w:cs="Calibri"/>
          <w:color w:val="000000"/>
        </w:rPr>
        <w:t>di essere in possesso della cittadinanza italiana;</w:t>
      </w:r>
    </w:p>
    <w:p w14:paraId="762ED8A3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7E39CE7C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b/>
          <w:color w:val="000000"/>
        </w:rPr>
        <w:t>C)</w:t>
      </w:r>
      <w:r w:rsidRPr="00AD727B">
        <w:rPr>
          <w:rFonts w:ascii="Calibri" w:eastAsia="Times New Roman" w:hAnsi="Calibri" w:cs="Calibri"/>
          <w:color w:val="000000"/>
        </w:rPr>
        <w:t xml:space="preserve"> </w:t>
      </w:r>
      <w:r w:rsidRPr="00AD727B">
        <w:rPr>
          <w:rFonts w:ascii="Calibri" w:eastAsia="TimesNewRoman" w:hAnsi="Calibri" w:cs="Calibri"/>
          <w:color w:val="000000"/>
        </w:rPr>
        <w:t xml:space="preserve">□ </w:t>
      </w:r>
      <w:r w:rsidRPr="00AD727B">
        <w:rPr>
          <w:rFonts w:ascii="Calibri" w:eastAsia="Times New Roman" w:hAnsi="Calibri" w:cs="Calibri"/>
          <w:color w:val="000000"/>
        </w:rPr>
        <w:t>di essere in possesso della cittadinanza dello (</w:t>
      </w:r>
      <w:r w:rsidRPr="00AD727B">
        <w:rPr>
          <w:rFonts w:ascii="Calibri" w:eastAsia="Times New Roman" w:hAnsi="Calibri" w:cs="Calibri"/>
          <w:i/>
          <w:color w:val="000000"/>
        </w:rPr>
        <w:t xml:space="preserve">indicare quale) </w:t>
      </w:r>
      <w:r w:rsidRPr="00AD727B">
        <w:rPr>
          <w:rFonts w:ascii="Calibri" w:eastAsia="Times New Roman" w:hAnsi="Calibri" w:cs="Calibri"/>
          <w:color w:val="000000"/>
        </w:rPr>
        <w:t>____________________ e di avere adeguata conoscenza della lingua italiana;</w:t>
      </w:r>
    </w:p>
    <w:p w14:paraId="0AB37332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2156FA4A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b/>
          <w:color w:val="000000"/>
        </w:rPr>
        <w:lastRenderedPageBreak/>
        <w:t>D)</w:t>
      </w:r>
      <w:r w:rsidRPr="00AD727B">
        <w:rPr>
          <w:rFonts w:ascii="Calibri" w:eastAsia="Times New Roman" w:hAnsi="Calibri" w:cs="Calibri"/>
          <w:color w:val="000000"/>
        </w:rPr>
        <w:t xml:space="preserve"> di essere in possesso del TITOLO di STUDIO</w:t>
      </w:r>
      <w:r w:rsidRPr="00AD727B">
        <w:rPr>
          <w:rFonts w:ascii="Calibri" w:eastAsia="Times New Roman" w:hAnsi="Calibri" w:cs="Calibri"/>
          <w:color w:val="000000"/>
          <w:vertAlign w:val="superscript"/>
        </w:rPr>
        <w:footnoteReference w:id="2"/>
      </w:r>
      <w:r w:rsidRPr="00AD727B">
        <w:rPr>
          <w:rFonts w:ascii="Calibri" w:eastAsia="Times New Roman" w:hAnsi="Calibri" w:cs="Calibri"/>
          <w:color w:val="000000"/>
        </w:rPr>
        <w:t xml:space="preserve"> richiesto nel bando:</w:t>
      </w:r>
    </w:p>
    <w:p w14:paraId="20CCBA68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 xml:space="preserve">Diploma di Laurea </w:t>
      </w:r>
      <w:r w:rsidRPr="00AD727B">
        <w:rPr>
          <w:rFonts w:ascii="Calibri" w:eastAsia="Times New Roman" w:hAnsi="Calibri" w:cs="Calibri"/>
          <w:i/>
          <w:color w:val="000000"/>
        </w:rPr>
        <w:t>(specificare</w:t>
      </w:r>
      <w:r w:rsidRPr="00AD727B">
        <w:rPr>
          <w:rFonts w:ascii="Calibri" w:eastAsia="Times New Roman" w:hAnsi="Calibri" w:cs="Calibri"/>
          <w:color w:val="000000"/>
        </w:rPr>
        <w:t xml:space="preserve"> </w:t>
      </w:r>
      <w:r w:rsidRPr="00AD727B">
        <w:rPr>
          <w:rFonts w:ascii="Calibri" w:eastAsia="Times New Roman" w:hAnsi="Calibri" w:cs="Calibri"/>
          <w:i/>
          <w:color w:val="000000"/>
        </w:rPr>
        <w:t>tipo magistrale, specialistica, vecchio ordinamento)</w:t>
      </w:r>
      <w:r w:rsidRPr="00AD727B">
        <w:rPr>
          <w:rFonts w:ascii="Calibri" w:eastAsia="Times New Roman" w:hAnsi="Calibri" w:cs="Calibri"/>
          <w:color w:val="000000"/>
        </w:rPr>
        <w:t xml:space="preserve"> _____________________________________</w:t>
      </w:r>
    </w:p>
    <w:p w14:paraId="6917F33B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conseguito in data _______</w:t>
      </w:r>
    </w:p>
    <w:p w14:paraId="56DB1B43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presso __________________________con votazione _______;</w:t>
      </w:r>
    </w:p>
    <w:p w14:paraId="2EB1CAB5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NEL CASO LAUREA CONSEGUITA ALL’ESTERO:</w:t>
      </w:r>
    </w:p>
    <w:p w14:paraId="75BA54C6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 xml:space="preserve">Diploma di Laurea in </w:t>
      </w:r>
      <w:r w:rsidRPr="00AD727B">
        <w:rPr>
          <w:rFonts w:ascii="Calibri" w:eastAsia="Times New Roman" w:hAnsi="Calibri" w:cs="Calibri"/>
          <w:i/>
          <w:color w:val="000000"/>
        </w:rPr>
        <w:t>(specificare)</w:t>
      </w:r>
      <w:r w:rsidRPr="00AD727B">
        <w:rPr>
          <w:rFonts w:ascii="Calibri" w:eastAsia="Times New Roman" w:hAnsi="Calibri" w:cs="Calibri"/>
          <w:color w:val="000000"/>
        </w:rPr>
        <w:t xml:space="preserve"> _________________________________ </w:t>
      </w:r>
    </w:p>
    <w:p w14:paraId="085313AA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conseguito in data _______</w:t>
      </w:r>
    </w:p>
    <w:p w14:paraId="76260B3D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presso __________________________con votazione _______;</w:t>
      </w:r>
    </w:p>
    <w:p w14:paraId="2C8A22FD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4A6D1941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b/>
          <w:color w:val="000000"/>
        </w:rPr>
        <w:t>E)</w:t>
      </w:r>
      <w:r w:rsidRPr="00AD727B">
        <w:rPr>
          <w:rFonts w:ascii="Calibri" w:eastAsia="TimesNewRoman" w:hAnsi="Calibri" w:cs="Calibri"/>
          <w:color w:val="000000"/>
        </w:rPr>
        <w:t xml:space="preserve"> </w:t>
      </w:r>
      <w:r w:rsidRPr="00AD727B">
        <w:rPr>
          <w:rFonts w:ascii="Calibri" w:eastAsia="Times New Roman" w:hAnsi="Calibri" w:cs="Calibri"/>
          <w:color w:val="000000"/>
        </w:rPr>
        <w:t xml:space="preserve">di conoscere la/e LINGUA/E STRANIERA/E </w:t>
      </w:r>
      <w:r w:rsidRPr="00AD727B">
        <w:rPr>
          <w:rFonts w:ascii="Calibri" w:eastAsia="Times New Roman" w:hAnsi="Calibri" w:cs="Calibri"/>
          <w:i/>
          <w:color w:val="000000"/>
        </w:rPr>
        <w:t>(specificare quali)</w:t>
      </w:r>
      <w:r w:rsidRPr="00AD727B">
        <w:rPr>
          <w:rFonts w:ascii="Calibri" w:eastAsia="Times New Roman" w:hAnsi="Calibri" w:cs="Calibri"/>
          <w:color w:val="000000"/>
        </w:rPr>
        <w:t>_____________________ LIVELLO (</w:t>
      </w:r>
      <w:proofErr w:type="spellStart"/>
      <w:r w:rsidRPr="00AD727B">
        <w:rPr>
          <w:rFonts w:ascii="Calibri" w:eastAsia="Times New Roman" w:hAnsi="Calibri" w:cs="Calibri"/>
          <w:i/>
          <w:color w:val="000000"/>
        </w:rPr>
        <w:t>avanzato,medio,etc</w:t>
      </w:r>
      <w:proofErr w:type="spellEnd"/>
      <w:r w:rsidRPr="00AD727B">
        <w:rPr>
          <w:rFonts w:ascii="Calibri" w:eastAsia="Times New Roman" w:hAnsi="Calibri" w:cs="Calibri"/>
          <w:i/>
          <w:color w:val="000000"/>
        </w:rPr>
        <w:t>)</w:t>
      </w:r>
      <w:r w:rsidRPr="00AD727B">
        <w:rPr>
          <w:rFonts w:ascii="Calibri" w:eastAsia="Times New Roman" w:hAnsi="Calibri" w:cs="Calibri"/>
          <w:color w:val="000000"/>
        </w:rPr>
        <w:t>_____________________;</w:t>
      </w:r>
    </w:p>
    <w:p w14:paraId="566EA82E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color w:val="000000"/>
        </w:rPr>
      </w:pPr>
    </w:p>
    <w:p w14:paraId="6E36D72E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b/>
          <w:color w:val="000000"/>
        </w:rPr>
        <w:t xml:space="preserve">F) </w:t>
      </w:r>
      <w:r w:rsidRPr="00AD727B">
        <w:rPr>
          <w:rFonts w:ascii="Calibri" w:eastAsia="Times New Roman" w:hAnsi="Calibri" w:cs="Calibri"/>
          <w:color w:val="000000"/>
        </w:rPr>
        <w:t xml:space="preserve">di possedere i seguenti requisiti professionali COSI’ COME RICHIESTI NEL BANDO </w:t>
      </w:r>
      <w:r w:rsidRPr="00AD727B">
        <w:rPr>
          <w:rFonts w:ascii="Calibri" w:eastAsia="Times New Roman" w:hAnsi="Calibri" w:cs="Calibri"/>
          <w:i/>
          <w:color w:val="000000"/>
        </w:rPr>
        <w:t>(specificare)</w:t>
      </w:r>
      <w:r w:rsidRPr="00AD727B">
        <w:rPr>
          <w:rFonts w:ascii="Calibri" w:eastAsia="Times New Roman" w:hAnsi="Calibri" w:cs="Calibri"/>
          <w:color w:val="000000"/>
        </w:rPr>
        <w:t>___________________________________________________;</w:t>
      </w:r>
    </w:p>
    <w:p w14:paraId="48EA042F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54AF5E4F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color w:val="000000"/>
        </w:rPr>
      </w:pPr>
      <w:r w:rsidRPr="00AD727B">
        <w:rPr>
          <w:rFonts w:ascii="Calibri" w:eastAsia="Times New Roman" w:hAnsi="Calibri" w:cs="Calibri"/>
          <w:b/>
          <w:color w:val="000000"/>
        </w:rPr>
        <w:t>G)</w:t>
      </w:r>
      <w:r w:rsidRPr="00AD727B">
        <w:rPr>
          <w:rFonts w:ascii="Calibri" w:eastAsia="Times New Roman" w:hAnsi="Calibri" w:cs="Calibri"/>
          <w:color w:val="000000"/>
        </w:rPr>
        <w:t xml:space="preserve"> di non trovarsi in alcuna delle situazioni di incompatibilità previste dall’art. 4 del Regolamento prestazioni d’opera dell’Università Politecnica delle Marche;</w:t>
      </w:r>
    </w:p>
    <w:p w14:paraId="66C1D15E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color w:val="000000"/>
        </w:rPr>
      </w:pPr>
    </w:p>
    <w:p w14:paraId="3489E6BB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b/>
          <w:color w:val="000000"/>
        </w:rPr>
        <w:t>H)</w:t>
      </w:r>
      <w:r w:rsidRPr="00AD727B">
        <w:rPr>
          <w:rFonts w:ascii="Calibri" w:eastAsia="Times New Roman" w:hAnsi="Calibri" w:cs="Calibri"/>
          <w:color w:val="000000"/>
        </w:rPr>
        <w:t xml:space="preserve"> di voler ricevere tutte le comunicazioni relative alla presente selezione al SEGUENTE indirizzo:</w:t>
      </w:r>
    </w:p>
    <w:p w14:paraId="296556C5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VIA______________________________;</w:t>
      </w:r>
    </w:p>
    <w:p w14:paraId="2FBE9E4E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COMUNE_________________________________________(PROV.)______________ C.A.P.____________TELEFONO________________________CELL.________________</w:t>
      </w:r>
    </w:p>
    <w:p w14:paraId="3ECBEEE7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e-mail ___________________________;</w:t>
      </w:r>
    </w:p>
    <w:p w14:paraId="3098E238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742B5110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Dichiara altresì di aver preso visione del disciplinare di incarico allegato al bando e di accettare tutte le clausole in esso contenute, impegnandosi in caso di esito positivo della selezione a svolgere l’attività oggetto della prestazione nei termini e con le modalità contenute nel suddetto disciplinare.</w:t>
      </w:r>
    </w:p>
    <w:p w14:paraId="3CD1C108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55E7313D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lastRenderedPageBreak/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2158C921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6628B3E7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Data __________________________ Firma autografa(*)________________________</w:t>
      </w:r>
    </w:p>
    <w:p w14:paraId="428A989B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5A0D5D88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(*) La dichiarazione spedita dovrà essere sottoscritta con firma autografa dal candidato che dovrà, inoltre, allegare alla stessa fotocopia semplice di un documento di identità.</w:t>
      </w:r>
    </w:p>
    <w:p w14:paraId="4DCA0179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59A75B58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ALLEGA:</w:t>
      </w:r>
    </w:p>
    <w:p w14:paraId="04681763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 xml:space="preserve">- </w:t>
      </w:r>
      <w:r w:rsidRPr="00AD727B">
        <w:rPr>
          <w:rFonts w:ascii="Calibri" w:eastAsia="Times New Roman" w:hAnsi="Calibri" w:cs="Calibri"/>
          <w:b/>
          <w:bCs/>
          <w:color w:val="000000"/>
        </w:rPr>
        <w:t>DICHIARAZIONE SOSTITUTIVA DI CERTIFICAZIONE (ART. 46 DPR 445/2000) con CURRICULUM vitae in formato europeo</w:t>
      </w:r>
      <w:r w:rsidRPr="00AD727B">
        <w:rPr>
          <w:rFonts w:ascii="Calibri" w:eastAsia="Times New Roman" w:hAnsi="Calibri" w:cs="Calibri"/>
          <w:i/>
          <w:iCs/>
          <w:color w:val="000000"/>
        </w:rPr>
        <w:t xml:space="preserve"> </w:t>
      </w:r>
      <w:r w:rsidRPr="00AD727B">
        <w:rPr>
          <w:rFonts w:ascii="Calibri" w:eastAsia="Times New Roman" w:hAnsi="Calibri" w:cs="Calibri"/>
          <w:color w:val="000000"/>
        </w:rPr>
        <w:t xml:space="preserve">E/O TITOLI </w:t>
      </w:r>
      <w:r w:rsidRPr="00AD727B">
        <w:rPr>
          <w:rFonts w:ascii="Calibri" w:eastAsia="Times New Roman" w:hAnsi="Calibri" w:cs="Calibri"/>
          <w:i/>
          <w:color w:val="000000"/>
        </w:rPr>
        <w:t xml:space="preserve">nella forma della </w:t>
      </w:r>
      <w:r w:rsidRPr="00AD727B">
        <w:rPr>
          <w:rFonts w:ascii="Calibri" w:eastAsia="Times New Roman" w:hAnsi="Calibri" w:cs="Calibri"/>
          <w:b/>
          <w:bCs/>
          <w:color w:val="000000"/>
        </w:rPr>
        <w:t>DICHIARAZIONE SOSTITUTIVA DI ATTO DI NOTORIETA’ (ART. 47 D.P.R. N. 445/2000)</w:t>
      </w:r>
    </w:p>
    <w:p w14:paraId="2855F154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</w:p>
    <w:p w14:paraId="0417FE7C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</w:p>
    <w:p w14:paraId="278A7BCB" w14:textId="5E655080" w:rsidR="00AD727B" w:rsidRPr="00AD727B" w:rsidRDefault="00AD727B">
      <w:pPr>
        <w:rPr>
          <w:rFonts w:ascii="Calibri" w:eastAsia="Times New Roman" w:hAnsi="Calibri" w:cs="Calibri"/>
          <w:b/>
          <w:bCs/>
          <w:color w:val="000000"/>
        </w:rPr>
      </w:pPr>
      <w:r w:rsidRPr="00AD727B">
        <w:rPr>
          <w:rFonts w:ascii="Calibri" w:eastAsia="Times New Roman" w:hAnsi="Calibri" w:cs="Calibri"/>
          <w:b/>
          <w:bCs/>
          <w:color w:val="000000"/>
        </w:rPr>
        <w:br w:type="page"/>
      </w:r>
    </w:p>
    <w:p w14:paraId="63266186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</w:rPr>
      </w:pPr>
      <w:r w:rsidRPr="00AD727B">
        <w:rPr>
          <w:rFonts w:ascii="Calibri" w:eastAsia="Times New Roman" w:hAnsi="Calibri" w:cs="Calibri"/>
          <w:b/>
        </w:rPr>
        <w:lastRenderedPageBreak/>
        <w:t xml:space="preserve">All. “B” </w:t>
      </w:r>
    </w:p>
    <w:p w14:paraId="1A0F0080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aps/>
          <w:color w:val="000000"/>
        </w:rPr>
      </w:pPr>
      <w:r w:rsidRPr="00AD727B">
        <w:rPr>
          <w:rFonts w:ascii="Calibri" w:eastAsia="Times New Roman" w:hAnsi="Calibri" w:cs="Calibri"/>
          <w:b/>
          <w:bCs/>
          <w:caps/>
          <w:color w:val="000000"/>
        </w:rPr>
        <w:t xml:space="preserve">selezione per il conferimento di un incarico </w:t>
      </w:r>
      <w:r w:rsidRPr="00AD727B">
        <w:rPr>
          <w:rFonts w:ascii="Calibri" w:eastAsia="Times New Roman" w:hAnsi="Calibri" w:cs="Calibri"/>
          <w:b/>
        </w:rPr>
        <w:t xml:space="preserve">individuale con contratto di lavoro autonomo </w:t>
      </w:r>
      <w:r w:rsidRPr="00AD727B">
        <w:rPr>
          <w:rFonts w:ascii="Calibri" w:eastAsia="Times New Roman" w:hAnsi="Calibri" w:cs="Calibri"/>
          <w:b/>
          <w:bCs/>
          <w:caps/>
          <w:color w:val="000000"/>
        </w:rPr>
        <w:t>presso il</w:t>
      </w:r>
      <w:r w:rsidRPr="00AD727B">
        <w:rPr>
          <w:rFonts w:ascii="Calibri" w:eastAsia="Times New Roman" w:hAnsi="Calibri" w:cs="Calibri"/>
          <w:caps/>
          <w:color w:val="000081"/>
        </w:rPr>
        <w:t xml:space="preserve"> </w:t>
      </w:r>
      <w:r w:rsidRPr="00AD727B">
        <w:rPr>
          <w:rFonts w:ascii="Calibri" w:eastAsia="Times New Roman" w:hAnsi="Calibri" w:cs="Calibri"/>
          <w:b/>
          <w:bCs/>
          <w:caps/>
          <w:color w:val="000000"/>
        </w:rPr>
        <w:t>Dipartimento di Management Università Politecnica delle Marche.</w:t>
      </w:r>
    </w:p>
    <w:p w14:paraId="3D8EBBFB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27CE5311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AD727B">
        <w:rPr>
          <w:rFonts w:ascii="Calibri" w:eastAsia="Times New Roman" w:hAnsi="Calibri" w:cs="Calibri"/>
          <w:b/>
          <w:bCs/>
          <w:color w:val="000000"/>
        </w:rPr>
        <w:t>DICHIARAZIONE SOSTITUTIVA DI CERTIFICAZIONE (ART. 46 DPR 445/2000) e CURRICULUM VITAE</w:t>
      </w:r>
    </w:p>
    <w:p w14:paraId="31558692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AD727B">
        <w:rPr>
          <w:rFonts w:ascii="Calibri" w:eastAsia="Times New Roman" w:hAnsi="Calibri" w:cs="Calibri"/>
          <w:color w:val="000000"/>
        </w:rPr>
        <w:t>…….</w:t>
      </w:r>
      <w:proofErr w:type="gramEnd"/>
      <w:r w:rsidRPr="00AD727B">
        <w:rPr>
          <w:rFonts w:ascii="Calibri" w:eastAsia="Times New Roman" w:hAnsi="Calibri" w:cs="Calibri"/>
          <w:color w:val="000000"/>
        </w:rPr>
        <w:t>) il ……………………………………, residente in …………………………………… (provincia …</w:t>
      </w:r>
      <w:proofErr w:type="gramStart"/>
      <w:r w:rsidRPr="00AD727B">
        <w:rPr>
          <w:rFonts w:ascii="Calibri" w:eastAsia="Times New Roman" w:hAnsi="Calibri" w:cs="Calibri"/>
          <w:color w:val="000000"/>
        </w:rPr>
        <w:t>…….</w:t>
      </w:r>
      <w:proofErr w:type="gramEnd"/>
      <w:r w:rsidRPr="00AD727B">
        <w:rPr>
          <w:rFonts w:ascii="Calibri" w:eastAsia="Times New Roman" w:hAnsi="Calibri" w:cs="Calibri"/>
          <w:color w:val="000000"/>
        </w:rPr>
        <w:t>), via/c.so/p.zza ……………………………</w:t>
      </w:r>
      <w:proofErr w:type="gramStart"/>
      <w:r w:rsidRPr="00AD727B">
        <w:rPr>
          <w:rFonts w:ascii="Calibri" w:eastAsia="Times New Roman" w:hAnsi="Calibri" w:cs="Calibri"/>
          <w:color w:val="000000"/>
        </w:rPr>
        <w:t>…….</w:t>
      </w:r>
      <w:proofErr w:type="gramEnd"/>
      <w:r w:rsidRPr="00AD727B">
        <w:rPr>
          <w:rFonts w:ascii="Calibri" w:eastAsia="Times New Roman" w:hAnsi="Calibri" w:cs="Calibri"/>
          <w:color w:val="000000"/>
        </w:rPr>
        <w:t xml:space="preserve">. n. ………………, </w:t>
      </w:r>
      <w:proofErr w:type="spellStart"/>
      <w:r w:rsidRPr="00AD727B">
        <w:rPr>
          <w:rFonts w:ascii="Calibri" w:eastAsia="Times New Roman" w:hAnsi="Calibri" w:cs="Calibri"/>
          <w:color w:val="000000"/>
        </w:rPr>
        <w:t>c.a.p.</w:t>
      </w:r>
      <w:proofErr w:type="spellEnd"/>
      <w:r w:rsidRPr="00AD727B">
        <w:rPr>
          <w:rFonts w:ascii="Calibri" w:eastAsia="Times New Roman" w:hAnsi="Calibri" w:cs="Calibri"/>
          <w:color w:val="000000"/>
        </w:rPr>
        <w:t xml:space="preserve"> …………………,  </w:t>
      </w:r>
    </w:p>
    <w:p w14:paraId="39186F3F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center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DICHIARA</w:t>
      </w:r>
    </w:p>
    <w:p w14:paraId="7970A66A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71AD2B3D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 xml:space="preserve"> ai sensi dell’art. 46 del D.P.R. 445/2000 e consapevole delle sanzioni penali, nel caso di dichiarazioni mendaci e falsità negli atti, richiamate dall’art. 76 del D.P.R. n. 445/2000, che le informazioni contenute nel proprio </w:t>
      </w:r>
      <w:r w:rsidRPr="00AD727B">
        <w:rPr>
          <w:rFonts w:ascii="Calibri" w:eastAsia="Times New Roman" w:hAnsi="Calibri" w:cs="Calibri"/>
          <w:i/>
          <w:iCs/>
          <w:color w:val="000000"/>
        </w:rPr>
        <w:t xml:space="preserve">Curriculum  vitae  in formato europeo  </w:t>
      </w:r>
      <w:r w:rsidRPr="00AD727B">
        <w:rPr>
          <w:rFonts w:ascii="Calibri" w:eastAsia="Times New Roman" w:hAnsi="Calibri" w:cs="Calibri"/>
          <w:b/>
          <w:iCs/>
          <w:color w:val="000000"/>
        </w:rPr>
        <w:t xml:space="preserve">allegato e parte integrante della presente dichiarazione </w:t>
      </w:r>
      <w:r w:rsidRPr="00AD727B">
        <w:rPr>
          <w:rFonts w:ascii="Calibri" w:eastAsia="Times New Roman" w:hAnsi="Calibri" w:cs="Calibri"/>
          <w:iCs/>
          <w:color w:val="000000"/>
        </w:rPr>
        <w:t>corrispondono a verità.</w:t>
      </w:r>
      <w:r w:rsidRPr="00AD727B">
        <w:rPr>
          <w:rFonts w:ascii="Calibri" w:eastAsia="Times New Roman" w:hAnsi="Calibri" w:cs="Calibri"/>
          <w:color w:val="000000"/>
        </w:rPr>
        <w:t xml:space="preserve"> </w:t>
      </w:r>
    </w:p>
    <w:p w14:paraId="1B60B162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6781B791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i/>
          <w:color w:val="000000"/>
        </w:rPr>
      </w:pPr>
      <w:r w:rsidRPr="00AD727B">
        <w:rPr>
          <w:rFonts w:ascii="Calibri" w:eastAsia="Times New Roman" w:hAnsi="Calibri" w:cs="Calibri"/>
          <w:i/>
          <w:color w:val="000000"/>
        </w:rPr>
        <w:t xml:space="preserve">Acconsente, qualora venga conferito l’incarico, alla pubblicazione del proprio curriculum vitae sul sito dell’Università in ottemperanza delle disposizioni vigenti in materia di trasparenza (art. 15 </w:t>
      </w:r>
      <w:proofErr w:type="spellStart"/>
      <w:r w:rsidRPr="00AD727B">
        <w:rPr>
          <w:rFonts w:ascii="Calibri" w:eastAsia="Times New Roman" w:hAnsi="Calibri" w:cs="Calibri"/>
          <w:i/>
          <w:color w:val="000000"/>
        </w:rPr>
        <w:t>DLgs</w:t>
      </w:r>
      <w:proofErr w:type="spellEnd"/>
      <w:r w:rsidRPr="00AD727B">
        <w:rPr>
          <w:rFonts w:ascii="Calibri" w:eastAsia="Times New Roman" w:hAnsi="Calibri" w:cs="Calibri"/>
          <w:i/>
          <w:color w:val="000000"/>
        </w:rPr>
        <w:t xml:space="preserve"> n. 33/2013). Chiede espressamente che</w:t>
      </w:r>
      <w:r w:rsidRPr="00AD727B">
        <w:rPr>
          <w:rFonts w:ascii="Calibri" w:eastAsia="Times New Roman" w:hAnsi="Calibri" w:cs="Calibri"/>
          <w:bCs/>
          <w:color w:val="000000"/>
        </w:rPr>
        <w:t>, in sede di pubblicazione del curriculum, vengano resi non visibili i seguenti dati:</w:t>
      </w:r>
    </w:p>
    <w:p w14:paraId="766C3400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color w:val="000000"/>
        </w:rPr>
      </w:pPr>
      <w:r w:rsidRPr="00AD727B">
        <w:rPr>
          <w:rFonts w:ascii="Calibri" w:eastAsia="Times New Roman" w:hAnsi="Calibri" w:cs="Calibri"/>
          <w:bCs/>
          <w:color w:val="000000"/>
        </w:rPr>
        <w:t xml:space="preserve">indirizzo  </w:t>
      </w:r>
      <w:r w:rsidRPr="00AD727B">
        <w:rPr>
          <w:rFonts w:ascii="Calibri" w:eastAsia="Times New Roman" w:hAnsi="Calibri" w:cs="Calibri"/>
          <w:b/>
          <w:bCs/>
          <w:color w:val="000000"/>
        </w:rPr>
        <w:t>□</w:t>
      </w:r>
    </w:p>
    <w:p w14:paraId="3013EDA5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color w:val="000000"/>
        </w:rPr>
      </w:pPr>
      <w:r w:rsidRPr="00AD727B">
        <w:rPr>
          <w:rFonts w:ascii="Calibri" w:eastAsia="Times New Roman" w:hAnsi="Calibri" w:cs="Calibri"/>
          <w:bCs/>
          <w:color w:val="000000"/>
        </w:rPr>
        <w:t xml:space="preserve">recapito telefonico   </w:t>
      </w:r>
      <w:r w:rsidRPr="00AD727B">
        <w:rPr>
          <w:rFonts w:ascii="Calibri" w:eastAsia="Times New Roman" w:hAnsi="Calibri" w:cs="Calibri"/>
          <w:b/>
          <w:bCs/>
          <w:color w:val="000000"/>
        </w:rPr>
        <w:t>□</w:t>
      </w:r>
    </w:p>
    <w:p w14:paraId="0790A059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AD727B">
        <w:rPr>
          <w:rFonts w:ascii="Calibri" w:eastAsia="Times New Roman" w:hAnsi="Calibri" w:cs="Calibri"/>
          <w:bCs/>
          <w:color w:val="000000"/>
        </w:rPr>
        <w:t xml:space="preserve">data di nascita  </w:t>
      </w:r>
      <w:r w:rsidRPr="00AD727B">
        <w:rPr>
          <w:rFonts w:ascii="Calibri" w:eastAsia="Times New Roman" w:hAnsi="Calibri" w:cs="Calibri"/>
          <w:b/>
          <w:bCs/>
          <w:color w:val="000000"/>
        </w:rPr>
        <w:t>□</w:t>
      </w:r>
    </w:p>
    <w:p w14:paraId="52641BCC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color w:val="000000"/>
        </w:rPr>
      </w:pPr>
      <w:r w:rsidRPr="00AD727B">
        <w:rPr>
          <w:rFonts w:ascii="Calibri" w:eastAsia="Times New Roman" w:hAnsi="Calibri" w:cs="Calibri"/>
          <w:bCs/>
          <w:color w:val="000000"/>
        </w:rPr>
        <w:t xml:space="preserve">firma  </w:t>
      </w:r>
      <w:r w:rsidRPr="00AD727B">
        <w:rPr>
          <w:rFonts w:ascii="Calibri" w:eastAsia="Times New Roman" w:hAnsi="Calibri" w:cs="Calibri"/>
          <w:b/>
          <w:bCs/>
          <w:color w:val="000000"/>
        </w:rPr>
        <w:t>□</w:t>
      </w:r>
      <w:r w:rsidRPr="00AD727B">
        <w:rPr>
          <w:rFonts w:ascii="Calibri" w:eastAsia="Times New Roman" w:hAnsi="Calibri" w:cs="Calibri"/>
          <w:bCs/>
          <w:color w:val="000000"/>
        </w:rPr>
        <w:t xml:space="preserve">      </w:t>
      </w:r>
    </w:p>
    <w:p w14:paraId="658B340E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color w:val="000000"/>
        </w:rPr>
      </w:pPr>
    </w:p>
    <w:p w14:paraId="2858D9D9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  <w:color w:val="000000"/>
        </w:rPr>
      </w:pPr>
      <w:r w:rsidRPr="00AD727B">
        <w:rPr>
          <w:rFonts w:ascii="Calibri" w:eastAsia="Times New Roman" w:hAnsi="Calibri" w:cs="Calibri"/>
          <w:bCs/>
          <w:i/>
          <w:color w:val="000000"/>
        </w:rPr>
        <w:t>(contrassegnare la/le casella/e di eventuale interesse)</w:t>
      </w:r>
    </w:p>
    <w:p w14:paraId="73AA2EB9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</w:p>
    <w:p w14:paraId="49C9CE23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Data __________________________ Firma autografa(*)________________________</w:t>
      </w:r>
    </w:p>
    <w:p w14:paraId="5DF5F093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106ADB6B" w14:textId="77777777" w:rsidR="008D51DD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(*) La dichiarazione spedita dovrà essere sottoscritta con firma autografa dal candidato che dovrà, inoltre, allegare alla stessa fotocopia semplice di un documento di identità.</w:t>
      </w:r>
    </w:p>
    <w:p w14:paraId="4FFC993B" w14:textId="288F4719" w:rsidR="000960B4" w:rsidRDefault="000960B4">
      <w:pPr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br w:type="page"/>
      </w:r>
    </w:p>
    <w:p w14:paraId="3DA6B806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</w:rPr>
      </w:pPr>
      <w:r w:rsidRPr="00AD727B">
        <w:rPr>
          <w:rFonts w:ascii="Calibri" w:eastAsia="Times New Roman" w:hAnsi="Calibri" w:cs="Calibri"/>
          <w:b/>
        </w:rPr>
        <w:lastRenderedPageBreak/>
        <w:t xml:space="preserve">All. “C” </w:t>
      </w:r>
    </w:p>
    <w:p w14:paraId="32E25F96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aps/>
          <w:color w:val="000000"/>
        </w:rPr>
      </w:pPr>
      <w:r w:rsidRPr="00AD727B">
        <w:rPr>
          <w:rFonts w:ascii="Calibri" w:eastAsia="Times New Roman" w:hAnsi="Calibri" w:cs="Calibri"/>
          <w:b/>
          <w:bCs/>
          <w:caps/>
          <w:color w:val="000000"/>
        </w:rPr>
        <w:t xml:space="preserve">selezione per il conferimento di un incarico </w:t>
      </w:r>
      <w:r w:rsidRPr="00AD727B">
        <w:rPr>
          <w:rFonts w:ascii="Calibri" w:eastAsia="Times New Roman" w:hAnsi="Calibri" w:cs="Calibri"/>
          <w:b/>
        </w:rPr>
        <w:t xml:space="preserve">individuale con contratto di lavoro autonomo </w:t>
      </w:r>
      <w:r w:rsidRPr="00AD727B">
        <w:rPr>
          <w:rFonts w:ascii="Calibri" w:eastAsia="Times New Roman" w:hAnsi="Calibri" w:cs="Calibri"/>
          <w:b/>
          <w:bCs/>
          <w:caps/>
          <w:color w:val="000000"/>
        </w:rPr>
        <w:t>presso il</w:t>
      </w:r>
      <w:r w:rsidRPr="00AD727B">
        <w:rPr>
          <w:rFonts w:ascii="Calibri" w:eastAsia="Times New Roman" w:hAnsi="Calibri" w:cs="Calibri"/>
          <w:caps/>
          <w:color w:val="000081"/>
        </w:rPr>
        <w:t xml:space="preserve"> </w:t>
      </w:r>
      <w:r w:rsidRPr="00AD727B">
        <w:rPr>
          <w:rFonts w:ascii="Calibri" w:eastAsia="Times New Roman" w:hAnsi="Calibri" w:cs="Calibri"/>
          <w:b/>
          <w:bCs/>
          <w:caps/>
          <w:color w:val="000000"/>
        </w:rPr>
        <w:t>Dipartimento di Management Università Politecnica delle Marche.</w:t>
      </w:r>
    </w:p>
    <w:p w14:paraId="2A15CBC0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21365779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AD727B">
        <w:rPr>
          <w:rFonts w:ascii="Calibri" w:eastAsia="Times New Roman" w:hAnsi="Calibri" w:cs="Calibri"/>
          <w:b/>
          <w:bCs/>
          <w:color w:val="000000"/>
        </w:rPr>
        <w:t>DICHIARAZIONE SOSTITUTIVA DI ATTO DI NOTORIETA’</w:t>
      </w:r>
    </w:p>
    <w:p w14:paraId="3CC684D0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AD727B">
        <w:rPr>
          <w:rFonts w:ascii="Calibri" w:eastAsia="Times New Roman" w:hAnsi="Calibri" w:cs="Calibri"/>
          <w:b/>
          <w:bCs/>
          <w:color w:val="000000"/>
        </w:rPr>
        <w:t>(ART. 47 D.P.R. N. 445/2000)</w:t>
      </w:r>
    </w:p>
    <w:p w14:paraId="26E200D2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</w:p>
    <w:p w14:paraId="47464949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AD727B">
        <w:rPr>
          <w:rFonts w:ascii="Calibri" w:eastAsia="Times New Roman" w:hAnsi="Calibri" w:cs="Calibri"/>
          <w:color w:val="000000"/>
        </w:rPr>
        <w:t>…….</w:t>
      </w:r>
      <w:proofErr w:type="gramEnd"/>
      <w:r w:rsidRPr="00AD727B">
        <w:rPr>
          <w:rFonts w:ascii="Calibri" w:eastAsia="Times New Roman" w:hAnsi="Calibri" w:cs="Calibri"/>
          <w:color w:val="000000"/>
        </w:rPr>
        <w:t>) il ……………………………………, residente in …………………………………… (provincia …</w:t>
      </w:r>
      <w:proofErr w:type="gramStart"/>
      <w:r w:rsidRPr="00AD727B">
        <w:rPr>
          <w:rFonts w:ascii="Calibri" w:eastAsia="Times New Roman" w:hAnsi="Calibri" w:cs="Calibri"/>
          <w:color w:val="000000"/>
        </w:rPr>
        <w:t>…….</w:t>
      </w:r>
      <w:proofErr w:type="gramEnd"/>
      <w:r w:rsidRPr="00AD727B">
        <w:rPr>
          <w:rFonts w:ascii="Calibri" w:eastAsia="Times New Roman" w:hAnsi="Calibri" w:cs="Calibri"/>
          <w:color w:val="000000"/>
        </w:rPr>
        <w:t>), via/c.so/p.zza ……………………………</w:t>
      </w:r>
      <w:proofErr w:type="gramStart"/>
      <w:r w:rsidRPr="00AD727B">
        <w:rPr>
          <w:rFonts w:ascii="Calibri" w:eastAsia="Times New Roman" w:hAnsi="Calibri" w:cs="Calibri"/>
          <w:color w:val="000000"/>
        </w:rPr>
        <w:t>…….</w:t>
      </w:r>
      <w:proofErr w:type="gramEnd"/>
      <w:r w:rsidRPr="00AD727B">
        <w:rPr>
          <w:rFonts w:ascii="Calibri" w:eastAsia="Times New Roman" w:hAnsi="Calibri" w:cs="Calibri"/>
          <w:color w:val="000000"/>
        </w:rPr>
        <w:t xml:space="preserve">. n. ………………, </w:t>
      </w:r>
      <w:proofErr w:type="spellStart"/>
      <w:r w:rsidRPr="00AD727B">
        <w:rPr>
          <w:rFonts w:ascii="Calibri" w:eastAsia="Times New Roman" w:hAnsi="Calibri" w:cs="Calibri"/>
          <w:color w:val="000000"/>
        </w:rPr>
        <w:t>c.a.p.</w:t>
      </w:r>
      <w:proofErr w:type="spellEnd"/>
      <w:r w:rsidRPr="00AD727B">
        <w:rPr>
          <w:rFonts w:ascii="Calibri" w:eastAsia="Times New Roman" w:hAnsi="Calibri" w:cs="Calibri"/>
          <w:color w:val="000000"/>
        </w:rPr>
        <w:t xml:space="preserve"> …………………,  </w:t>
      </w:r>
    </w:p>
    <w:p w14:paraId="6E765CEB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center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DICHIARA</w:t>
      </w:r>
    </w:p>
    <w:p w14:paraId="4DD796AF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62BCA664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 xml:space="preserve"> ai sensi dell’ art. 47 del D.P.R. 445/2000 e consapevole delle sanzioni penali, nel caso di dichiarazioni mendaci e falsità negli atti, richiamate dall’art. 76 del D.P.R. n. 445/2000</w:t>
      </w:r>
    </w:p>
    <w:p w14:paraId="7A483CF7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Che le seguenti fotocopie allegate sono conformi agli originali in mio possesso (elencare le fotocopie allegate):</w:t>
      </w:r>
    </w:p>
    <w:p w14:paraId="4057CC7D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034C9B86" w14:textId="77777777" w:rsidR="008D51DD" w:rsidRPr="00AD727B" w:rsidRDefault="008D51DD" w:rsidP="008D51DD">
      <w:pPr>
        <w:widowControl w:val="0"/>
        <w:numPr>
          <w:ilvl w:val="0"/>
          <w:numId w:val="15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AD727B">
        <w:rPr>
          <w:rFonts w:ascii="Calibri" w:eastAsia="Times New Roman" w:hAnsi="Calibri" w:cs="Calibri"/>
          <w:b/>
          <w:bCs/>
          <w:color w:val="000000"/>
        </w:rPr>
        <w:t>___________________</w:t>
      </w:r>
    </w:p>
    <w:p w14:paraId="2CF71B6E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</w:p>
    <w:p w14:paraId="1EE403D6" w14:textId="77777777" w:rsidR="008D51DD" w:rsidRPr="00AD727B" w:rsidRDefault="008D51DD" w:rsidP="008D51DD">
      <w:pPr>
        <w:widowControl w:val="0"/>
        <w:numPr>
          <w:ilvl w:val="0"/>
          <w:numId w:val="15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AD727B">
        <w:rPr>
          <w:rFonts w:ascii="Calibri" w:eastAsia="Times New Roman" w:hAnsi="Calibri" w:cs="Calibri"/>
          <w:b/>
          <w:bCs/>
          <w:color w:val="000000"/>
        </w:rPr>
        <w:t>____________________</w:t>
      </w:r>
    </w:p>
    <w:p w14:paraId="2C73EE0D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</w:p>
    <w:p w14:paraId="7680433C" w14:textId="77777777" w:rsidR="008D51DD" w:rsidRPr="00AD727B" w:rsidRDefault="008D51DD" w:rsidP="008D51DD">
      <w:pPr>
        <w:widowControl w:val="0"/>
        <w:numPr>
          <w:ilvl w:val="0"/>
          <w:numId w:val="15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AD727B">
        <w:rPr>
          <w:rFonts w:ascii="Calibri" w:eastAsia="Times New Roman" w:hAnsi="Calibri" w:cs="Calibri"/>
          <w:b/>
          <w:bCs/>
          <w:color w:val="000000"/>
        </w:rPr>
        <w:t>___________________</w:t>
      </w:r>
    </w:p>
    <w:p w14:paraId="31A03ED2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</w:p>
    <w:p w14:paraId="6B96D906" w14:textId="77777777" w:rsidR="008D51DD" w:rsidRPr="00AD727B" w:rsidRDefault="008D51DD" w:rsidP="008D51DD">
      <w:pPr>
        <w:widowControl w:val="0"/>
        <w:numPr>
          <w:ilvl w:val="0"/>
          <w:numId w:val="15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AD727B">
        <w:rPr>
          <w:rFonts w:ascii="Calibri" w:eastAsia="Times New Roman" w:hAnsi="Calibri" w:cs="Calibri"/>
          <w:b/>
          <w:bCs/>
          <w:color w:val="000000"/>
        </w:rPr>
        <w:t>_______________________</w:t>
      </w:r>
    </w:p>
    <w:p w14:paraId="1510BA1C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</w:p>
    <w:p w14:paraId="1FC5BE6C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Data __________________________ Firma autografa(*)________________________</w:t>
      </w:r>
    </w:p>
    <w:p w14:paraId="0026F4DA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718C0AD6" w14:textId="77777777" w:rsidR="008D51DD" w:rsidRPr="00AD727B" w:rsidRDefault="008D51DD" w:rsidP="008D51DD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290AC677" w14:textId="42B2946A" w:rsidR="008D51DD" w:rsidRPr="00AD727B" w:rsidRDefault="008D51DD" w:rsidP="00AD727B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AD727B">
        <w:rPr>
          <w:rFonts w:ascii="Calibri" w:eastAsia="Times New Roman" w:hAnsi="Calibri" w:cs="Calibri"/>
          <w:color w:val="000000"/>
        </w:rPr>
        <w:t>(*) La dichiarazione spedita dovrà essere sottoscritta con firma autografa dal candidato che dovrà, inoltre, allegare alla stessa fotocopia semplice di un documento di identità.</w:t>
      </w:r>
    </w:p>
    <w:p w14:paraId="0E61CC36" w14:textId="1D6C961B" w:rsidR="00B136CC" w:rsidRPr="007F3216" w:rsidRDefault="00B136CC" w:rsidP="008D51DD">
      <w:pPr>
        <w:rPr>
          <w:rFonts w:ascii="Calibri" w:hAnsi="Calibri" w:cs="Calibri"/>
        </w:rPr>
      </w:pPr>
    </w:p>
    <w:sectPr w:rsidR="00B136CC" w:rsidRPr="007F3216" w:rsidSect="00513F21">
      <w:headerReference w:type="even" r:id="rId11"/>
      <w:headerReference w:type="default" r:id="rId12"/>
      <w:headerReference w:type="first" r:id="rId13"/>
      <w:type w:val="continuous"/>
      <w:pgSz w:w="11900" w:h="16820"/>
      <w:pgMar w:top="3402" w:right="1268" w:bottom="3402" w:left="1758" w:header="737" w:footer="1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C77C01" w14:textId="77777777" w:rsidR="006267F8" w:rsidRDefault="006267F8" w:rsidP="00F939EA">
      <w:r>
        <w:separator/>
      </w:r>
    </w:p>
  </w:endnote>
  <w:endnote w:type="continuationSeparator" w:id="0">
    <w:p w14:paraId="3D282201" w14:textId="77777777" w:rsidR="006267F8" w:rsidRDefault="006267F8" w:rsidP="00F939EA">
      <w:r>
        <w:continuationSeparator/>
      </w:r>
    </w:p>
  </w:endnote>
  <w:endnote w:type="continuationNotice" w:id="1">
    <w:p w14:paraId="5F7039D0" w14:textId="77777777" w:rsidR="006267F8" w:rsidRDefault="006267F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Inter">
    <w:altName w:val="Calibri"/>
    <w:charset w:val="00"/>
    <w:family w:val="swiss"/>
    <w:pitch w:val="variable"/>
    <w:sig w:usb0="E00002FF" w:usb1="1200A1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334C96" w14:textId="77777777" w:rsidR="006267F8" w:rsidRDefault="006267F8" w:rsidP="00F939EA">
      <w:r>
        <w:separator/>
      </w:r>
    </w:p>
  </w:footnote>
  <w:footnote w:type="continuationSeparator" w:id="0">
    <w:p w14:paraId="3F8413B1" w14:textId="77777777" w:rsidR="006267F8" w:rsidRDefault="006267F8" w:rsidP="00F939EA">
      <w:r>
        <w:continuationSeparator/>
      </w:r>
    </w:p>
  </w:footnote>
  <w:footnote w:type="continuationNotice" w:id="1">
    <w:p w14:paraId="5B82C278" w14:textId="77777777" w:rsidR="006267F8" w:rsidRDefault="006267F8"/>
  </w:footnote>
  <w:footnote w:id="2">
    <w:p w14:paraId="1AEBB22D" w14:textId="77777777" w:rsidR="008D51DD" w:rsidRDefault="008D51DD" w:rsidP="008D51DD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F34AA5">
        <w:rPr>
          <w:rFonts w:cs="Tahoma"/>
          <w:sz w:val="18"/>
          <w:szCs w:val="18"/>
        </w:rPr>
        <w:t xml:space="preserve">Qualora i caratteri della prestazione  </w:t>
      </w:r>
      <w:proofErr w:type="gramStart"/>
      <w:r w:rsidRPr="00F34AA5">
        <w:rPr>
          <w:rFonts w:cs="Tahoma"/>
          <w:sz w:val="18"/>
          <w:szCs w:val="18"/>
        </w:rPr>
        <w:t>rientrano</w:t>
      </w:r>
      <w:proofErr w:type="gramEnd"/>
      <w:r w:rsidRPr="00F34AA5">
        <w:rPr>
          <w:rFonts w:cs="Tahoma"/>
          <w:sz w:val="18"/>
          <w:szCs w:val="18"/>
        </w:rPr>
        <w:t xml:space="preserve"> nelle ipotesi derogatorie del </w:t>
      </w:r>
      <w:proofErr w:type="gramStart"/>
      <w:r w:rsidRPr="00F34AA5">
        <w:rPr>
          <w:rFonts w:cs="Tahoma"/>
          <w:sz w:val="18"/>
          <w:szCs w:val="18"/>
        </w:rPr>
        <w:t>2°</w:t>
      </w:r>
      <w:proofErr w:type="gramEnd"/>
      <w:r w:rsidRPr="00F34AA5">
        <w:rPr>
          <w:rFonts w:cs="Tahoma"/>
          <w:sz w:val="18"/>
          <w:szCs w:val="18"/>
        </w:rPr>
        <w:t xml:space="preserve"> capoverso del comma 6 dell’art.7 D. </w:t>
      </w:r>
      <w:r>
        <w:rPr>
          <w:rFonts w:cs="Tahoma"/>
          <w:sz w:val="18"/>
          <w:szCs w:val="18"/>
        </w:rPr>
        <w:t>L</w:t>
      </w:r>
      <w:r w:rsidRPr="00F34AA5">
        <w:rPr>
          <w:rFonts w:cs="Tahoma"/>
          <w:sz w:val="18"/>
          <w:szCs w:val="18"/>
        </w:rPr>
        <w:t>gs.165/2001</w:t>
      </w:r>
      <w:r>
        <w:rPr>
          <w:rFonts w:cs="Tahoma"/>
          <w:sz w:val="18"/>
          <w:szCs w:val="18"/>
        </w:rPr>
        <w:t>, va inserito il titolo di studio e/o professionale corrispondente.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36C80" w14:textId="57F0650A" w:rsidR="00E15408" w:rsidRDefault="00C1621A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0E25E705" wp14:editId="25375CD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2128938090" name="Immagine 212893809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704" behindDoc="1" locked="0" layoutInCell="1" allowOverlap="1" wp14:anchorId="5F1C5DFE" wp14:editId="1735DC3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549261535" name="Immagine 5492615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680" behindDoc="1" locked="0" layoutInCell="1" allowOverlap="1" wp14:anchorId="5E4EB56F" wp14:editId="0D13713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847930064" name="Immagine 8479300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4656" behindDoc="1" locked="0" layoutInCell="1" allowOverlap="1" wp14:anchorId="0C934D34" wp14:editId="2803393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5305"/>
          <wp:effectExtent l="0" t="0" r="0" b="0"/>
          <wp:wrapNone/>
          <wp:docPr id="1791890649" name="Immagine 17918906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0695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3632" behindDoc="1" locked="0" layoutInCell="1" allowOverlap="1" wp14:anchorId="0A056A42" wp14:editId="511C05E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363738799" name="Immagine 136373879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0CCA19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54" type="#_x0000_t75" style="position:absolute;margin-left:0;margin-top:0;width:423.75pt;height:599.4pt;z-index:-251654656;mso-wrap-edited:f;mso-position-horizontal:center;mso-position-horizontal-relative:margin;mso-position-vertical:center;mso-position-vertical-relative:margin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911C0" w14:textId="71C5203D" w:rsidR="00E12C5B" w:rsidRDefault="00C24688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60800" behindDoc="0" locked="0" layoutInCell="1" allowOverlap="1" wp14:anchorId="3272A8B7" wp14:editId="4E38C82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940869238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956785234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665155044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F56E0B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98B5FB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22E40E9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25188629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272A8B7" id="Gruppo 2" o:spid="_x0000_s1026" style="position:absolute;margin-left:0;margin-top:0;width:432.35pt;height:727.05pt;z-index:251660800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8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" filled="f" stroked="f">
                <v:textbox style="mso-fit-shape-to-text:t">
                  <w:txbxContent>
                    <w:p w14:paraId="33F56E0B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98B5FB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22E40E9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29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03783" w14:textId="7D9BD529" w:rsidR="00E15408" w:rsidRDefault="00670C6A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5E4D9348" wp14:editId="4A4738A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845170637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682887408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217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3A9BF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E43C785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394A2FEE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682887410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E4D9348" id="_x0000_s1030" style="position:absolute;margin-left:0;margin-top:0;width:432.35pt;height:727.05pt;z-index:251659776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31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32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<v:textbox style="mso-fit-shape-to-text:t">
                  <w:txbxContent>
                    <w:p w14:paraId="1673A9BF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E43C785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394A2FEE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33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  <w:r w:rsidR="00C1621A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49E5ADD" wp14:editId="67EA710B">
              <wp:simplePos x="0" y="0"/>
              <wp:positionH relativeFrom="column">
                <wp:posOffset>-957580</wp:posOffset>
              </wp:positionH>
              <wp:positionV relativeFrom="paragraph">
                <wp:posOffset>3274060</wp:posOffset>
              </wp:positionV>
              <wp:extent cx="440055" cy="304800"/>
              <wp:effectExtent l="13970" t="6985" r="12700" b="12065"/>
              <wp:wrapNone/>
              <wp:docPr id="1" name="Rectangle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40055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DD6498C" id="Rectangle 102" o:spid="_x0000_s1026" style="position:absolute;margin-left:-75.4pt;margin-top:257.8pt;width:34.65pt;height:2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" strokecolor="white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clip_image001"/>
      </v:shape>
    </w:pict>
  </w:numPicBullet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hAnsi="Symbol" w:cs="Symbol" w:hint="default"/>
        <w:color w:val="000000"/>
        <w:sz w:val="20"/>
        <w:szCs w:val="20"/>
      </w:rPr>
    </w:lvl>
  </w:abstractNum>
  <w:abstractNum w:abstractNumId="1" w15:restartNumberingAfterBreak="0">
    <w:nsid w:val="00000003"/>
    <w:multiLevelType w:val="multilevel"/>
    <w:tmpl w:val="00000003"/>
    <w:name w:val="WW8Num5"/>
    <w:lvl w:ilvl="0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18"/>
        <w:szCs w:val="18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C6F40B3"/>
    <w:multiLevelType w:val="hybridMultilevel"/>
    <w:tmpl w:val="A2144D7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496E03"/>
    <w:multiLevelType w:val="hybridMultilevel"/>
    <w:tmpl w:val="E4E6D7C6"/>
    <w:lvl w:ilvl="0" w:tplc="AD4E0C5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31D1B"/>
    <w:multiLevelType w:val="hybridMultilevel"/>
    <w:tmpl w:val="11A428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7F1974"/>
    <w:multiLevelType w:val="multilevel"/>
    <w:tmpl w:val="0410001D"/>
    <w:styleLink w:val="Stile1"/>
    <w:lvl w:ilvl="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B312CAC"/>
    <w:multiLevelType w:val="hybridMultilevel"/>
    <w:tmpl w:val="00D073B2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F70AC2"/>
    <w:multiLevelType w:val="hybridMultilevel"/>
    <w:tmpl w:val="C936BE3C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FA676C"/>
    <w:multiLevelType w:val="hybridMultilevel"/>
    <w:tmpl w:val="B3E4C052"/>
    <w:lvl w:ilvl="0" w:tplc="555C2E7A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5DBA6C7A"/>
    <w:multiLevelType w:val="hybridMultilevel"/>
    <w:tmpl w:val="5566BF7E"/>
    <w:lvl w:ilvl="0" w:tplc="09963AC0">
      <w:start w:val="1"/>
      <w:numFmt w:val="decimal"/>
      <w:lvlText w:val="%1)"/>
      <w:lvlJc w:val="left"/>
      <w:pPr>
        <w:ind w:left="1068" w:hanging="360"/>
      </w:pPr>
    </w:lvl>
    <w:lvl w:ilvl="1" w:tplc="04100019">
      <w:start w:val="1"/>
      <w:numFmt w:val="lowerLetter"/>
      <w:lvlText w:val="%2."/>
      <w:lvlJc w:val="left"/>
      <w:pPr>
        <w:ind w:left="1788" w:hanging="360"/>
      </w:pPr>
    </w:lvl>
    <w:lvl w:ilvl="2" w:tplc="0410001B">
      <w:start w:val="1"/>
      <w:numFmt w:val="lowerRoman"/>
      <w:lvlText w:val="%3."/>
      <w:lvlJc w:val="right"/>
      <w:pPr>
        <w:ind w:left="2508" w:hanging="180"/>
      </w:pPr>
    </w:lvl>
    <w:lvl w:ilvl="3" w:tplc="0410000F">
      <w:start w:val="1"/>
      <w:numFmt w:val="decimal"/>
      <w:lvlText w:val="%4."/>
      <w:lvlJc w:val="left"/>
      <w:pPr>
        <w:ind w:left="3228" w:hanging="360"/>
      </w:pPr>
    </w:lvl>
    <w:lvl w:ilvl="4" w:tplc="04100019">
      <w:start w:val="1"/>
      <w:numFmt w:val="lowerLetter"/>
      <w:lvlText w:val="%5."/>
      <w:lvlJc w:val="left"/>
      <w:pPr>
        <w:ind w:left="3948" w:hanging="360"/>
      </w:pPr>
    </w:lvl>
    <w:lvl w:ilvl="5" w:tplc="0410001B">
      <w:start w:val="1"/>
      <w:numFmt w:val="lowerRoman"/>
      <w:lvlText w:val="%6."/>
      <w:lvlJc w:val="right"/>
      <w:pPr>
        <w:ind w:left="4668" w:hanging="180"/>
      </w:pPr>
    </w:lvl>
    <w:lvl w:ilvl="6" w:tplc="0410000F">
      <w:start w:val="1"/>
      <w:numFmt w:val="decimal"/>
      <w:lvlText w:val="%7."/>
      <w:lvlJc w:val="left"/>
      <w:pPr>
        <w:ind w:left="5388" w:hanging="360"/>
      </w:pPr>
    </w:lvl>
    <w:lvl w:ilvl="7" w:tplc="04100019">
      <w:start w:val="1"/>
      <w:numFmt w:val="lowerLetter"/>
      <w:lvlText w:val="%8."/>
      <w:lvlJc w:val="left"/>
      <w:pPr>
        <w:ind w:left="6108" w:hanging="360"/>
      </w:pPr>
    </w:lvl>
    <w:lvl w:ilvl="8" w:tplc="0410001B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68FA7D80"/>
    <w:multiLevelType w:val="hybridMultilevel"/>
    <w:tmpl w:val="D34E1046"/>
    <w:lvl w:ilvl="0" w:tplc="0410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EA3A7F"/>
    <w:multiLevelType w:val="hybridMultilevel"/>
    <w:tmpl w:val="944831EC"/>
    <w:lvl w:ilvl="0" w:tplc="9F308BC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72613111"/>
    <w:multiLevelType w:val="hybridMultilevel"/>
    <w:tmpl w:val="B3A2BDE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AA0BB3"/>
    <w:multiLevelType w:val="hybridMultilevel"/>
    <w:tmpl w:val="F7A05612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5962233">
    <w:abstractNumId w:val="7"/>
  </w:num>
  <w:num w:numId="2" w16cid:durableId="284697300">
    <w:abstractNumId w:val="12"/>
  </w:num>
  <w:num w:numId="3" w16cid:durableId="16746430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93999543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8984495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128574070">
    <w:abstractNumId w:val="3"/>
  </w:num>
  <w:num w:numId="7" w16cid:durableId="357003442">
    <w:abstractNumId w:val="12"/>
  </w:num>
  <w:num w:numId="8" w16cid:durableId="660937115">
    <w:abstractNumId w:val="2"/>
  </w:num>
  <w:num w:numId="9" w16cid:durableId="698701847">
    <w:abstractNumId w:val="9"/>
  </w:num>
  <w:num w:numId="10" w16cid:durableId="1639452001">
    <w:abstractNumId w:val="15"/>
  </w:num>
  <w:num w:numId="11" w16cid:durableId="1015500756">
    <w:abstractNumId w:val="8"/>
  </w:num>
  <w:num w:numId="12" w16cid:durableId="308633329">
    <w:abstractNumId w:val="6"/>
  </w:num>
  <w:num w:numId="13" w16cid:durableId="18648997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638950771">
    <w:abstractNumId w:val="13"/>
  </w:num>
  <w:num w:numId="15" w16cid:durableId="1738355027">
    <w:abstractNumId w:val="5"/>
  </w:num>
  <w:num w:numId="16" w16cid:durableId="118842655">
    <w:abstractNumId w:val="1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755"/>
    <w:rsid w:val="000023EB"/>
    <w:rsid w:val="00006E27"/>
    <w:rsid w:val="00011275"/>
    <w:rsid w:val="00014237"/>
    <w:rsid w:val="000152DB"/>
    <w:rsid w:val="00021089"/>
    <w:rsid w:val="00023531"/>
    <w:rsid w:val="00032D8C"/>
    <w:rsid w:val="0003622E"/>
    <w:rsid w:val="00040B46"/>
    <w:rsid w:val="0004172B"/>
    <w:rsid w:val="00047FE5"/>
    <w:rsid w:val="00050E26"/>
    <w:rsid w:val="00063D68"/>
    <w:rsid w:val="000659D2"/>
    <w:rsid w:val="00067B5B"/>
    <w:rsid w:val="00067EFF"/>
    <w:rsid w:val="000715A4"/>
    <w:rsid w:val="0007310F"/>
    <w:rsid w:val="000764BB"/>
    <w:rsid w:val="000804A0"/>
    <w:rsid w:val="00080E1B"/>
    <w:rsid w:val="00085FA9"/>
    <w:rsid w:val="000956B0"/>
    <w:rsid w:val="00095ECA"/>
    <w:rsid w:val="000960B4"/>
    <w:rsid w:val="000A1B55"/>
    <w:rsid w:val="000B2807"/>
    <w:rsid w:val="000C1370"/>
    <w:rsid w:val="000C46F8"/>
    <w:rsid w:val="000C57CC"/>
    <w:rsid w:val="000D006C"/>
    <w:rsid w:val="000D1500"/>
    <w:rsid w:val="000D79EC"/>
    <w:rsid w:val="000E1D5F"/>
    <w:rsid w:val="000E21F7"/>
    <w:rsid w:val="000E3DD4"/>
    <w:rsid w:val="000E4686"/>
    <w:rsid w:val="000F294A"/>
    <w:rsid w:val="000F5482"/>
    <w:rsid w:val="000F65C8"/>
    <w:rsid w:val="000F795F"/>
    <w:rsid w:val="001022AD"/>
    <w:rsid w:val="00107F65"/>
    <w:rsid w:val="00112C79"/>
    <w:rsid w:val="00116126"/>
    <w:rsid w:val="00122D2D"/>
    <w:rsid w:val="0012648C"/>
    <w:rsid w:val="00132F79"/>
    <w:rsid w:val="00134A89"/>
    <w:rsid w:val="0014000E"/>
    <w:rsid w:val="001423B9"/>
    <w:rsid w:val="00143A7B"/>
    <w:rsid w:val="001448B8"/>
    <w:rsid w:val="001449B4"/>
    <w:rsid w:val="001465E6"/>
    <w:rsid w:val="001512C5"/>
    <w:rsid w:val="001526B5"/>
    <w:rsid w:val="00156609"/>
    <w:rsid w:val="00156731"/>
    <w:rsid w:val="00164D22"/>
    <w:rsid w:val="00165365"/>
    <w:rsid w:val="00186E0B"/>
    <w:rsid w:val="0019343A"/>
    <w:rsid w:val="001937DC"/>
    <w:rsid w:val="001944C8"/>
    <w:rsid w:val="001A4E18"/>
    <w:rsid w:val="001A5127"/>
    <w:rsid w:val="001B0CEF"/>
    <w:rsid w:val="001B28F8"/>
    <w:rsid w:val="001B5096"/>
    <w:rsid w:val="001B591B"/>
    <w:rsid w:val="001B6959"/>
    <w:rsid w:val="001D2FE2"/>
    <w:rsid w:val="001E1BD5"/>
    <w:rsid w:val="001E42F0"/>
    <w:rsid w:val="001E5925"/>
    <w:rsid w:val="001F17A4"/>
    <w:rsid w:val="001F67E8"/>
    <w:rsid w:val="001F744C"/>
    <w:rsid w:val="00200BCD"/>
    <w:rsid w:val="00203E43"/>
    <w:rsid w:val="00204F92"/>
    <w:rsid w:val="0020598B"/>
    <w:rsid w:val="0020778A"/>
    <w:rsid w:val="0021716F"/>
    <w:rsid w:val="00224CCC"/>
    <w:rsid w:val="0024370C"/>
    <w:rsid w:val="00243D23"/>
    <w:rsid w:val="0024413C"/>
    <w:rsid w:val="00255858"/>
    <w:rsid w:val="002575FF"/>
    <w:rsid w:val="002653A7"/>
    <w:rsid w:val="002736DA"/>
    <w:rsid w:val="00274A7A"/>
    <w:rsid w:val="00281B37"/>
    <w:rsid w:val="002876ED"/>
    <w:rsid w:val="00293A23"/>
    <w:rsid w:val="00293B2B"/>
    <w:rsid w:val="002947CE"/>
    <w:rsid w:val="002A182C"/>
    <w:rsid w:val="002A6E5C"/>
    <w:rsid w:val="002A7973"/>
    <w:rsid w:val="002B50D5"/>
    <w:rsid w:val="002B6EE4"/>
    <w:rsid w:val="002C1F80"/>
    <w:rsid w:val="002C317B"/>
    <w:rsid w:val="002C69B7"/>
    <w:rsid w:val="002D40F9"/>
    <w:rsid w:val="002D4146"/>
    <w:rsid w:val="002E0B9E"/>
    <w:rsid w:val="002E7106"/>
    <w:rsid w:val="002F0EC6"/>
    <w:rsid w:val="002F1CC7"/>
    <w:rsid w:val="002F7A0C"/>
    <w:rsid w:val="003047CD"/>
    <w:rsid w:val="00304C9D"/>
    <w:rsid w:val="00310631"/>
    <w:rsid w:val="003160BF"/>
    <w:rsid w:val="0032630C"/>
    <w:rsid w:val="0033041B"/>
    <w:rsid w:val="00334B3D"/>
    <w:rsid w:val="00343BD5"/>
    <w:rsid w:val="00350751"/>
    <w:rsid w:val="00351FB8"/>
    <w:rsid w:val="003551C2"/>
    <w:rsid w:val="00361296"/>
    <w:rsid w:val="003619BC"/>
    <w:rsid w:val="003724CB"/>
    <w:rsid w:val="00372AB8"/>
    <w:rsid w:val="00377E1E"/>
    <w:rsid w:val="003806EF"/>
    <w:rsid w:val="00381DEA"/>
    <w:rsid w:val="00385B33"/>
    <w:rsid w:val="00392F9D"/>
    <w:rsid w:val="003945BA"/>
    <w:rsid w:val="0039576A"/>
    <w:rsid w:val="00396300"/>
    <w:rsid w:val="00396A1C"/>
    <w:rsid w:val="003A1B04"/>
    <w:rsid w:val="003A2EDE"/>
    <w:rsid w:val="003B0FF5"/>
    <w:rsid w:val="003B4319"/>
    <w:rsid w:val="003C4392"/>
    <w:rsid w:val="003C6DAE"/>
    <w:rsid w:val="003C7486"/>
    <w:rsid w:val="003D3CF2"/>
    <w:rsid w:val="003D596A"/>
    <w:rsid w:val="003E0480"/>
    <w:rsid w:val="003E123F"/>
    <w:rsid w:val="003E15E6"/>
    <w:rsid w:val="003F00B3"/>
    <w:rsid w:val="003F211E"/>
    <w:rsid w:val="003F443C"/>
    <w:rsid w:val="00400299"/>
    <w:rsid w:val="00402AE5"/>
    <w:rsid w:val="0040336D"/>
    <w:rsid w:val="0040339A"/>
    <w:rsid w:val="004079C6"/>
    <w:rsid w:val="00410281"/>
    <w:rsid w:val="004119AF"/>
    <w:rsid w:val="0041540A"/>
    <w:rsid w:val="00415644"/>
    <w:rsid w:val="00417088"/>
    <w:rsid w:val="00417933"/>
    <w:rsid w:val="0042125D"/>
    <w:rsid w:val="00421D50"/>
    <w:rsid w:val="00425915"/>
    <w:rsid w:val="004401BC"/>
    <w:rsid w:val="00450603"/>
    <w:rsid w:val="00451C8A"/>
    <w:rsid w:val="00451C99"/>
    <w:rsid w:val="004542B2"/>
    <w:rsid w:val="00456393"/>
    <w:rsid w:val="004605BA"/>
    <w:rsid w:val="0046383F"/>
    <w:rsid w:val="00463F01"/>
    <w:rsid w:val="00476265"/>
    <w:rsid w:val="0048057B"/>
    <w:rsid w:val="00484CAA"/>
    <w:rsid w:val="00486E8C"/>
    <w:rsid w:val="00487038"/>
    <w:rsid w:val="0049086E"/>
    <w:rsid w:val="00492DAF"/>
    <w:rsid w:val="00493F53"/>
    <w:rsid w:val="004A0D12"/>
    <w:rsid w:val="004A563D"/>
    <w:rsid w:val="004A5C16"/>
    <w:rsid w:val="004B47C3"/>
    <w:rsid w:val="004B4CCD"/>
    <w:rsid w:val="004B52B5"/>
    <w:rsid w:val="004B647B"/>
    <w:rsid w:val="004C1360"/>
    <w:rsid w:val="004C3828"/>
    <w:rsid w:val="004D1C78"/>
    <w:rsid w:val="004D3531"/>
    <w:rsid w:val="004D5072"/>
    <w:rsid w:val="004D67D8"/>
    <w:rsid w:val="004D744C"/>
    <w:rsid w:val="004E209F"/>
    <w:rsid w:val="004E466F"/>
    <w:rsid w:val="004E7989"/>
    <w:rsid w:val="004F1425"/>
    <w:rsid w:val="004F4C6A"/>
    <w:rsid w:val="0050532A"/>
    <w:rsid w:val="00505C58"/>
    <w:rsid w:val="00511A1B"/>
    <w:rsid w:val="00511E2D"/>
    <w:rsid w:val="00513F21"/>
    <w:rsid w:val="0051468D"/>
    <w:rsid w:val="005235F2"/>
    <w:rsid w:val="005413AF"/>
    <w:rsid w:val="00545F33"/>
    <w:rsid w:val="00551417"/>
    <w:rsid w:val="005614E6"/>
    <w:rsid w:val="0056252A"/>
    <w:rsid w:val="0056320D"/>
    <w:rsid w:val="00564DDD"/>
    <w:rsid w:val="005725E1"/>
    <w:rsid w:val="00582802"/>
    <w:rsid w:val="005945A4"/>
    <w:rsid w:val="0059571E"/>
    <w:rsid w:val="005A0995"/>
    <w:rsid w:val="005A188B"/>
    <w:rsid w:val="005A280D"/>
    <w:rsid w:val="005A6124"/>
    <w:rsid w:val="005A75F9"/>
    <w:rsid w:val="005C1805"/>
    <w:rsid w:val="005E0D06"/>
    <w:rsid w:val="005F6B04"/>
    <w:rsid w:val="00600C43"/>
    <w:rsid w:val="006027E7"/>
    <w:rsid w:val="00605894"/>
    <w:rsid w:val="00610665"/>
    <w:rsid w:val="00612537"/>
    <w:rsid w:val="006141BF"/>
    <w:rsid w:val="00614837"/>
    <w:rsid w:val="006152A6"/>
    <w:rsid w:val="006161BB"/>
    <w:rsid w:val="006267F8"/>
    <w:rsid w:val="006279C7"/>
    <w:rsid w:val="00630F2D"/>
    <w:rsid w:val="00630FA6"/>
    <w:rsid w:val="00643005"/>
    <w:rsid w:val="00643BFF"/>
    <w:rsid w:val="00643FE0"/>
    <w:rsid w:val="006466CB"/>
    <w:rsid w:val="006469C6"/>
    <w:rsid w:val="0065367E"/>
    <w:rsid w:val="00653F13"/>
    <w:rsid w:val="00670C6A"/>
    <w:rsid w:val="0067120F"/>
    <w:rsid w:val="00675A22"/>
    <w:rsid w:val="00675F1B"/>
    <w:rsid w:val="00677834"/>
    <w:rsid w:val="0068025B"/>
    <w:rsid w:val="00680BD9"/>
    <w:rsid w:val="00684EB2"/>
    <w:rsid w:val="00691B03"/>
    <w:rsid w:val="00693776"/>
    <w:rsid w:val="006954CC"/>
    <w:rsid w:val="00695B85"/>
    <w:rsid w:val="00695CDB"/>
    <w:rsid w:val="006A03B1"/>
    <w:rsid w:val="006A6370"/>
    <w:rsid w:val="006B109B"/>
    <w:rsid w:val="006B4B80"/>
    <w:rsid w:val="006B68C5"/>
    <w:rsid w:val="006B7F41"/>
    <w:rsid w:val="006C051F"/>
    <w:rsid w:val="006C2E93"/>
    <w:rsid w:val="006D64C3"/>
    <w:rsid w:val="006E0A73"/>
    <w:rsid w:val="006E5251"/>
    <w:rsid w:val="006E6239"/>
    <w:rsid w:val="006F388D"/>
    <w:rsid w:val="006F562F"/>
    <w:rsid w:val="006F68FF"/>
    <w:rsid w:val="0070430C"/>
    <w:rsid w:val="00714804"/>
    <w:rsid w:val="007158BF"/>
    <w:rsid w:val="00716C52"/>
    <w:rsid w:val="00725FA0"/>
    <w:rsid w:val="007334C5"/>
    <w:rsid w:val="0073617A"/>
    <w:rsid w:val="00737512"/>
    <w:rsid w:val="007379AF"/>
    <w:rsid w:val="00740984"/>
    <w:rsid w:val="00740BA4"/>
    <w:rsid w:val="007452F4"/>
    <w:rsid w:val="0074615D"/>
    <w:rsid w:val="00746889"/>
    <w:rsid w:val="00746C85"/>
    <w:rsid w:val="00747ED0"/>
    <w:rsid w:val="00750D5F"/>
    <w:rsid w:val="007541D9"/>
    <w:rsid w:val="0075635C"/>
    <w:rsid w:val="00765623"/>
    <w:rsid w:val="007657E7"/>
    <w:rsid w:val="00771B67"/>
    <w:rsid w:val="0077247C"/>
    <w:rsid w:val="00773553"/>
    <w:rsid w:val="00781782"/>
    <w:rsid w:val="0079100C"/>
    <w:rsid w:val="00791759"/>
    <w:rsid w:val="007A47AA"/>
    <w:rsid w:val="007A483F"/>
    <w:rsid w:val="007B4E9B"/>
    <w:rsid w:val="007B4F7D"/>
    <w:rsid w:val="007C0381"/>
    <w:rsid w:val="007C36B5"/>
    <w:rsid w:val="007D02C0"/>
    <w:rsid w:val="007D150C"/>
    <w:rsid w:val="007D3089"/>
    <w:rsid w:val="007D564C"/>
    <w:rsid w:val="007E1370"/>
    <w:rsid w:val="007E19A1"/>
    <w:rsid w:val="007E57BC"/>
    <w:rsid w:val="007E5AF3"/>
    <w:rsid w:val="007F00F7"/>
    <w:rsid w:val="007F3216"/>
    <w:rsid w:val="007F6A35"/>
    <w:rsid w:val="007F70F3"/>
    <w:rsid w:val="0080378E"/>
    <w:rsid w:val="0081064B"/>
    <w:rsid w:val="00810BF6"/>
    <w:rsid w:val="008129BD"/>
    <w:rsid w:val="00816AA1"/>
    <w:rsid w:val="0083308E"/>
    <w:rsid w:val="00841BB9"/>
    <w:rsid w:val="0084293A"/>
    <w:rsid w:val="00842E4B"/>
    <w:rsid w:val="00843A44"/>
    <w:rsid w:val="00845934"/>
    <w:rsid w:val="00847547"/>
    <w:rsid w:val="00852B82"/>
    <w:rsid w:val="00854232"/>
    <w:rsid w:val="00862F2B"/>
    <w:rsid w:val="0086766A"/>
    <w:rsid w:val="00870BF2"/>
    <w:rsid w:val="008719FB"/>
    <w:rsid w:val="00882400"/>
    <w:rsid w:val="00882B5B"/>
    <w:rsid w:val="008855E3"/>
    <w:rsid w:val="00885E9E"/>
    <w:rsid w:val="0088681A"/>
    <w:rsid w:val="00887C95"/>
    <w:rsid w:val="0089748E"/>
    <w:rsid w:val="008A0944"/>
    <w:rsid w:val="008A16AF"/>
    <w:rsid w:val="008A274A"/>
    <w:rsid w:val="008A375D"/>
    <w:rsid w:val="008A52B8"/>
    <w:rsid w:val="008A5DA7"/>
    <w:rsid w:val="008B24A0"/>
    <w:rsid w:val="008B2B53"/>
    <w:rsid w:val="008B2CA7"/>
    <w:rsid w:val="008B550B"/>
    <w:rsid w:val="008B552C"/>
    <w:rsid w:val="008B7E50"/>
    <w:rsid w:val="008C020E"/>
    <w:rsid w:val="008C0663"/>
    <w:rsid w:val="008C3E57"/>
    <w:rsid w:val="008D1769"/>
    <w:rsid w:val="008D51DD"/>
    <w:rsid w:val="008E60AD"/>
    <w:rsid w:val="008F345C"/>
    <w:rsid w:val="008F3BCD"/>
    <w:rsid w:val="008F4FDC"/>
    <w:rsid w:val="0090375F"/>
    <w:rsid w:val="0090796A"/>
    <w:rsid w:val="0092043C"/>
    <w:rsid w:val="00922A40"/>
    <w:rsid w:val="009269AC"/>
    <w:rsid w:val="00927191"/>
    <w:rsid w:val="00927F60"/>
    <w:rsid w:val="00936AE3"/>
    <w:rsid w:val="00941864"/>
    <w:rsid w:val="00943189"/>
    <w:rsid w:val="009434E1"/>
    <w:rsid w:val="00945AAF"/>
    <w:rsid w:val="00953939"/>
    <w:rsid w:val="00955DC8"/>
    <w:rsid w:val="0095725F"/>
    <w:rsid w:val="00957BEE"/>
    <w:rsid w:val="009636A3"/>
    <w:rsid w:val="00974BEC"/>
    <w:rsid w:val="00974EBF"/>
    <w:rsid w:val="00976121"/>
    <w:rsid w:val="00977A81"/>
    <w:rsid w:val="009812DE"/>
    <w:rsid w:val="009926BC"/>
    <w:rsid w:val="009A2FB6"/>
    <w:rsid w:val="009A37D7"/>
    <w:rsid w:val="009A5B0C"/>
    <w:rsid w:val="009A645A"/>
    <w:rsid w:val="009B0FE4"/>
    <w:rsid w:val="009B0FE9"/>
    <w:rsid w:val="009C5620"/>
    <w:rsid w:val="009D15F8"/>
    <w:rsid w:val="009D5565"/>
    <w:rsid w:val="009D6B45"/>
    <w:rsid w:val="009E12C1"/>
    <w:rsid w:val="009E52CA"/>
    <w:rsid w:val="009E6253"/>
    <w:rsid w:val="009F5D04"/>
    <w:rsid w:val="009F67CE"/>
    <w:rsid w:val="00A02FD5"/>
    <w:rsid w:val="00A062DD"/>
    <w:rsid w:val="00A06A9A"/>
    <w:rsid w:val="00A12AC9"/>
    <w:rsid w:val="00A17FC1"/>
    <w:rsid w:val="00A20269"/>
    <w:rsid w:val="00A2283D"/>
    <w:rsid w:val="00A22A8A"/>
    <w:rsid w:val="00A302DA"/>
    <w:rsid w:val="00A318CA"/>
    <w:rsid w:val="00A33201"/>
    <w:rsid w:val="00A3728D"/>
    <w:rsid w:val="00A4094B"/>
    <w:rsid w:val="00A41B4B"/>
    <w:rsid w:val="00A50DED"/>
    <w:rsid w:val="00A52546"/>
    <w:rsid w:val="00A5674F"/>
    <w:rsid w:val="00A6198A"/>
    <w:rsid w:val="00A73D1D"/>
    <w:rsid w:val="00A747E1"/>
    <w:rsid w:val="00A749FD"/>
    <w:rsid w:val="00A838CA"/>
    <w:rsid w:val="00A9678B"/>
    <w:rsid w:val="00A970E2"/>
    <w:rsid w:val="00AA079C"/>
    <w:rsid w:val="00AA1DF4"/>
    <w:rsid w:val="00AA23D9"/>
    <w:rsid w:val="00AA607C"/>
    <w:rsid w:val="00AB37E4"/>
    <w:rsid w:val="00AB495C"/>
    <w:rsid w:val="00AB57A2"/>
    <w:rsid w:val="00AC3677"/>
    <w:rsid w:val="00AC3C76"/>
    <w:rsid w:val="00AC500B"/>
    <w:rsid w:val="00AD0E21"/>
    <w:rsid w:val="00AD207D"/>
    <w:rsid w:val="00AD727B"/>
    <w:rsid w:val="00AE48CA"/>
    <w:rsid w:val="00AE76D7"/>
    <w:rsid w:val="00AF1526"/>
    <w:rsid w:val="00B014A7"/>
    <w:rsid w:val="00B02A72"/>
    <w:rsid w:val="00B04343"/>
    <w:rsid w:val="00B05FA4"/>
    <w:rsid w:val="00B07CC3"/>
    <w:rsid w:val="00B07F8A"/>
    <w:rsid w:val="00B10C3A"/>
    <w:rsid w:val="00B10F62"/>
    <w:rsid w:val="00B13126"/>
    <w:rsid w:val="00B136CC"/>
    <w:rsid w:val="00B22157"/>
    <w:rsid w:val="00B26C16"/>
    <w:rsid w:val="00B30F69"/>
    <w:rsid w:val="00B35DE3"/>
    <w:rsid w:val="00B375D0"/>
    <w:rsid w:val="00B40080"/>
    <w:rsid w:val="00B4640B"/>
    <w:rsid w:val="00B50298"/>
    <w:rsid w:val="00B50379"/>
    <w:rsid w:val="00B52AC7"/>
    <w:rsid w:val="00B52D3E"/>
    <w:rsid w:val="00B55DE1"/>
    <w:rsid w:val="00B563B4"/>
    <w:rsid w:val="00B56F6C"/>
    <w:rsid w:val="00B61335"/>
    <w:rsid w:val="00B62378"/>
    <w:rsid w:val="00B66573"/>
    <w:rsid w:val="00B66BB1"/>
    <w:rsid w:val="00B7653E"/>
    <w:rsid w:val="00B800DB"/>
    <w:rsid w:val="00B806DB"/>
    <w:rsid w:val="00B841A3"/>
    <w:rsid w:val="00B85147"/>
    <w:rsid w:val="00B87685"/>
    <w:rsid w:val="00B9430C"/>
    <w:rsid w:val="00B95423"/>
    <w:rsid w:val="00B95849"/>
    <w:rsid w:val="00B96D06"/>
    <w:rsid w:val="00BA4826"/>
    <w:rsid w:val="00BA7302"/>
    <w:rsid w:val="00BA77C4"/>
    <w:rsid w:val="00BB7E14"/>
    <w:rsid w:val="00BC22BE"/>
    <w:rsid w:val="00BC32AA"/>
    <w:rsid w:val="00BC6D1C"/>
    <w:rsid w:val="00BC6FCE"/>
    <w:rsid w:val="00BD11C0"/>
    <w:rsid w:val="00BD731D"/>
    <w:rsid w:val="00BE580F"/>
    <w:rsid w:val="00BF1772"/>
    <w:rsid w:val="00C1621A"/>
    <w:rsid w:val="00C17231"/>
    <w:rsid w:val="00C17864"/>
    <w:rsid w:val="00C24688"/>
    <w:rsid w:val="00C2698F"/>
    <w:rsid w:val="00C26FF9"/>
    <w:rsid w:val="00C304CC"/>
    <w:rsid w:val="00C4340B"/>
    <w:rsid w:val="00C4772D"/>
    <w:rsid w:val="00C47F0E"/>
    <w:rsid w:val="00C5094B"/>
    <w:rsid w:val="00C61014"/>
    <w:rsid w:val="00C61060"/>
    <w:rsid w:val="00C61E3D"/>
    <w:rsid w:val="00C67E3E"/>
    <w:rsid w:val="00C7051E"/>
    <w:rsid w:val="00C76334"/>
    <w:rsid w:val="00C76EDC"/>
    <w:rsid w:val="00C9612E"/>
    <w:rsid w:val="00C97186"/>
    <w:rsid w:val="00CA06C4"/>
    <w:rsid w:val="00CA5F78"/>
    <w:rsid w:val="00CB523D"/>
    <w:rsid w:val="00CC142F"/>
    <w:rsid w:val="00CC1927"/>
    <w:rsid w:val="00CD1457"/>
    <w:rsid w:val="00CD5162"/>
    <w:rsid w:val="00CE0833"/>
    <w:rsid w:val="00CE375C"/>
    <w:rsid w:val="00CE5ACD"/>
    <w:rsid w:val="00CE5F58"/>
    <w:rsid w:val="00CF245F"/>
    <w:rsid w:val="00CF568B"/>
    <w:rsid w:val="00CF73AC"/>
    <w:rsid w:val="00D0148A"/>
    <w:rsid w:val="00D03A3F"/>
    <w:rsid w:val="00D05C2A"/>
    <w:rsid w:val="00D1028F"/>
    <w:rsid w:val="00D10D7E"/>
    <w:rsid w:val="00D14235"/>
    <w:rsid w:val="00D14743"/>
    <w:rsid w:val="00D22B95"/>
    <w:rsid w:val="00D23D39"/>
    <w:rsid w:val="00D24A76"/>
    <w:rsid w:val="00D25E9C"/>
    <w:rsid w:val="00D344F4"/>
    <w:rsid w:val="00D35C40"/>
    <w:rsid w:val="00D379E9"/>
    <w:rsid w:val="00D40337"/>
    <w:rsid w:val="00D41E52"/>
    <w:rsid w:val="00D430FB"/>
    <w:rsid w:val="00D43615"/>
    <w:rsid w:val="00D443FD"/>
    <w:rsid w:val="00D44CFC"/>
    <w:rsid w:val="00D46BEC"/>
    <w:rsid w:val="00D478F8"/>
    <w:rsid w:val="00D538F4"/>
    <w:rsid w:val="00D552BB"/>
    <w:rsid w:val="00D67C0B"/>
    <w:rsid w:val="00D73B1E"/>
    <w:rsid w:val="00D74407"/>
    <w:rsid w:val="00D773CF"/>
    <w:rsid w:val="00D81B0B"/>
    <w:rsid w:val="00D81B3F"/>
    <w:rsid w:val="00D945B6"/>
    <w:rsid w:val="00DA185F"/>
    <w:rsid w:val="00DA3FFC"/>
    <w:rsid w:val="00DA4248"/>
    <w:rsid w:val="00DA6059"/>
    <w:rsid w:val="00DB7F5D"/>
    <w:rsid w:val="00DC11F9"/>
    <w:rsid w:val="00DC2CAB"/>
    <w:rsid w:val="00DC48ED"/>
    <w:rsid w:val="00DC643C"/>
    <w:rsid w:val="00DC7C14"/>
    <w:rsid w:val="00DD429C"/>
    <w:rsid w:val="00DD6387"/>
    <w:rsid w:val="00DE0C46"/>
    <w:rsid w:val="00DF1166"/>
    <w:rsid w:val="00DF12D2"/>
    <w:rsid w:val="00DF1740"/>
    <w:rsid w:val="00DF70D6"/>
    <w:rsid w:val="00E00342"/>
    <w:rsid w:val="00E02D48"/>
    <w:rsid w:val="00E02E07"/>
    <w:rsid w:val="00E0355A"/>
    <w:rsid w:val="00E06F19"/>
    <w:rsid w:val="00E12671"/>
    <w:rsid w:val="00E12C5B"/>
    <w:rsid w:val="00E15408"/>
    <w:rsid w:val="00E15AB1"/>
    <w:rsid w:val="00E2263B"/>
    <w:rsid w:val="00E22994"/>
    <w:rsid w:val="00E26AAC"/>
    <w:rsid w:val="00E3151B"/>
    <w:rsid w:val="00E32E20"/>
    <w:rsid w:val="00E32F14"/>
    <w:rsid w:val="00E41A5F"/>
    <w:rsid w:val="00E4249D"/>
    <w:rsid w:val="00E45779"/>
    <w:rsid w:val="00E461BB"/>
    <w:rsid w:val="00E5387F"/>
    <w:rsid w:val="00E664DF"/>
    <w:rsid w:val="00E70192"/>
    <w:rsid w:val="00E70CF1"/>
    <w:rsid w:val="00E720C8"/>
    <w:rsid w:val="00E73301"/>
    <w:rsid w:val="00E832B2"/>
    <w:rsid w:val="00E83326"/>
    <w:rsid w:val="00E840A3"/>
    <w:rsid w:val="00E864D8"/>
    <w:rsid w:val="00E87844"/>
    <w:rsid w:val="00E910F5"/>
    <w:rsid w:val="00E931DA"/>
    <w:rsid w:val="00E96862"/>
    <w:rsid w:val="00EA15D9"/>
    <w:rsid w:val="00EA3571"/>
    <w:rsid w:val="00EA367E"/>
    <w:rsid w:val="00EA5B67"/>
    <w:rsid w:val="00EA7C68"/>
    <w:rsid w:val="00EB19B8"/>
    <w:rsid w:val="00EB1E42"/>
    <w:rsid w:val="00EB1FE1"/>
    <w:rsid w:val="00EB5BE9"/>
    <w:rsid w:val="00EB7B00"/>
    <w:rsid w:val="00EC4D3B"/>
    <w:rsid w:val="00EC756C"/>
    <w:rsid w:val="00ED0AF5"/>
    <w:rsid w:val="00ED209A"/>
    <w:rsid w:val="00EE0F8E"/>
    <w:rsid w:val="00EE5321"/>
    <w:rsid w:val="00F062B4"/>
    <w:rsid w:val="00F072DD"/>
    <w:rsid w:val="00F101B7"/>
    <w:rsid w:val="00F10EA4"/>
    <w:rsid w:val="00F15166"/>
    <w:rsid w:val="00F206C3"/>
    <w:rsid w:val="00F241D7"/>
    <w:rsid w:val="00F26309"/>
    <w:rsid w:val="00F32FF6"/>
    <w:rsid w:val="00F3396C"/>
    <w:rsid w:val="00F36580"/>
    <w:rsid w:val="00F41DB4"/>
    <w:rsid w:val="00F57077"/>
    <w:rsid w:val="00F6028A"/>
    <w:rsid w:val="00F72F47"/>
    <w:rsid w:val="00F74773"/>
    <w:rsid w:val="00F74B76"/>
    <w:rsid w:val="00F8131A"/>
    <w:rsid w:val="00F815B2"/>
    <w:rsid w:val="00F82C62"/>
    <w:rsid w:val="00F939EA"/>
    <w:rsid w:val="00F952B3"/>
    <w:rsid w:val="00FA1D10"/>
    <w:rsid w:val="00FA2236"/>
    <w:rsid w:val="00FA330B"/>
    <w:rsid w:val="00FA5DF8"/>
    <w:rsid w:val="00FA74D6"/>
    <w:rsid w:val="00FB1334"/>
    <w:rsid w:val="00FB1C67"/>
    <w:rsid w:val="00FB21E2"/>
    <w:rsid w:val="00FB421A"/>
    <w:rsid w:val="00FB715F"/>
    <w:rsid w:val="00FC01FC"/>
    <w:rsid w:val="00FC3854"/>
    <w:rsid w:val="00FC3E36"/>
    <w:rsid w:val="00FC4A67"/>
    <w:rsid w:val="00FC5755"/>
    <w:rsid w:val="00FD0513"/>
    <w:rsid w:val="00FD58EA"/>
    <w:rsid w:val="00FE093A"/>
    <w:rsid w:val="00FE0FAF"/>
    <w:rsid w:val="00FE1148"/>
    <w:rsid w:val="00FE193F"/>
    <w:rsid w:val="00FE23AD"/>
    <w:rsid w:val="00FE34F3"/>
    <w:rsid w:val="00FE3A96"/>
    <w:rsid w:val="00FE7F31"/>
    <w:rsid w:val="00FF17D1"/>
    <w:rsid w:val="00FF4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CC678FE"/>
  <w14:defaultImageDpi w14:val="32767"/>
  <w15:chartTrackingRefBased/>
  <w15:docId w15:val="{FA5DA385-D038-49AC-A407-2AF72DBA6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0D1500"/>
    <w:pPr>
      <w:keepNext/>
      <w:jc w:val="center"/>
      <w:outlineLvl w:val="0"/>
    </w:pPr>
    <w:rPr>
      <w:rFonts w:ascii="Times New Roman" w:eastAsia="Times New Roman" w:hAnsi="Times New Roman"/>
      <w:b/>
      <w:sz w:val="56"/>
      <w:szCs w:val="2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D596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D1500"/>
    <w:pPr>
      <w:keepNext/>
      <w:keepLines/>
      <w:spacing w:before="40"/>
      <w:outlineLvl w:val="4"/>
    </w:pPr>
    <w:rPr>
      <w:rFonts w:ascii="Calibri Light" w:eastAsia="Times New Roman" w:hAnsi="Calibri Light"/>
      <w:color w:val="2E74B5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nhideWhenUsed/>
    <w:qFormat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0D1500"/>
    <w:rPr>
      <w:rFonts w:ascii="Times New Roman" w:eastAsia="Times New Roman" w:hAnsi="Times New Roman"/>
      <w:b/>
      <w:sz w:val="56"/>
    </w:rPr>
  </w:style>
  <w:style w:type="character" w:customStyle="1" w:styleId="Titolo5Carattere">
    <w:name w:val="Titolo 5 Carattere"/>
    <w:link w:val="Titolo5"/>
    <w:uiPriority w:val="9"/>
    <w:semiHidden/>
    <w:rsid w:val="000D1500"/>
    <w:rPr>
      <w:rFonts w:ascii="Calibri Light" w:eastAsia="Times New Roman" w:hAnsi="Calibri Light"/>
      <w:color w:val="2E74B5"/>
    </w:rPr>
  </w:style>
  <w:style w:type="paragraph" w:styleId="Rientrocorpodeltesto">
    <w:name w:val="Body Text Indent"/>
    <w:basedOn w:val="Normale"/>
    <w:link w:val="RientrocorpodeltestoCarattere"/>
    <w:rsid w:val="000D1500"/>
    <w:pPr>
      <w:ind w:left="397" w:hanging="397"/>
      <w:jc w:val="both"/>
    </w:pPr>
    <w:rPr>
      <w:rFonts w:ascii="Arial Black" w:eastAsia="Times New Roman" w:hAnsi="Arial Black"/>
      <w:sz w:val="36"/>
      <w:szCs w:val="20"/>
    </w:rPr>
  </w:style>
  <w:style w:type="character" w:customStyle="1" w:styleId="RientrocorpodeltestoCarattere">
    <w:name w:val="Rientro corpo del testo Carattere"/>
    <w:link w:val="Rientrocorpodeltesto"/>
    <w:rsid w:val="000D1500"/>
    <w:rPr>
      <w:rFonts w:ascii="Arial Black" w:eastAsia="Times New Roman" w:hAnsi="Arial Black"/>
      <w:sz w:val="36"/>
    </w:rPr>
  </w:style>
  <w:style w:type="character" w:customStyle="1" w:styleId="iceouttxt4">
    <w:name w:val="iceouttxt4"/>
    <w:rsid w:val="00B800DB"/>
  </w:style>
  <w:style w:type="paragraph" w:customStyle="1" w:styleId="Default">
    <w:name w:val="Default"/>
    <w:rsid w:val="003F00B3"/>
    <w:pPr>
      <w:autoSpaceDE w:val="0"/>
      <w:autoSpaceDN w:val="0"/>
      <w:adjustRightInd w:val="0"/>
    </w:pPr>
    <w:rPr>
      <w:rFonts w:cs="Cambria"/>
      <w:color w:val="000000"/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32630C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2630C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32630C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DD429C"/>
    <w:pPr>
      <w:ind w:left="720"/>
      <w:contextualSpacing/>
    </w:pPr>
  </w:style>
  <w:style w:type="paragraph" w:styleId="Corpotesto">
    <w:name w:val="Body Text"/>
    <w:basedOn w:val="Normale"/>
    <w:link w:val="CorpotestoCarattere"/>
    <w:unhideWhenUsed/>
    <w:qFormat/>
    <w:rsid w:val="00C76334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C76334"/>
    <w:rPr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unhideWhenUsed/>
    <w:rsid w:val="00B95849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B95849"/>
    <w:rPr>
      <w:sz w:val="24"/>
      <w:szCs w:val="24"/>
    </w:rPr>
  </w:style>
  <w:style w:type="paragraph" w:customStyle="1" w:styleId="Standard">
    <w:name w:val="Standard"/>
    <w:qFormat/>
    <w:rsid w:val="004B52B5"/>
    <w:pPr>
      <w:widowControl w:val="0"/>
      <w:suppressAutoHyphens/>
      <w:autoSpaceDN w:val="0"/>
      <w:textAlignment w:val="baseline"/>
    </w:pPr>
    <w:rPr>
      <w:rFonts w:eastAsia="SimSun" w:cs="Cambria"/>
      <w:kern w:val="3"/>
      <w:lang w:eastAsia="zh-CN" w:bidi="hi-IN"/>
    </w:rPr>
  </w:style>
  <w:style w:type="character" w:styleId="Menzionenonrisolta">
    <w:name w:val="Unresolved Mention"/>
    <w:basedOn w:val="Carpredefinitoparagrafo"/>
    <w:uiPriority w:val="99"/>
    <w:semiHidden/>
    <w:unhideWhenUsed/>
    <w:rsid w:val="002E0B9E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D596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numbering" w:customStyle="1" w:styleId="Stile1">
    <w:name w:val="Stile1"/>
    <w:uiPriority w:val="99"/>
    <w:rsid w:val="00D67C0B"/>
    <w:pPr>
      <w:numPr>
        <w:numId w:val="1"/>
      </w:numPr>
    </w:pPr>
  </w:style>
  <w:style w:type="character" w:styleId="Rimandocommento">
    <w:name w:val="annotation reference"/>
    <w:basedOn w:val="Carpredefinitoparagrafo"/>
    <w:uiPriority w:val="99"/>
    <w:semiHidden/>
    <w:unhideWhenUsed/>
    <w:rsid w:val="000C46F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0C46F8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0C46F8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C46F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C46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81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6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8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6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2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7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1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53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trizia\AppData\Roaming\Microsoft\Templates\Economia_04-F-generic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9A25083EA60B74AB802869F0F7BF16F" ma:contentTypeVersion="14" ma:contentTypeDescription="Creare un nuovo documento." ma:contentTypeScope="" ma:versionID="997140475ae04eaf656b2b5f4826f987">
  <xsd:schema xmlns:xsd="http://www.w3.org/2001/XMLSchema" xmlns:xs="http://www.w3.org/2001/XMLSchema" xmlns:p="http://schemas.microsoft.com/office/2006/metadata/properties" xmlns:ns2="941043d5-1e5d-4048-a678-873f8075af41" xmlns:ns3="2ff2e2dc-f412-40dd-b759-dfe7d35350e8" targetNamespace="http://schemas.microsoft.com/office/2006/metadata/properties" ma:root="true" ma:fieldsID="255c76fba8e8a72ea7796b75e23ad52a" ns2:_="" ns3:_="">
    <xsd:import namespace="941043d5-1e5d-4048-a678-873f8075af41"/>
    <xsd:import namespace="2ff2e2dc-f412-40dd-b759-dfe7d3535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043d5-1e5d-4048-a678-873f8075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2e2dc-f412-40dd-b759-dfe7d35350e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1043d5-1e5d-4048-a678-873f8075af41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C984EEE-0413-4FB2-834F-874F98BB94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043d5-1e5d-4048-a678-873f8075af41"/>
    <ds:schemaRef ds:uri="2ff2e2dc-f412-40dd-b759-dfe7d3535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1C16C45-A74F-46F4-AF92-F2DF570F0A9B}">
  <ds:schemaRefs>
    <ds:schemaRef ds:uri="http://schemas.microsoft.com/office/2006/metadata/properties"/>
    <ds:schemaRef ds:uri="http://schemas.microsoft.com/office/infopath/2007/PartnerControls"/>
    <ds:schemaRef ds:uri="941043d5-1e5d-4048-a678-873f8075af41"/>
  </ds:schemaRefs>
</ds:datastoreItem>
</file>

<file path=customXml/itemProps3.xml><?xml version="1.0" encoding="utf-8"?>
<ds:datastoreItem xmlns:ds="http://schemas.openxmlformats.org/officeDocument/2006/customXml" ds:itemID="{B159E0D0-8841-48F4-918A-B3AFD8475F6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9B71F6B-4032-4CAD-8343-B650B350022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Economia_04-F-generica.dot</Template>
  <TotalTime>1</TotalTime>
  <Pages>5</Pages>
  <Words>1026</Words>
  <Characters>5849</Characters>
  <Application>Microsoft Office Word</Application>
  <DocSecurity>0</DocSecurity>
  <Lines>48</Lines>
  <Paragraphs>13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Città, 07/04/2016</vt:lpstr>
      <vt:lpstr>Dati destinatario</vt:lpstr>
      <vt:lpstr/>
      <vt:lpstr/>
      <vt:lpstr/>
      <vt:lpstr>    OGGETTO: testo oggetto</vt:lpstr>
      <vt:lpstr>Da qui inserire il testo</vt:lpstr>
      <vt:lpstr>Lorem Ipsum</vt:lpstr>
      <vt:lpstr/>
    </vt:vector>
  </TitlesOfParts>
  <Company/>
  <LinksUpToDate>false</LinksUpToDate>
  <CharactersWithSpaces>6862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</dc:creator>
  <cp:keywords/>
  <cp:lastModifiedBy>CINZIA PELLEGRINI</cp:lastModifiedBy>
  <cp:revision>3</cp:revision>
  <cp:lastPrinted>2023-09-28T08:05:00Z</cp:lastPrinted>
  <dcterms:created xsi:type="dcterms:W3CDTF">2026-03-12T08:58:00Z</dcterms:created>
  <dcterms:modified xsi:type="dcterms:W3CDTF">2026-03-12T08:59:00Z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0x01010039A25083EA60B74AB802869F0F7BF16F</vt:lpwstr>
  </property>
  <property fmtid="{D5CDD505-2E9C-101B-9397-08002B2CF9AE}" pid="3" name="MediaServiceImageTags">
    <vt:lpwstr/>
  </property>
</Properties>
</file>