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EBFD" w14:textId="38B59B74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bookmarkStart w:id="0" w:name="_Hlk191543041"/>
      <w:r w:rsidRPr="008A1E2C">
        <w:rPr>
          <w:rFonts w:ascii="Calibri" w:eastAsia="Times New Roman" w:hAnsi="Calibri" w:cs="Calibri"/>
          <w:b/>
        </w:rPr>
        <w:t xml:space="preserve">All. “A” </w:t>
      </w:r>
    </w:p>
    <w:p w14:paraId="2578136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8A1E2C">
        <w:rPr>
          <w:rFonts w:ascii="Calibri" w:eastAsia="Times New Roman" w:hAnsi="Calibri" w:cs="Calibri"/>
        </w:rPr>
        <w:t xml:space="preserve">al bando emanato </w:t>
      </w:r>
    </w:p>
    <w:p w14:paraId="0A8CABF0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8A1E2C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8A1E2C">
        <w:rPr>
          <w:rFonts w:ascii="Calibri" w:eastAsia="Times New Roman" w:hAnsi="Calibri" w:cs="Calibri"/>
          <w:b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8A1E2C">
        <w:rPr>
          <w:rFonts w:ascii="Calibri" w:eastAsia="Times New Roman" w:hAnsi="Calibri" w:cs="Calibri"/>
          <w:caps/>
          <w:color w:val="000081"/>
        </w:rPr>
        <w:t xml:space="preserve">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51ACCA0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CCFAFC8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69776C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Al Direttore del</w:t>
      </w:r>
    </w:p>
    <w:p w14:paraId="2BB58D1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Università Politecnica delle Marche</w:t>
      </w:r>
    </w:p>
    <w:p w14:paraId="6EF24D2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>(indirizzo)__________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</w:p>
    <w:p w14:paraId="6086819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CAP _____ - </w:t>
      </w:r>
      <w:r w:rsidRPr="008A1E2C">
        <w:rPr>
          <w:rFonts w:ascii="Calibri" w:eastAsia="Times New Roman" w:hAnsi="Calibri" w:cs="Calibri"/>
          <w:i/>
          <w:color w:val="000000"/>
        </w:rPr>
        <w:t>(città) _______</w:t>
      </w:r>
      <w:r w:rsidRPr="008A1E2C">
        <w:rPr>
          <w:rFonts w:ascii="Calibri" w:eastAsia="Times New Roman" w:hAnsi="Calibri" w:cs="Calibri"/>
          <w:color w:val="000000"/>
        </w:rPr>
        <w:t xml:space="preserve">. </w:t>
      </w:r>
    </w:p>
    <w:p w14:paraId="2325A51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63A4DA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Calibri" w:eastAsia="Times New Roman" w:hAnsi="Calibri" w:cs="Calibri"/>
          <w:color w:val="000000"/>
        </w:rPr>
      </w:pPr>
    </w:p>
    <w:p w14:paraId="35C1B64B" w14:textId="3CF210A5" w:rsidR="00A970E2" w:rsidRPr="008A1E2C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Il/la sottoscritto/a </w:t>
      </w:r>
      <w:r w:rsidRPr="008A1E2C">
        <w:rPr>
          <w:rFonts w:ascii="Calibri" w:eastAsia="Times New Roman" w:hAnsi="Calibri" w:cs="Calibri"/>
          <w:i/>
          <w:color w:val="000000"/>
        </w:rPr>
        <w:t xml:space="preserve">(cognome)______________ (nome) ____________________, </w:t>
      </w:r>
      <w:r w:rsidRPr="008A1E2C">
        <w:rPr>
          <w:rFonts w:ascii="Calibri" w:eastAsia="Times New Roman" w:hAnsi="Calibri" w:cs="Calibri"/>
          <w:color w:val="000000"/>
        </w:rPr>
        <w:t xml:space="preserve">nato/a il </w:t>
      </w:r>
      <w:r w:rsidRPr="008A1E2C">
        <w:rPr>
          <w:rFonts w:ascii="Calibri" w:eastAsia="Times New Roman" w:hAnsi="Calibri" w:cs="Calibri"/>
          <w:i/>
          <w:color w:val="000000"/>
        </w:rPr>
        <w:t>(data di nascita)</w:t>
      </w:r>
      <w:r w:rsidRPr="008A1E2C">
        <w:rPr>
          <w:rFonts w:ascii="Calibri" w:eastAsia="Times New Roman" w:hAnsi="Calibri" w:cs="Calibri"/>
          <w:color w:val="000000"/>
        </w:rPr>
        <w:t xml:space="preserve"> ___________ a </w:t>
      </w:r>
      <w:r w:rsidRPr="008A1E2C">
        <w:rPr>
          <w:rFonts w:ascii="Calibri" w:eastAsia="Times New Roman" w:hAnsi="Calibri" w:cs="Calibri"/>
          <w:i/>
          <w:color w:val="000000"/>
        </w:rPr>
        <w:t>(luogo di nascita)</w:t>
      </w:r>
      <w:r w:rsidRPr="008A1E2C">
        <w:rPr>
          <w:rFonts w:ascii="Calibri" w:eastAsia="Times New Roman" w:hAnsi="Calibri" w:cs="Calibri"/>
          <w:color w:val="000000"/>
        </w:rPr>
        <w:t xml:space="preserve"> chiede di essere </w:t>
      </w:r>
      <w:proofErr w:type="spellStart"/>
      <w:r w:rsidRPr="008A1E2C">
        <w:rPr>
          <w:rFonts w:ascii="Calibri" w:eastAsia="Times New Roman" w:hAnsi="Calibri" w:cs="Calibri"/>
          <w:color w:val="000000"/>
        </w:rPr>
        <w:t>ammess</w:t>
      </w:r>
      <w:proofErr w:type="spellEnd"/>
      <w:r w:rsidRPr="008A1E2C">
        <w:rPr>
          <w:rFonts w:ascii="Calibri" w:eastAsia="Times New Roman" w:hAnsi="Calibri" w:cs="Calibri"/>
          <w:color w:val="000000"/>
        </w:rPr>
        <w:t xml:space="preserve">_ alla selezione per </w:t>
      </w:r>
      <w:r w:rsidRPr="008A1E2C">
        <w:rPr>
          <w:rFonts w:ascii="Calibri" w:eastAsia="Times New Roman" w:hAnsi="Calibri" w:cs="Calibri"/>
        </w:rPr>
        <w:t>(</w:t>
      </w:r>
      <w:r w:rsidRPr="008A1E2C">
        <w:rPr>
          <w:rFonts w:ascii="Calibri" w:eastAsia="Times New Roman" w:hAnsi="Calibri" w:cs="Calibri"/>
          <w:i/>
        </w:rPr>
        <w:t>titoli/titoli e colloquio)________________</w:t>
      </w:r>
      <w:r w:rsidRPr="008A1E2C">
        <w:rPr>
          <w:rFonts w:ascii="Calibri" w:eastAsia="Times New Roman" w:hAnsi="Calibri" w:cs="Calibri"/>
        </w:rPr>
        <w:t xml:space="preserve"> </w:t>
      </w:r>
      <w:r w:rsidRPr="008A1E2C">
        <w:rPr>
          <w:rFonts w:ascii="Calibri" w:eastAsia="Times New Roman" w:hAnsi="Calibri" w:cs="Calibri"/>
          <w:color w:val="000000"/>
        </w:rPr>
        <w:t xml:space="preserve">per l’affidamento di un incarico </w:t>
      </w:r>
      <w:r w:rsidRPr="008A1E2C">
        <w:rPr>
          <w:rFonts w:ascii="Calibri" w:eastAsia="Times New Roman" w:hAnsi="Calibri" w:cs="Calibri"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color w:val="000000"/>
        </w:rPr>
        <w:t>per lo svolgimento dell’attività specificata nel bando nell’ambito del Progetto _</w:t>
      </w:r>
      <w:r w:rsidR="00396C08" w:rsidRPr="008A1E2C">
        <w:rPr>
          <w:rFonts w:ascii="Calibri" w:hAnsi="Calibri" w:cs="Calibri"/>
          <w:b/>
          <w:bCs/>
          <w:i/>
          <w:iCs/>
          <w:color w:val="333333"/>
          <w:shd w:val="clear" w:color="auto" w:fill="FFFFFF"/>
        </w:rPr>
        <w:t>040018_FORM.ALTRI_2025_TEMPERINI_SISMA_TER_SET</w:t>
      </w:r>
      <w:r w:rsidR="00396C08" w:rsidRPr="008A1E2C">
        <w:rPr>
          <w:rFonts w:ascii="Calibri" w:hAnsi="Calibri" w:cs="Calibri"/>
          <w:b/>
          <w:bCs/>
          <w:color w:val="333333"/>
          <w:shd w:val="clear" w:color="auto" w:fill="FFFFFF"/>
        </w:rPr>
        <w:t xml:space="preserve"> </w:t>
      </w:r>
      <w:r w:rsidRPr="008A1E2C">
        <w:rPr>
          <w:rFonts w:ascii="Calibri" w:hAnsi="Calibri" w:cs="Calibri"/>
          <w:b/>
          <w:bCs/>
          <w:color w:val="333333"/>
          <w:shd w:val="clear" w:color="auto" w:fill="FFFFFF"/>
        </w:rPr>
        <w:t xml:space="preserve">- </w:t>
      </w:r>
      <w:r w:rsidRPr="008A1E2C">
        <w:rPr>
          <w:rFonts w:ascii="Calibri" w:hAnsi="Calibri" w:cs="Calibri"/>
          <w:b/>
          <w:bCs/>
          <w:i/>
          <w:iCs/>
        </w:rPr>
        <w:t>CUP E78H23000380001</w:t>
      </w:r>
      <w:r w:rsidRPr="008A1E2C">
        <w:rPr>
          <w:rFonts w:ascii="Calibri" w:eastAsia="Times New Roman" w:hAnsi="Calibri" w:cs="Calibri"/>
          <w:color w:val="000000"/>
        </w:rPr>
        <w:t xml:space="preserve"> presso il Dipartimento di Management dell’Università Politecnica delle Marche.</w:t>
      </w:r>
    </w:p>
    <w:p w14:paraId="637B1EC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A tal fine, consapevole delle sanzioni penali, previste dal </w:t>
      </w:r>
      <w:proofErr w:type="gramStart"/>
      <w:r w:rsidRPr="008A1E2C">
        <w:rPr>
          <w:rFonts w:ascii="Calibri" w:eastAsia="Times New Roman" w:hAnsi="Calibri" w:cs="Calibri"/>
          <w:color w:val="000000"/>
        </w:rPr>
        <w:t>Codice Penale</w:t>
      </w:r>
      <w:proofErr w:type="gramEnd"/>
      <w:r w:rsidRPr="008A1E2C">
        <w:rPr>
          <w:rFonts w:ascii="Calibri" w:eastAsia="Times New Roman" w:hAnsi="Calibri" w:cs="Calibri"/>
          <w:color w:val="000000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8A1E2C">
        <w:rPr>
          <w:rFonts w:ascii="Calibri" w:eastAsia="Times New Roman" w:hAnsi="Calibri" w:cs="Calibri"/>
          <w:color w:val="000000"/>
        </w:rPr>
        <w:t>s.m.i.</w:t>
      </w:r>
      <w:proofErr w:type="spellEnd"/>
      <w:r w:rsidRPr="008A1E2C">
        <w:rPr>
          <w:rFonts w:ascii="Calibri" w:eastAsia="Times New Roman" w:hAnsi="Calibri" w:cs="Calibri"/>
          <w:color w:val="000000"/>
        </w:rPr>
        <w:t>:</w:t>
      </w:r>
    </w:p>
    <w:p w14:paraId="0557C53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33535B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A)</w:t>
      </w:r>
      <w:r w:rsidRPr="008A1E2C">
        <w:rPr>
          <w:rFonts w:ascii="Calibri" w:eastAsia="Times New Roman" w:hAnsi="Calibri" w:cs="Calibri"/>
          <w:color w:val="000000"/>
        </w:rPr>
        <w:t xml:space="preserve"> di essere  residente nel comune  __________ (PROV.)____</w:t>
      </w:r>
    </w:p>
    <w:p w14:paraId="7B5B189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VIA___________________________________________C.A.P.____________________</w:t>
      </w:r>
    </w:p>
    <w:p w14:paraId="70CBCBB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552605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B)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  <w:r w:rsidRPr="008A1E2C">
        <w:rPr>
          <w:rFonts w:ascii="Calibri" w:eastAsia="TimesNewRoman" w:hAnsi="Calibri" w:cs="Calibri"/>
          <w:color w:val="000000"/>
        </w:rPr>
        <w:t xml:space="preserve">□ </w:t>
      </w:r>
      <w:r w:rsidRPr="008A1E2C">
        <w:rPr>
          <w:rFonts w:ascii="Calibri" w:eastAsia="Times New Roman" w:hAnsi="Calibri" w:cs="Calibri"/>
          <w:color w:val="000000"/>
        </w:rPr>
        <w:t>di essere in possesso della cittadinanza italiana;</w:t>
      </w:r>
    </w:p>
    <w:p w14:paraId="5446494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77750E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C)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  <w:r w:rsidRPr="008A1E2C">
        <w:rPr>
          <w:rFonts w:ascii="Calibri" w:eastAsia="TimesNewRoman" w:hAnsi="Calibri" w:cs="Calibri"/>
          <w:color w:val="000000"/>
        </w:rPr>
        <w:t xml:space="preserve">□ </w:t>
      </w:r>
      <w:r w:rsidRPr="008A1E2C">
        <w:rPr>
          <w:rFonts w:ascii="Calibri" w:eastAsia="Times New Roman" w:hAnsi="Calibri" w:cs="Calibri"/>
          <w:color w:val="000000"/>
        </w:rPr>
        <w:t>di essere in possesso della cittadinanza dello (</w:t>
      </w:r>
      <w:r w:rsidRPr="008A1E2C">
        <w:rPr>
          <w:rFonts w:ascii="Calibri" w:eastAsia="Times New Roman" w:hAnsi="Calibri" w:cs="Calibri"/>
          <w:i/>
          <w:color w:val="000000"/>
        </w:rPr>
        <w:t xml:space="preserve">indicare quale) </w:t>
      </w:r>
      <w:r w:rsidRPr="008A1E2C">
        <w:rPr>
          <w:rFonts w:ascii="Calibri" w:eastAsia="Times New Roman" w:hAnsi="Calibri" w:cs="Calibri"/>
          <w:color w:val="000000"/>
        </w:rPr>
        <w:t>____________________ e di avere adeguata conoscenza della lingua italiana;</w:t>
      </w:r>
    </w:p>
    <w:p w14:paraId="2766F19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334F725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lastRenderedPageBreak/>
        <w:t>D)</w:t>
      </w:r>
      <w:r w:rsidRPr="008A1E2C">
        <w:rPr>
          <w:rFonts w:ascii="Calibri" w:eastAsia="Times New Roman" w:hAnsi="Calibri" w:cs="Calibri"/>
          <w:color w:val="000000"/>
        </w:rPr>
        <w:t xml:space="preserve"> di essere in possesso del TITOLO di STUDIO</w:t>
      </w:r>
      <w:r w:rsidRPr="008A1E2C">
        <w:rPr>
          <w:rFonts w:ascii="Calibri" w:eastAsia="Times New Roman" w:hAnsi="Calibri" w:cs="Calibri"/>
          <w:color w:val="000000"/>
          <w:vertAlign w:val="superscript"/>
        </w:rPr>
        <w:footnoteReference w:id="2"/>
      </w:r>
      <w:r w:rsidRPr="008A1E2C">
        <w:rPr>
          <w:rFonts w:ascii="Calibri" w:eastAsia="Times New Roman" w:hAnsi="Calibri" w:cs="Calibri"/>
          <w:color w:val="000000"/>
        </w:rPr>
        <w:t xml:space="preserve"> richiesto nel bando:</w:t>
      </w:r>
    </w:p>
    <w:p w14:paraId="09E1714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Diploma di Laurea </w:t>
      </w:r>
      <w:r w:rsidRPr="008A1E2C">
        <w:rPr>
          <w:rFonts w:ascii="Calibri" w:eastAsia="Times New Roman" w:hAnsi="Calibri" w:cs="Calibri"/>
          <w:i/>
          <w:color w:val="000000"/>
        </w:rPr>
        <w:t>(specificare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  <w:r w:rsidRPr="008A1E2C">
        <w:rPr>
          <w:rFonts w:ascii="Calibri" w:eastAsia="Times New Roman" w:hAnsi="Calibri" w:cs="Calibri"/>
          <w:i/>
          <w:color w:val="000000"/>
        </w:rPr>
        <w:t>tipo magistrale, specialistica, vecchio ordinamento)</w:t>
      </w:r>
      <w:r w:rsidRPr="008A1E2C">
        <w:rPr>
          <w:rFonts w:ascii="Calibri" w:eastAsia="Times New Roman" w:hAnsi="Calibri" w:cs="Calibri"/>
          <w:color w:val="000000"/>
        </w:rPr>
        <w:t xml:space="preserve"> _____________________________________</w:t>
      </w:r>
    </w:p>
    <w:p w14:paraId="28C49C0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conseguito in data _______</w:t>
      </w:r>
    </w:p>
    <w:p w14:paraId="19A3429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presso __________________________con votazione _______;</w:t>
      </w:r>
    </w:p>
    <w:p w14:paraId="273F5B1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4496B4A9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NEL CASO LAUREA CONSEGUITA ALL’ESTERO:</w:t>
      </w:r>
    </w:p>
    <w:p w14:paraId="649D846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Diploma di Laurea in </w:t>
      </w:r>
      <w:r w:rsidRPr="008A1E2C">
        <w:rPr>
          <w:rFonts w:ascii="Calibri" w:eastAsia="Times New Roman" w:hAnsi="Calibri" w:cs="Calibri"/>
          <w:i/>
          <w:color w:val="000000"/>
        </w:rPr>
        <w:t>(specificare)</w:t>
      </w:r>
      <w:r w:rsidRPr="008A1E2C">
        <w:rPr>
          <w:rFonts w:ascii="Calibri" w:eastAsia="Times New Roman" w:hAnsi="Calibri" w:cs="Calibri"/>
          <w:color w:val="000000"/>
        </w:rPr>
        <w:t xml:space="preserve"> _________________________________ </w:t>
      </w:r>
    </w:p>
    <w:p w14:paraId="09EDF29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conseguito in data _______</w:t>
      </w:r>
    </w:p>
    <w:p w14:paraId="088025A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presso __________________________con votazione _______;</w:t>
      </w:r>
    </w:p>
    <w:p w14:paraId="37325F1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277289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E)</w:t>
      </w:r>
      <w:r w:rsidRPr="008A1E2C">
        <w:rPr>
          <w:rFonts w:ascii="Calibri" w:eastAsia="TimesNewRoman" w:hAnsi="Calibri" w:cs="Calibri"/>
          <w:color w:val="000000"/>
        </w:rPr>
        <w:t xml:space="preserve"> </w:t>
      </w:r>
      <w:r w:rsidRPr="008A1E2C">
        <w:rPr>
          <w:rFonts w:ascii="Calibri" w:eastAsia="Times New Roman" w:hAnsi="Calibri" w:cs="Calibri"/>
          <w:color w:val="000000"/>
        </w:rPr>
        <w:t xml:space="preserve">di conoscere la/e LINGUA/E STRANIERA/E </w:t>
      </w:r>
      <w:r w:rsidRPr="008A1E2C">
        <w:rPr>
          <w:rFonts w:ascii="Calibri" w:eastAsia="Times New Roman" w:hAnsi="Calibri" w:cs="Calibri"/>
          <w:i/>
          <w:color w:val="000000"/>
        </w:rPr>
        <w:t>(specificare quali)</w:t>
      </w:r>
      <w:r w:rsidRPr="008A1E2C">
        <w:rPr>
          <w:rFonts w:ascii="Calibri" w:eastAsia="Times New Roman" w:hAnsi="Calibri" w:cs="Calibri"/>
          <w:color w:val="000000"/>
        </w:rPr>
        <w:t>_____________________ LIVELLO (</w:t>
      </w:r>
      <w:proofErr w:type="spellStart"/>
      <w:r w:rsidRPr="008A1E2C">
        <w:rPr>
          <w:rFonts w:ascii="Calibri" w:eastAsia="Times New Roman" w:hAnsi="Calibri" w:cs="Calibri"/>
          <w:i/>
          <w:color w:val="000000"/>
        </w:rPr>
        <w:t>avanzato,medio,etc</w:t>
      </w:r>
      <w:proofErr w:type="spellEnd"/>
      <w:r w:rsidRPr="008A1E2C">
        <w:rPr>
          <w:rFonts w:ascii="Calibri" w:eastAsia="Times New Roman" w:hAnsi="Calibri" w:cs="Calibri"/>
          <w:i/>
          <w:color w:val="000000"/>
        </w:rPr>
        <w:t>)</w:t>
      </w:r>
      <w:r w:rsidRPr="008A1E2C">
        <w:rPr>
          <w:rFonts w:ascii="Calibri" w:eastAsia="Times New Roman" w:hAnsi="Calibri" w:cs="Calibri"/>
          <w:color w:val="000000"/>
        </w:rPr>
        <w:t>_____________________;</w:t>
      </w:r>
    </w:p>
    <w:p w14:paraId="505CC88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</w:p>
    <w:p w14:paraId="12869CB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 xml:space="preserve">F) </w:t>
      </w:r>
      <w:r w:rsidRPr="008A1E2C">
        <w:rPr>
          <w:rFonts w:ascii="Calibri" w:eastAsia="Times New Roman" w:hAnsi="Calibri" w:cs="Calibri"/>
          <w:color w:val="000000"/>
        </w:rPr>
        <w:t xml:space="preserve">di possedere i seguenti requisiti professionali COSI’ COME RICHIESTI NEL BANDO </w:t>
      </w:r>
      <w:r w:rsidRPr="008A1E2C">
        <w:rPr>
          <w:rFonts w:ascii="Calibri" w:eastAsia="Times New Roman" w:hAnsi="Calibri" w:cs="Calibri"/>
          <w:i/>
          <w:color w:val="000000"/>
        </w:rPr>
        <w:t>(specificare)</w:t>
      </w:r>
      <w:r w:rsidRPr="008A1E2C">
        <w:rPr>
          <w:rFonts w:ascii="Calibri" w:eastAsia="Times New Roman" w:hAnsi="Calibri" w:cs="Calibri"/>
          <w:color w:val="000000"/>
        </w:rPr>
        <w:t>___________________________________________________;</w:t>
      </w:r>
    </w:p>
    <w:p w14:paraId="5136197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37C3BB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G)</w:t>
      </w:r>
      <w:r w:rsidRPr="008A1E2C">
        <w:rPr>
          <w:rFonts w:ascii="Calibri" w:eastAsia="Times New Roman" w:hAnsi="Calibri" w:cs="Calibri"/>
          <w:color w:val="000000"/>
        </w:rPr>
        <w:t xml:space="preserve"> di non trovarsi in alcuna delle situazioni di incompatibilità previste dall’art. 4 del Regolamento prestazioni d’opera dell’Università Politecnica delle Marche;</w:t>
      </w:r>
    </w:p>
    <w:p w14:paraId="700C49A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</w:p>
    <w:p w14:paraId="22735C6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H)</w:t>
      </w:r>
      <w:r w:rsidRPr="008A1E2C">
        <w:rPr>
          <w:rFonts w:ascii="Calibri" w:eastAsia="Times New Roman" w:hAnsi="Calibri" w:cs="Calibri"/>
          <w:color w:val="000000"/>
        </w:rPr>
        <w:t xml:space="preserve"> di voler ricevere tutte le comunicazioni relative alla presente selezione al SEGUENTE indirizzo:</w:t>
      </w:r>
    </w:p>
    <w:p w14:paraId="3EAC73E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VIA______________________________;</w:t>
      </w:r>
    </w:p>
    <w:p w14:paraId="78E7E76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COMUNE_________________________________________(PROV.)______________ C.A.P.____________TELEFONO________________________CELL.________________</w:t>
      </w:r>
    </w:p>
    <w:p w14:paraId="73A5E708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e-mail ___________________________;</w:t>
      </w:r>
    </w:p>
    <w:p w14:paraId="3E9D252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DA71DC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Dichiara altresì di aver preso visione del disciplinare di incarico allegato al bando e di accettare tutte le clausole in esso contenute, impegnandosi in caso di esito positivo della selezione a svolgere l’attività oggetto della prestazione nei termini e con le </w:t>
      </w:r>
      <w:r w:rsidRPr="008A1E2C">
        <w:rPr>
          <w:rFonts w:ascii="Calibri" w:eastAsia="Times New Roman" w:hAnsi="Calibri" w:cs="Calibri"/>
          <w:color w:val="000000"/>
        </w:rPr>
        <w:lastRenderedPageBreak/>
        <w:t>modalità contenute nel suddetto disciplinare.</w:t>
      </w:r>
    </w:p>
    <w:p w14:paraId="7F2D9E7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4248F1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AI SENSI E PER GLI EFFETTI DI CUI ALL’ART. 13 D. Lgs. n. 196 DEL 30.06.2003 E 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DELL’UNIVERSITA’.</w:t>
      </w:r>
    </w:p>
    <w:p w14:paraId="59928C8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6625AD5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Data __________________________ Firma autografa(*)________________________</w:t>
      </w:r>
    </w:p>
    <w:p w14:paraId="4E78F44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140D8D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(*) Se la dichiarazione è consegnata personalmente al funzionario addetto, la firma autografa dovrà essere apposta in sua presenza. </w:t>
      </w:r>
    </w:p>
    <w:p w14:paraId="7FCB395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3262E5B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71473A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ALLEGA:</w:t>
      </w:r>
    </w:p>
    <w:p w14:paraId="06A6A2E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- </w:t>
      </w: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CERTIFICAZIONE (ART. 46 DPR 445/2000) con CURRICULUM vitae in formato europeo</w:t>
      </w:r>
      <w:r w:rsidRPr="008A1E2C">
        <w:rPr>
          <w:rFonts w:ascii="Calibri" w:eastAsia="Times New Roman" w:hAnsi="Calibri" w:cs="Calibri"/>
          <w:i/>
          <w:iCs/>
          <w:color w:val="000000"/>
        </w:rPr>
        <w:t xml:space="preserve"> </w:t>
      </w:r>
      <w:r w:rsidRPr="008A1E2C">
        <w:rPr>
          <w:rFonts w:ascii="Calibri" w:eastAsia="Times New Roman" w:hAnsi="Calibri" w:cs="Calibri"/>
          <w:color w:val="000000"/>
        </w:rPr>
        <w:t xml:space="preserve">E/O TITOLI </w:t>
      </w:r>
      <w:r w:rsidRPr="008A1E2C">
        <w:rPr>
          <w:rFonts w:ascii="Calibri" w:eastAsia="Times New Roman" w:hAnsi="Calibri" w:cs="Calibri"/>
          <w:i/>
          <w:color w:val="000000"/>
        </w:rPr>
        <w:t xml:space="preserve">nella forma della </w:t>
      </w: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ATTO DI NOTORIETA’ (ART. 47 D.P.R. N. 445/2000)</w:t>
      </w:r>
    </w:p>
    <w:p w14:paraId="41C3E60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br w:type="page"/>
      </w:r>
      <w:r w:rsidRPr="008A1E2C">
        <w:rPr>
          <w:rFonts w:ascii="Calibri" w:eastAsia="Times New Roman" w:hAnsi="Calibri" w:cs="Calibri"/>
          <w:b/>
        </w:rPr>
        <w:lastRenderedPageBreak/>
        <w:t xml:space="preserve">All. “B” </w:t>
      </w:r>
    </w:p>
    <w:p w14:paraId="135BCB1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8A1E2C">
        <w:rPr>
          <w:rFonts w:ascii="Calibri" w:eastAsia="Times New Roman" w:hAnsi="Calibri" w:cs="Calibri"/>
        </w:rPr>
        <w:t xml:space="preserve">al bando emanato </w:t>
      </w:r>
    </w:p>
    <w:p w14:paraId="731DE0C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8A1E2C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8A1E2C">
        <w:rPr>
          <w:rFonts w:ascii="Calibri" w:eastAsia="Times New Roman" w:hAnsi="Calibri" w:cs="Calibri"/>
          <w:b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8A1E2C">
        <w:rPr>
          <w:rFonts w:ascii="Calibri" w:eastAsia="Times New Roman" w:hAnsi="Calibri" w:cs="Calibri"/>
          <w:caps/>
          <w:color w:val="000081"/>
        </w:rPr>
        <w:t xml:space="preserve">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5C46577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</w:p>
    <w:p w14:paraId="4DAA25F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CERTIFICAZIONE (ART. 46 DPR 445/2000) e CURRICULUM VITAE</w:t>
      </w:r>
    </w:p>
    <w:p w14:paraId="137ED2C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03695E5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), via/c.so/p.zza ……………………………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 xml:space="preserve">. n. ………………, </w:t>
      </w:r>
      <w:proofErr w:type="spellStart"/>
      <w:r w:rsidRPr="008A1E2C">
        <w:rPr>
          <w:rFonts w:ascii="Calibri" w:eastAsia="Times New Roman" w:hAnsi="Calibri" w:cs="Calibri"/>
          <w:color w:val="000000"/>
        </w:rPr>
        <w:t>c.a.p.</w:t>
      </w:r>
      <w:proofErr w:type="spellEnd"/>
      <w:r w:rsidRPr="008A1E2C">
        <w:rPr>
          <w:rFonts w:ascii="Calibri" w:eastAsia="Times New Roman" w:hAnsi="Calibri" w:cs="Calibri"/>
          <w:color w:val="000000"/>
        </w:rPr>
        <w:t xml:space="preserve"> …………………,  </w:t>
      </w:r>
    </w:p>
    <w:p w14:paraId="7C55B42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DICHIARA</w:t>
      </w:r>
    </w:p>
    <w:p w14:paraId="7EEC457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49326450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8A1E2C">
        <w:rPr>
          <w:rFonts w:ascii="Calibri" w:eastAsia="Times New Roman" w:hAnsi="Calibri" w:cs="Calibri"/>
          <w:i/>
          <w:iCs/>
          <w:color w:val="000000"/>
        </w:rPr>
        <w:t xml:space="preserve">Curriculum vitae  in formato europeo  </w:t>
      </w:r>
      <w:r w:rsidRPr="008A1E2C">
        <w:rPr>
          <w:rFonts w:ascii="Calibri" w:eastAsia="Times New Roman" w:hAnsi="Calibri" w:cs="Calibri"/>
          <w:b/>
          <w:iCs/>
          <w:color w:val="000000"/>
        </w:rPr>
        <w:t xml:space="preserve">allegato e parte integrante della presente dichiarazione </w:t>
      </w:r>
      <w:r w:rsidRPr="008A1E2C">
        <w:rPr>
          <w:rFonts w:ascii="Calibri" w:eastAsia="Times New Roman" w:hAnsi="Calibri" w:cs="Calibri"/>
          <w:iCs/>
          <w:color w:val="000000"/>
        </w:rPr>
        <w:t>corrispondono a verità.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</w:p>
    <w:p w14:paraId="2D3F28C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4BF324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4900EE1F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8A1E2C">
        <w:rPr>
          <w:rFonts w:ascii="Calibri" w:eastAsia="Times New Roman" w:hAnsi="Calibri" w:cs="Calibri"/>
          <w:i/>
          <w:color w:val="000000"/>
        </w:rPr>
        <w:t>DLgs</w:t>
      </w:r>
      <w:proofErr w:type="spellEnd"/>
      <w:r w:rsidRPr="008A1E2C">
        <w:rPr>
          <w:rFonts w:ascii="Calibri" w:eastAsia="Times New Roman" w:hAnsi="Calibri" w:cs="Calibri"/>
          <w:i/>
          <w:color w:val="000000"/>
        </w:rPr>
        <w:t xml:space="preserve"> n. 33/2013). Chiede espressamente che</w:t>
      </w:r>
      <w:r w:rsidRPr="008A1E2C">
        <w:rPr>
          <w:rFonts w:ascii="Calibri" w:eastAsia="Times New Roman" w:hAnsi="Calibri" w:cs="Calibri"/>
          <w:color w:val="000000"/>
        </w:rPr>
        <w:t>, in sede di pubblicazione del curriculum, vengano resi non visibili i seguenti dati:</w:t>
      </w:r>
    </w:p>
    <w:p w14:paraId="43BC037D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indirizzo  □</w:t>
      </w:r>
    </w:p>
    <w:p w14:paraId="1EDE9F4A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recapito telefonico   □</w:t>
      </w:r>
    </w:p>
    <w:p w14:paraId="5D919B4B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data di nascita  □</w:t>
      </w:r>
    </w:p>
    <w:p w14:paraId="35FF7C0A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firma  □      </w:t>
      </w:r>
    </w:p>
    <w:p w14:paraId="254665C6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>(contrassegnare la/le casella/e di eventuale interesse)</w:t>
      </w:r>
    </w:p>
    <w:p w14:paraId="65F9C48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39F497E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7774493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lastRenderedPageBreak/>
        <w:t>Data __________________________ Firma autografa(*)________________________</w:t>
      </w:r>
    </w:p>
    <w:p w14:paraId="432A9E9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37277F8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01537F1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B4029B0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(*) Se la dichiarazione è consegnata personalmente al funzionario addetto, la firma autografa dovrà essere apposta in sua presenza. </w:t>
      </w:r>
    </w:p>
    <w:p w14:paraId="678C40F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AA45A9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r w:rsidRPr="008A1E2C">
        <w:rPr>
          <w:rFonts w:ascii="Calibri" w:eastAsia="Times New Roman" w:hAnsi="Calibri" w:cs="Calibri"/>
          <w:color w:val="000000"/>
        </w:rPr>
        <w:br w:type="page"/>
      </w:r>
      <w:r w:rsidRPr="008A1E2C">
        <w:rPr>
          <w:rFonts w:ascii="Calibri" w:eastAsia="Times New Roman" w:hAnsi="Calibri" w:cs="Calibri"/>
          <w:b/>
        </w:rPr>
        <w:lastRenderedPageBreak/>
        <w:t xml:space="preserve">All. “C” </w:t>
      </w:r>
    </w:p>
    <w:p w14:paraId="5E34CC3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8A1E2C">
        <w:rPr>
          <w:rFonts w:ascii="Calibri" w:eastAsia="Times New Roman" w:hAnsi="Calibri" w:cs="Calibri"/>
        </w:rPr>
        <w:t xml:space="preserve">al bando emanato </w:t>
      </w:r>
    </w:p>
    <w:p w14:paraId="3C2FAFD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8A1E2C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8A1E2C">
        <w:rPr>
          <w:rFonts w:ascii="Calibri" w:eastAsia="Times New Roman" w:hAnsi="Calibri" w:cs="Calibri"/>
          <w:b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8A1E2C">
        <w:rPr>
          <w:rFonts w:ascii="Calibri" w:eastAsia="Times New Roman" w:hAnsi="Calibri" w:cs="Calibri"/>
          <w:caps/>
          <w:color w:val="000081"/>
        </w:rPr>
        <w:t xml:space="preserve">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45C7829C" w14:textId="77777777" w:rsidR="00A970E2" w:rsidRPr="001876A9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  <w:sz w:val="16"/>
          <w:szCs w:val="16"/>
        </w:rPr>
      </w:pPr>
    </w:p>
    <w:p w14:paraId="11EA799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ATTO DI NOTORIETA’</w:t>
      </w:r>
    </w:p>
    <w:p w14:paraId="6B480E7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(ART. 47 D.P.R. N. 445/2000)</w:t>
      </w:r>
    </w:p>
    <w:p w14:paraId="465FDF4B" w14:textId="77777777" w:rsidR="00A970E2" w:rsidRPr="001876A9" w:rsidRDefault="00A970E2" w:rsidP="001876A9">
      <w:pPr>
        <w:widowControl w:val="0"/>
        <w:autoSpaceDE w:val="0"/>
        <w:autoSpaceDN w:val="0"/>
        <w:adjustRightInd w:val="0"/>
        <w:ind w:firstLine="708"/>
        <w:jc w:val="both"/>
        <w:rPr>
          <w:rFonts w:ascii="Calibri" w:eastAsia="Times New Roman" w:hAnsi="Calibri" w:cs="Calibri"/>
          <w:b/>
          <w:bCs/>
          <w:color w:val="000000"/>
          <w:sz w:val="16"/>
          <w:szCs w:val="16"/>
        </w:rPr>
      </w:pPr>
    </w:p>
    <w:p w14:paraId="6706280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), via/c.so/p.zza ……………………………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 xml:space="preserve">. n. ………………, </w:t>
      </w:r>
      <w:proofErr w:type="spellStart"/>
      <w:r w:rsidRPr="008A1E2C">
        <w:rPr>
          <w:rFonts w:ascii="Calibri" w:eastAsia="Times New Roman" w:hAnsi="Calibri" w:cs="Calibri"/>
          <w:color w:val="000000"/>
        </w:rPr>
        <w:t>c.a.p.</w:t>
      </w:r>
      <w:proofErr w:type="spellEnd"/>
      <w:r w:rsidRPr="008A1E2C">
        <w:rPr>
          <w:rFonts w:ascii="Calibri" w:eastAsia="Times New Roman" w:hAnsi="Calibri" w:cs="Calibri"/>
          <w:color w:val="000000"/>
        </w:rPr>
        <w:t xml:space="preserve"> …………………,  </w:t>
      </w:r>
    </w:p>
    <w:p w14:paraId="723A379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DICHIARA</w:t>
      </w:r>
    </w:p>
    <w:p w14:paraId="3E7435D0" w14:textId="77777777" w:rsidR="00A970E2" w:rsidRPr="001876A9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  <w:sz w:val="16"/>
          <w:szCs w:val="16"/>
        </w:rPr>
      </w:pPr>
    </w:p>
    <w:p w14:paraId="0B4133D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5F6DCF29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Che le seguenti fotocopie allegate sono conformi agli originali in mio possesso (elencare le fotocopie allegate):</w:t>
      </w:r>
    </w:p>
    <w:p w14:paraId="12B149D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366B6154" w14:textId="77777777" w:rsidR="00A970E2" w:rsidRPr="008A1E2C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___________________</w:t>
      </w:r>
    </w:p>
    <w:p w14:paraId="5081964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39CF7200" w14:textId="77777777" w:rsidR="00A970E2" w:rsidRPr="001876A9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  <w:sz w:val="16"/>
          <w:szCs w:val="16"/>
        </w:rPr>
      </w:pPr>
    </w:p>
    <w:p w14:paraId="7489C710" w14:textId="2EBA9B04" w:rsidR="00A970E2" w:rsidRPr="008A1E2C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___________________</w:t>
      </w:r>
    </w:p>
    <w:p w14:paraId="64A6B6B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504BCC9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Data __________________________ Firma autografa(*)________________________</w:t>
      </w:r>
    </w:p>
    <w:p w14:paraId="06F409F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B2FAF35" w14:textId="77777777" w:rsidR="00A970E2" w:rsidRPr="001876A9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  <w:sz w:val="16"/>
          <w:szCs w:val="16"/>
        </w:rPr>
      </w:pPr>
    </w:p>
    <w:p w14:paraId="4F6179F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(*) Se la dichiarazione è consegnata personalmente al funzionario addetto, la firma autografa dovrà essere apposta in sua presenza. </w:t>
      </w:r>
    </w:p>
    <w:p w14:paraId="440EB7D7" w14:textId="519967BE" w:rsidR="00C9612E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  <w:bookmarkEnd w:id="0"/>
    </w:p>
    <w:sectPr w:rsidR="00C9612E" w:rsidRPr="008A1E2C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BFD83" w14:textId="77777777" w:rsidR="00E06F73" w:rsidRDefault="00E06F73" w:rsidP="00F939EA">
      <w:r>
        <w:separator/>
      </w:r>
    </w:p>
  </w:endnote>
  <w:endnote w:type="continuationSeparator" w:id="0">
    <w:p w14:paraId="5E49B54A" w14:textId="77777777" w:rsidR="00E06F73" w:rsidRDefault="00E06F73" w:rsidP="00F939EA">
      <w:r>
        <w:continuationSeparator/>
      </w:r>
    </w:p>
  </w:endnote>
  <w:endnote w:type="continuationNotice" w:id="1">
    <w:p w14:paraId="7FCC82ED" w14:textId="77777777" w:rsidR="00E06F73" w:rsidRDefault="00E06F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B3C8E" w14:textId="77777777" w:rsidR="00E06F73" w:rsidRDefault="00E06F73" w:rsidP="00F939EA">
      <w:r>
        <w:separator/>
      </w:r>
    </w:p>
  </w:footnote>
  <w:footnote w:type="continuationSeparator" w:id="0">
    <w:p w14:paraId="6C6E89F3" w14:textId="77777777" w:rsidR="00E06F73" w:rsidRDefault="00E06F73" w:rsidP="00F939EA">
      <w:r>
        <w:continuationSeparator/>
      </w:r>
    </w:p>
  </w:footnote>
  <w:footnote w:type="continuationNotice" w:id="1">
    <w:p w14:paraId="45FF9BF7" w14:textId="77777777" w:rsidR="00E06F73" w:rsidRDefault="00E06F73"/>
  </w:footnote>
  <w:footnote w:id="2">
    <w:p w14:paraId="6D435D7F" w14:textId="77777777" w:rsidR="00A970E2" w:rsidRDefault="00A970E2" w:rsidP="00A970E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</w:t>
      </w:r>
      <w:proofErr w:type="gramStart"/>
      <w:r w:rsidRPr="00F34AA5">
        <w:rPr>
          <w:rFonts w:cs="Tahoma"/>
          <w:sz w:val="18"/>
          <w:szCs w:val="18"/>
        </w:rPr>
        <w:t>prestazione  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08B5754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"/>
      </v:shape>
    </w:pict>
  </w:numPicBullet>
  <w:abstractNum w:abstractNumId="0" w15:restartNumberingAfterBreak="0">
    <w:nsid w:val="F7E23C5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16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18"/>
  </w:num>
  <w:num w:numId="2" w16cid:durableId="1654606269">
    <w:abstractNumId w:val="1"/>
  </w:num>
  <w:num w:numId="3" w16cid:durableId="1679698370">
    <w:abstractNumId w:val="4"/>
  </w:num>
  <w:num w:numId="4" w16cid:durableId="822819624">
    <w:abstractNumId w:val="23"/>
  </w:num>
  <w:num w:numId="5" w16cid:durableId="829828637">
    <w:abstractNumId w:val="21"/>
  </w:num>
  <w:num w:numId="6" w16cid:durableId="2035037530">
    <w:abstractNumId w:val="9"/>
  </w:num>
  <w:num w:numId="7" w16cid:durableId="239220284">
    <w:abstractNumId w:val="24"/>
  </w:num>
  <w:num w:numId="8" w16cid:durableId="1496607517">
    <w:abstractNumId w:val="5"/>
  </w:num>
  <w:num w:numId="9" w16cid:durableId="1600328581">
    <w:abstractNumId w:val="7"/>
  </w:num>
  <w:num w:numId="10" w16cid:durableId="25302864">
    <w:abstractNumId w:val="26"/>
  </w:num>
  <w:num w:numId="11" w16cid:durableId="809397649">
    <w:abstractNumId w:val="14"/>
  </w:num>
  <w:num w:numId="12" w16cid:durableId="353383198">
    <w:abstractNumId w:val="10"/>
  </w:num>
  <w:num w:numId="13" w16cid:durableId="983197406">
    <w:abstractNumId w:val="3"/>
  </w:num>
  <w:num w:numId="14" w16cid:durableId="1949848216">
    <w:abstractNumId w:val="20"/>
  </w:num>
  <w:num w:numId="15" w16cid:durableId="1901938541">
    <w:abstractNumId w:val="25"/>
  </w:num>
  <w:num w:numId="16" w16cid:durableId="860245214">
    <w:abstractNumId w:val="27"/>
  </w:num>
  <w:num w:numId="17" w16cid:durableId="172453856">
    <w:abstractNumId w:val="6"/>
  </w:num>
  <w:num w:numId="18" w16cid:durableId="404842585">
    <w:abstractNumId w:val="19"/>
  </w:num>
  <w:num w:numId="19" w16cid:durableId="845293254">
    <w:abstractNumId w:val="22"/>
  </w:num>
  <w:num w:numId="20" w16cid:durableId="1236210826">
    <w:abstractNumId w:val="12"/>
  </w:num>
  <w:num w:numId="21" w16cid:durableId="586501774">
    <w:abstractNumId w:val="8"/>
  </w:num>
  <w:num w:numId="22" w16cid:durableId="1410925148">
    <w:abstractNumId w:val="15"/>
  </w:num>
  <w:num w:numId="23" w16cid:durableId="1202788995">
    <w:abstractNumId w:val="7"/>
  </w:num>
  <w:num w:numId="24" w16cid:durableId="504054105">
    <w:abstractNumId w:val="2"/>
  </w:num>
  <w:num w:numId="25" w16cid:durableId="1492137790">
    <w:abstractNumId w:val="13"/>
  </w:num>
  <w:num w:numId="26" w16cid:durableId="2069456641">
    <w:abstractNumId w:val="17"/>
  </w:num>
  <w:num w:numId="27" w16cid:durableId="947741978">
    <w:abstractNumId w:val="16"/>
  </w:num>
  <w:num w:numId="28" w16cid:durableId="1019622268">
    <w:abstractNumId w:val="11"/>
  </w:num>
  <w:num w:numId="29" w16cid:durableId="66726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E27"/>
    <w:rsid w:val="000152DB"/>
    <w:rsid w:val="00015D67"/>
    <w:rsid w:val="00021089"/>
    <w:rsid w:val="00040B46"/>
    <w:rsid w:val="0004172B"/>
    <w:rsid w:val="00046418"/>
    <w:rsid w:val="00050E26"/>
    <w:rsid w:val="000659D2"/>
    <w:rsid w:val="000715A4"/>
    <w:rsid w:val="0007310F"/>
    <w:rsid w:val="000764BB"/>
    <w:rsid w:val="000804A0"/>
    <w:rsid w:val="00080E1B"/>
    <w:rsid w:val="00085FA9"/>
    <w:rsid w:val="000C1370"/>
    <w:rsid w:val="000C162B"/>
    <w:rsid w:val="000D006C"/>
    <w:rsid w:val="000D1500"/>
    <w:rsid w:val="000D79EC"/>
    <w:rsid w:val="000E01C7"/>
    <w:rsid w:val="000E3DD4"/>
    <w:rsid w:val="000E5D12"/>
    <w:rsid w:val="000F5482"/>
    <w:rsid w:val="000F65C8"/>
    <w:rsid w:val="000F795F"/>
    <w:rsid w:val="001022AD"/>
    <w:rsid w:val="00107F65"/>
    <w:rsid w:val="00112C79"/>
    <w:rsid w:val="00116126"/>
    <w:rsid w:val="00122D2D"/>
    <w:rsid w:val="00132F79"/>
    <w:rsid w:val="0014000E"/>
    <w:rsid w:val="001423B9"/>
    <w:rsid w:val="001448B8"/>
    <w:rsid w:val="001465E6"/>
    <w:rsid w:val="001512C5"/>
    <w:rsid w:val="00156609"/>
    <w:rsid w:val="00156731"/>
    <w:rsid w:val="00165E30"/>
    <w:rsid w:val="00186E0B"/>
    <w:rsid w:val="001876A9"/>
    <w:rsid w:val="001944C8"/>
    <w:rsid w:val="001A5127"/>
    <w:rsid w:val="001B0CEF"/>
    <w:rsid w:val="001B21F2"/>
    <w:rsid w:val="001B28F8"/>
    <w:rsid w:val="001B5096"/>
    <w:rsid w:val="001B591B"/>
    <w:rsid w:val="001B6959"/>
    <w:rsid w:val="001D2FE2"/>
    <w:rsid w:val="001E1BD5"/>
    <w:rsid w:val="001F17A4"/>
    <w:rsid w:val="001F67E8"/>
    <w:rsid w:val="001F744C"/>
    <w:rsid w:val="00203E43"/>
    <w:rsid w:val="0020598B"/>
    <w:rsid w:val="0021716F"/>
    <w:rsid w:val="00224CCC"/>
    <w:rsid w:val="00243D23"/>
    <w:rsid w:val="0024413C"/>
    <w:rsid w:val="00253944"/>
    <w:rsid w:val="00255858"/>
    <w:rsid w:val="002575FF"/>
    <w:rsid w:val="002736DA"/>
    <w:rsid w:val="00274A7A"/>
    <w:rsid w:val="00275169"/>
    <w:rsid w:val="00281B37"/>
    <w:rsid w:val="00293A23"/>
    <w:rsid w:val="00293B2B"/>
    <w:rsid w:val="002947CE"/>
    <w:rsid w:val="002A6E5C"/>
    <w:rsid w:val="002A7973"/>
    <w:rsid w:val="002B50D5"/>
    <w:rsid w:val="002C1F80"/>
    <w:rsid w:val="002C317B"/>
    <w:rsid w:val="002D43F8"/>
    <w:rsid w:val="002E0B9E"/>
    <w:rsid w:val="002E50A6"/>
    <w:rsid w:val="002E7106"/>
    <w:rsid w:val="002F0EC6"/>
    <w:rsid w:val="002F1CC7"/>
    <w:rsid w:val="002F7801"/>
    <w:rsid w:val="002F7A0C"/>
    <w:rsid w:val="00310631"/>
    <w:rsid w:val="0032630C"/>
    <w:rsid w:val="0033041B"/>
    <w:rsid w:val="00343BD5"/>
    <w:rsid w:val="00350751"/>
    <w:rsid w:val="00351FB8"/>
    <w:rsid w:val="003551C2"/>
    <w:rsid w:val="00361296"/>
    <w:rsid w:val="003619BC"/>
    <w:rsid w:val="003724CB"/>
    <w:rsid w:val="00372AB8"/>
    <w:rsid w:val="00385B33"/>
    <w:rsid w:val="00385C09"/>
    <w:rsid w:val="00392F9D"/>
    <w:rsid w:val="003945BA"/>
    <w:rsid w:val="0039576A"/>
    <w:rsid w:val="00396C08"/>
    <w:rsid w:val="003A1B04"/>
    <w:rsid w:val="003B4319"/>
    <w:rsid w:val="003C6F62"/>
    <w:rsid w:val="003C7486"/>
    <w:rsid w:val="003D3CF2"/>
    <w:rsid w:val="003D596A"/>
    <w:rsid w:val="003E123F"/>
    <w:rsid w:val="003E15E6"/>
    <w:rsid w:val="003F00B3"/>
    <w:rsid w:val="003F211E"/>
    <w:rsid w:val="003F2ACF"/>
    <w:rsid w:val="003F443C"/>
    <w:rsid w:val="00410281"/>
    <w:rsid w:val="0041540A"/>
    <w:rsid w:val="00415644"/>
    <w:rsid w:val="00417088"/>
    <w:rsid w:val="00417933"/>
    <w:rsid w:val="00421D50"/>
    <w:rsid w:val="004401BC"/>
    <w:rsid w:val="00451C8A"/>
    <w:rsid w:val="00451C99"/>
    <w:rsid w:val="004542B2"/>
    <w:rsid w:val="004605BA"/>
    <w:rsid w:val="00463F01"/>
    <w:rsid w:val="00476265"/>
    <w:rsid w:val="0048057B"/>
    <w:rsid w:val="00486E8C"/>
    <w:rsid w:val="0049086E"/>
    <w:rsid w:val="00492DAF"/>
    <w:rsid w:val="004B52B5"/>
    <w:rsid w:val="004B647B"/>
    <w:rsid w:val="004C3828"/>
    <w:rsid w:val="004D1C78"/>
    <w:rsid w:val="004D3531"/>
    <w:rsid w:val="004D5072"/>
    <w:rsid w:val="004D67D8"/>
    <w:rsid w:val="004E209F"/>
    <w:rsid w:val="004F4C6A"/>
    <w:rsid w:val="00502D5C"/>
    <w:rsid w:val="0050532A"/>
    <w:rsid w:val="00505C58"/>
    <w:rsid w:val="00511A1B"/>
    <w:rsid w:val="00564DDD"/>
    <w:rsid w:val="005A0995"/>
    <w:rsid w:val="005A6124"/>
    <w:rsid w:val="005A75F9"/>
    <w:rsid w:val="005B0911"/>
    <w:rsid w:val="005E0D06"/>
    <w:rsid w:val="006027E7"/>
    <w:rsid w:val="00605894"/>
    <w:rsid w:val="00614837"/>
    <w:rsid w:val="006152A6"/>
    <w:rsid w:val="006161BB"/>
    <w:rsid w:val="006279C7"/>
    <w:rsid w:val="00630F2D"/>
    <w:rsid w:val="00643FE0"/>
    <w:rsid w:val="006466CB"/>
    <w:rsid w:val="006469C6"/>
    <w:rsid w:val="0065367E"/>
    <w:rsid w:val="00670C6A"/>
    <w:rsid w:val="0067120F"/>
    <w:rsid w:val="00675A22"/>
    <w:rsid w:val="0068025B"/>
    <w:rsid w:val="00680BD9"/>
    <w:rsid w:val="00684EB2"/>
    <w:rsid w:val="006954CC"/>
    <w:rsid w:val="006A03B1"/>
    <w:rsid w:val="006A6370"/>
    <w:rsid w:val="006B68C5"/>
    <w:rsid w:val="006C051F"/>
    <w:rsid w:val="006C2E93"/>
    <w:rsid w:val="006D4C7E"/>
    <w:rsid w:val="006D6FF0"/>
    <w:rsid w:val="006E0A73"/>
    <w:rsid w:val="006E74F9"/>
    <w:rsid w:val="006F68FF"/>
    <w:rsid w:val="0070430C"/>
    <w:rsid w:val="00714804"/>
    <w:rsid w:val="007158BF"/>
    <w:rsid w:val="00716C52"/>
    <w:rsid w:val="00725FA0"/>
    <w:rsid w:val="00730F77"/>
    <w:rsid w:val="007334C5"/>
    <w:rsid w:val="00737512"/>
    <w:rsid w:val="007379AF"/>
    <w:rsid w:val="00742D34"/>
    <w:rsid w:val="007452F4"/>
    <w:rsid w:val="0074615D"/>
    <w:rsid w:val="00746889"/>
    <w:rsid w:val="00746C85"/>
    <w:rsid w:val="00747ED0"/>
    <w:rsid w:val="007541D9"/>
    <w:rsid w:val="00765623"/>
    <w:rsid w:val="00771B67"/>
    <w:rsid w:val="00773553"/>
    <w:rsid w:val="00774BF3"/>
    <w:rsid w:val="0079100C"/>
    <w:rsid w:val="007A47AA"/>
    <w:rsid w:val="007A483F"/>
    <w:rsid w:val="007B4E9B"/>
    <w:rsid w:val="007C0381"/>
    <w:rsid w:val="007C1FC4"/>
    <w:rsid w:val="007D02C0"/>
    <w:rsid w:val="007D150C"/>
    <w:rsid w:val="007D3089"/>
    <w:rsid w:val="007D5157"/>
    <w:rsid w:val="007D564C"/>
    <w:rsid w:val="007E5AF3"/>
    <w:rsid w:val="007F6A35"/>
    <w:rsid w:val="0080378E"/>
    <w:rsid w:val="0081064B"/>
    <w:rsid w:val="00810BF6"/>
    <w:rsid w:val="008129BD"/>
    <w:rsid w:val="008328A3"/>
    <w:rsid w:val="0083308E"/>
    <w:rsid w:val="00841BB9"/>
    <w:rsid w:val="0084293A"/>
    <w:rsid w:val="00842E4B"/>
    <w:rsid w:val="00845934"/>
    <w:rsid w:val="00854232"/>
    <w:rsid w:val="00870BF2"/>
    <w:rsid w:val="008719FB"/>
    <w:rsid w:val="008855E3"/>
    <w:rsid w:val="00885E9E"/>
    <w:rsid w:val="0089748E"/>
    <w:rsid w:val="008A16AF"/>
    <w:rsid w:val="008A1E2C"/>
    <w:rsid w:val="008A274A"/>
    <w:rsid w:val="008A52B8"/>
    <w:rsid w:val="008A5DA7"/>
    <w:rsid w:val="008A68C0"/>
    <w:rsid w:val="008A69A7"/>
    <w:rsid w:val="008B24A0"/>
    <w:rsid w:val="008B2B53"/>
    <w:rsid w:val="008B552C"/>
    <w:rsid w:val="008C020E"/>
    <w:rsid w:val="008C0663"/>
    <w:rsid w:val="008D1769"/>
    <w:rsid w:val="008E60AD"/>
    <w:rsid w:val="008F3BCD"/>
    <w:rsid w:val="008F4FDC"/>
    <w:rsid w:val="0090375F"/>
    <w:rsid w:val="0090796A"/>
    <w:rsid w:val="00922A40"/>
    <w:rsid w:val="00927F60"/>
    <w:rsid w:val="00936AE3"/>
    <w:rsid w:val="00943189"/>
    <w:rsid w:val="009434E1"/>
    <w:rsid w:val="00945AAF"/>
    <w:rsid w:val="009636A3"/>
    <w:rsid w:val="00974BEC"/>
    <w:rsid w:val="00974EBF"/>
    <w:rsid w:val="00976121"/>
    <w:rsid w:val="00977A81"/>
    <w:rsid w:val="009A37D7"/>
    <w:rsid w:val="009A5B0C"/>
    <w:rsid w:val="009A645A"/>
    <w:rsid w:val="009B0FE9"/>
    <w:rsid w:val="009D6B45"/>
    <w:rsid w:val="009E12C1"/>
    <w:rsid w:val="009E6253"/>
    <w:rsid w:val="00A02FD5"/>
    <w:rsid w:val="00A062DD"/>
    <w:rsid w:val="00A22A8A"/>
    <w:rsid w:val="00A302DA"/>
    <w:rsid w:val="00A3728D"/>
    <w:rsid w:val="00A4094B"/>
    <w:rsid w:val="00A50DED"/>
    <w:rsid w:val="00A82606"/>
    <w:rsid w:val="00A838CA"/>
    <w:rsid w:val="00A9678B"/>
    <w:rsid w:val="00A970E2"/>
    <w:rsid w:val="00AB37E4"/>
    <w:rsid w:val="00AB495C"/>
    <w:rsid w:val="00AB57A2"/>
    <w:rsid w:val="00AC3A59"/>
    <w:rsid w:val="00AC3C76"/>
    <w:rsid w:val="00AC500B"/>
    <w:rsid w:val="00AD0E21"/>
    <w:rsid w:val="00AD207D"/>
    <w:rsid w:val="00AE48CA"/>
    <w:rsid w:val="00B014A7"/>
    <w:rsid w:val="00B02A72"/>
    <w:rsid w:val="00B04343"/>
    <w:rsid w:val="00B05FA4"/>
    <w:rsid w:val="00B07CC3"/>
    <w:rsid w:val="00B13126"/>
    <w:rsid w:val="00B26C16"/>
    <w:rsid w:val="00B30F69"/>
    <w:rsid w:val="00B35DE3"/>
    <w:rsid w:val="00B375D0"/>
    <w:rsid w:val="00B40080"/>
    <w:rsid w:val="00B50379"/>
    <w:rsid w:val="00B52AC7"/>
    <w:rsid w:val="00B52D3E"/>
    <w:rsid w:val="00B563B4"/>
    <w:rsid w:val="00B56F6C"/>
    <w:rsid w:val="00B61335"/>
    <w:rsid w:val="00B62378"/>
    <w:rsid w:val="00B6253E"/>
    <w:rsid w:val="00B66573"/>
    <w:rsid w:val="00B800DB"/>
    <w:rsid w:val="00B87685"/>
    <w:rsid w:val="00B9430C"/>
    <w:rsid w:val="00B95849"/>
    <w:rsid w:val="00B96D06"/>
    <w:rsid w:val="00BA4826"/>
    <w:rsid w:val="00BA7302"/>
    <w:rsid w:val="00BB7E14"/>
    <w:rsid w:val="00BC32AA"/>
    <w:rsid w:val="00BC6D1C"/>
    <w:rsid w:val="00BD4573"/>
    <w:rsid w:val="00BD731D"/>
    <w:rsid w:val="00BE580F"/>
    <w:rsid w:val="00BF1772"/>
    <w:rsid w:val="00C1621A"/>
    <w:rsid w:val="00C17231"/>
    <w:rsid w:val="00C17864"/>
    <w:rsid w:val="00C24688"/>
    <w:rsid w:val="00C2698F"/>
    <w:rsid w:val="00C4340B"/>
    <w:rsid w:val="00C5094B"/>
    <w:rsid w:val="00C61014"/>
    <w:rsid w:val="00C7051E"/>
    <w:rsid w:val="00C76334"/>
    <w:rsid w:val="00C9612E"/>
    <w:rsid w:val="00CA06C4"/>
    <w:rsid w:val="00CA5F78"/>
    <w:rsid w:val="00CC1927"/>
    <w:rsid w:val="00CD1457"/>
    <w:rsid w:val="00CD5162"/>
    <w:rsid w:val="00CE375C"/>
    <w:rsid w:val="00CE5ACD"/>
    <w:rsid w:val="00CF245F"/>
    <w:rsid w:val="00CF5683"/>
    <w:rsid w:val="00CF73AC"/>
    <w:rsid w:val="00D04246"/>
    <w:rsid w:val="00D05C2A"/>
    <w:rsid w:val="00D1028F"/>
    <w:rsid w:val="00D10D7E"/>
    <w:rsid w:val="00D24A76"/>
    <w:rsid w:val="00D25E9C"/>
    <w:rsid w:val="00D344F4"/>
    <w:rsid w:val="00D35C40"/>
    <w:rsid w:val="00D379E9"/>
    <w:rsid w:val="00D430FB"/>
    <w:rsid w:val="00D43615"/>
    <w:rsid w:val="00D443FD"/>
    <w:rsid w:val="00D478F8"/>
    <w:rsid w:val="00D538F4"/>
    <w:rsid w:val="00D552BB"/>
    <w:rsid w:val="00D73B1E"/>
    <w:rsid w:val="00D74407"/>
    <w:rsid w:val="00D81B3F"/>
    <w:rsid w:val="00D945B6"/>
    <w:rsid w:val="00DA185F"/>
    <w:rsid w:val="00DA3FFC"/>
    <w:rsid w:val="00DB7F5D"/>
    <w:rsid w:val="00DC48ED"/>
    <w:rsid w:val="00DD429C"/>
    <w:rsid w:val="00DE0C46"/>
    <w:rsid w:val="00DF1166"/>
    <w:rsid w:val="00DF12D2"/>
    <w:rsid w:val="00DF1740"/>
    <w:rsid w:val="00E00342"/>
    <w:rsid w:val="00E0355A"/>
    <w:rsid w:val="00E06F19"/>
    <w:rsid w:val="00E06F73"/>
    <w:rsid w:val="00E12C5B"/>
    <w:rsid w:val="00E15408"/>
    <w:rsid w:val="00E22994"/>
    <w:rsid w:val="00E26AAC"/>
    <w:rsid w:val="00E3151B"/>
    <w:rsid w:val="00E461BB"/>
    <w:rsid w:val="00E5387F"/>
    <w:rsid w:val="00E70192"/>
    <w:rsid w:val="00E70CF1"/>
    <w:rsid w:val="00E73301"/>
    <w:rsid w:val="00E832B2"/>
    <w:rsid w:val="00E910F5"/>
    <w:rsid w:val="00E931DA"/>
    <w:rsid w:val="00EA15D9"/>
    <w:rsid w:val="00EA367E"/>
    <w:rsid w:val="00EB19B8"/>
    <w:rsid w:val="00EB1E42"/>
    <w:rsid w:val="00EB5BE9"/>
    <w:rsid w:val="00EC4D3B"/>
    <w:rsid w:val="00ED0AF5"/>
    <w:rsid w:val="00F10EA4"/>
    <w:rsid w:val="00F15166"/>
    <w:rsid w:val="00F206C3"/>
    <w:rsid w:val="00F26309"/>
    <w:rsid w:val="00F32FF6"/>
    <w:rsid w:val="00F3396C"/>
    <w:rsid w:val="00F361F5"/>
    <w:rsid w:val="00F36580"/>
    <w:rsid w:val="00F57077"/>
    <w:rsid w:val="00F6028A"/>
    <w:rsid w:val="00F66F74"/>
    <w:rsid w:val="00F74773"/>
    <w:rsid w:val="00F74B76"/>
    <w:rsid w:val="00F8131A"/>
    <w:rsid w:val="00F815B2"/>
    <w:rsid w:val="00F82C62"/>
    <w:rsid w:val="00F939EA"/>
    <w:rsid w:val="00FA1D10"/>
    <w:rsid w:val="00FA330B"/>
    <w:rsid w:val="00FA38A2"/>
    <w:rsid w:val="00FA5DF8"/>
    <w:rsid w:val="00FA74D6"/>
    <w:rsid w:val="00FB21E2"/>
    <w:rsid w:val="00FB421A"/>
    <w:rsid w:val="00FB715F"/>
    <w:rsid w:val="00FC4A67"/>
    <w:rsid w:val="00FC5755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6D6FF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D6FF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D6FF0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D6FF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D6F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997140475ae04eaf656b2b5f4826f987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255c76fba8e8a72ea7796b75e23ad52a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2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DA5F4B-BC58-48C6-BCC6-0AB5B647E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</Template>
  <TotalTime>0</TotalTime>
  <Pages>6</Pages>
  <Words>1097</Words>
  <Characters>6258</Characters>
  <Application>Microsoft Office Word</Application>
  <DocSecurity>0</DocSecurity>
  <Lines>52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CLAUDIA FLAMINI</cp:lastModifiedBy>
  <cp:revision>2</cp:revision>
  <cp:lastPrinted>2023-09-28T08:05:00Z</cp:lastPrinted>
  <dcterms:created xsi:type="dcterms:W3CDTF">2026-02-27T09:02:00Z</dcterms:created>
  <dcterms:modified xsi:type="dcterms:W3CDTF">2026-02-27T09:02:00Z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