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6EBFD" w14:textId="58B05109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sz w:val="21"/>
          <w:szCs w:val="21"/>
        </w:rPr>
      </w:pPr>
      <w:bookmarkStart w:id="0" w:name="_Hlk191543041"/>
      <w:proofErr w:type="spellStart"/>
      <w:r w:rsidRPr="009227B8">
        <w:rPr>
          <w:rFonts w:ascii="Arial" w:eastAsia="Times New Roman" w:hAnsi="Arial" w:cs="Arial"/>
          <w:b/>
          <w:sz w:val="21"/>
          <w:szCs w:val="21"/>
        </w:rPr>
        <w:t>All</w:t>
      </w:r>
      <w:proofErr w:type="spellEnd"/>
      <w:r w:rsidRPr="009227B8">
        <w:rPr>
          <w:rFonts w:ascii="Arial" w:eastAsia="Times New Roman" w:hAnsi="Arial" w:cs="Arial"/>
          <w:b/>
          <w:sz w:val="21"/>
          <w:szCs w:val="21"/>
        </w:rPr>
        <w:t xml:space="preserve">. “A” </w:t>
      </w:r>
    </w:p>
    <w:p w14:paraId="25781364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  <w:r w:rsidRPr="009227B8">
        <w:rPr>
          <w:rFonts w:ascii="Arial" w:eastAsia="Times New Roman" w:hAnsi="Arial" w:cs="Arial"/>
          <w:sz w:val="21"/>
          <w:szCs w:val="21"/>
        </w:rPr>
        <w:t xml:space="preserve">al bando emanato </w:t>
      </w:r>
    </w:p>
    <w:p w14:paraId="0A8CABF0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 xml:space="preserve">selezione per il conferimento di un incarico </w:t>
      </w:r>
      <w:r w:rsidRPr="009227B8">
        <w:rPr>
          <w:rFonts w:ascii="Arial" w:eastAsia="Times New Roman" w:hAnsi="Arial" w:cs="Arial"/>
          <w:b/>
          <w:sz w:val="21"/>
          <w:szCs w:val="21"/>
        </w:rPr>
        <w:t xml:space="preserve">individuale con contratto di lavoro autonomo </w:t>
      </w:r>
      <w:r w:rsidRPr="009227B8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presso il</w:t>
      </w:r>
      <w:r w:rsidRPr="009227B8">
        <w:rPr>
          <w:rFonts w:ascii="Arial" w:eastAsia="Times New Roman" w:hAnsi="Arial" w:cs="Arial"/>
          <w:caps/>
          <w:color w:val="000081"/>
          <w:sz w:val="21"/>
          <w:szCs w:val="21"/>
        </w:rPr>
        <w:t xml:space="preserve"> </w:t>
      </w:r>
      <w:r w:rsidRPr="009227B8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Dipartimento di Management Università Politecnica delle Marche.</w:t>
      </w:r>
    </w:p>
    <w:p w14:paraId="51ACCA0A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</w:p>
    <w:p w14:paraId="6CCFAFC8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</w:p>
    <w:p w14:paraId="769776CD" w14:textId="77777777" w:rsidR="00A970E2" w:rsidRPr="009227B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Al Direttore del</w:t>
      </w:r>
    </w:p>
    <w:p w14:paraId="2BB58D16" w14:textId="77777777" w:rsidR="00A970E2" w:rsidRPr="009227B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Università Politecnica delle Marche</w:t>
      </w:r>
    </w:p>
    <w:p w14:paraId="6EF24D2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(indirizzo)__________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</w:p>
    <w:p w14:paraId="60868192" w14:textId="77777777" w:rsidR="00A970E2" w:rsidRPr="009227B8" w:rsidRDefault="00A970E2" w:rsidP="00A970E2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CAP _____ -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(città) _______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. </w:t>
      </w:r>
    </w:p>
    <w:p w14:paraId="2325A511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763A4DA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35C1B64B" w14:textId="4D424A44" w:rsidR="00A970E2" w:rsidRPr="009227B8" w:rsidRDefault="00A970E2" w:rsidP="00A970E2">
      <w:pPr>
        <w:widowControl w:val="0"/>
        <w:autoSpaceDE w:val="0"/>
        <w:autoSpaceDN w:val="0"/>
        <w:adjustRightInd w:val="0"/>
        <w:ind w:firstLine="342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Il/la sottoscritto/a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 xml:space="preserve">(cognome)______________ (nome) ____________________,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nato/a il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(data di nascita)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___________ a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(luogo di nascita)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chiede di essere </w:t>
      </w:r>
      <w:proofErr w:type="spell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ammess</w:t>
      </w:r>
      <w:proofErr w:type="spellEnd"/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_ alla selezione per </w:t>
      </w:r>
      <w:r w:rsidRPr="009227B8">
        <w:rPr>
          <w:rFonts w:ascii="Arial" w:eastAsia="Times New Roman" w:hAnsi="Arial" w:cs="Arial"/>
          <w:sz w:val="21"/>
          <w:szCs w:val="21"/>
        </w:rPr>
        <w:t>(</w:t>
      </w:r>
      <w:r w:rsidRPr="009227B8">
        <w:rPr>
          <w:rFonts w:ascii="Arial" w:eastAsia="Times New Roman" w:hAnsi="Arial" w:cs="Arial"/>
          <w:i/>
          <w:sz w:val="21"/>
          <w:szCs w:val="21"/>
        </w:rPr>
        <w:t>titoli/titoli e colloquio)________________</w:t>
      </w:r>
      <w:r w:rsidRPr="009227B8">
        <w:rPr>
          <w:rFonts w:ascii="Arial" w:eastAsia="Times New Roman" w:hAnsi="Arial" w:cs="Arial"/>
          <w:sz w:val="21"/>
          <w:szCs w:val="21"/>
        </w:rPr>
        <w:t xml:space="preserve">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per l’affidamento di un incarico </w:t>
      </w:r>
      <w:r w:rsidRPr="009227B8">
        <w:rPr>
          <w:rFonts w:ascii="Arial" w:eastAsia="Times New Roman" w:hAnsi="Arial" w:cs="Arial"/>
          <w:sz w:val="21"/>
          <w:szCs w:val="21"/>
        </w:rPr>
        <w:t xml:space="preserve">individuale con contratto di lavoro autonomo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per lo svolgimento dell’attività specificata nel bando nell’ambito del Progetto </w:t>
      </w:r>
      <w:r w:rsidR="0045055F" w:rsidRPr="0045055F">
        <w:rPr>
          <w:rFonts w:ascii="Arial" w:hAnsi="Arial" w:cs="Arial"/>
          <w:b/>
          <w:bCs/>
          <w:i/>
          <w:sz w:val="21"/>
          <w:szCs w:val="21"/>
          <w:highlight w:val="yellow"/>
        </w:rPr>
        <w:t>040018</w:t>
      </w:r>
      <w:r w:rsidR="0045055F" w:rsidRPr="0045055F">
        <w:rPr>
          <w:rFonts w:ascii="Arial" w:hAnsi="Arial" w:cs="Arial"/>
          <w:b/>
          <w:bCs/>
          <w:sz w:val="21"/>
          <w:szCs w:val="21"/>
          <w:highlight w:val="yellow"/>
        </w:rPr>
        <w:t>_R_ENTI_PUB_UNIVE_2025_DI_TOLLO_GIACOMO</w:t>
      </w:r>
      <w:r w:rsidR="0045055F" w:rsidRPr="0045055F">
        <w:rPr>
          <w:rFonts w:ascii="Arial" w:hAnsi="Arial" w:cs="Arial"/>
          <w:sz w:val="21"/>
          <w:szCs w:val="21"/>
          <w:highlight w:val="yellow"/>
        </w:rPr>
        <w:t xml:space="preserve">  (CUP H73C25000850005</w:t>
      </w:r>
      <w:r w:rsidR="0045055F" w:rsidRPr="00977899">
        <w:rPr>
          <w:rFonts w:ascii="Arial" w:hAnsi="Arial" w:cs="Arial"/>
          <w:sz w:val="21"/>
          <w:szCs w:val="21"/>
        </w:rPr>
        <w:t>),</w:t>
      </w:r>
      <w:r w:rsidR="00CB464E"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>presso il Dipartimento di Management dell’Università Politecnica delle Marche.</w:t>
      </w:r>
    </w:p>
    <w:p w14:paraId="637B1EC1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A tal fine, consapevole delle sanzioni penali, previste dal </w:t>
      </w:r>
      <w:proofErr w:type="gram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Codice Penale</w:t>
      </w:r>
      <w:proofErr w:type="gramEnd"/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s.m.i.</w:t>
      </w:r>
      <w:proofErr w:type="spellEnd"/>
      <w:r w:rsidRPr="009227B8">
        <w:rPr>
          <w:rFonts w:ascii="Arial" w:eastAsia="Times New Roman" w:hAnsi="Arial" w:cs="Arial"/>
          <w:color w:val="000000"/>
          <w:sz w:val="21"/>
          <w:szCs w:val="21"/>
        </w:rPr>
        <w:t>:</w:t>
      </w:r>
    </w:p>
    <w:p w14:paraId="0557C53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33535BC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color w:val="000000"/>
          <w:sz w:val="21"/>
          <w:szCs w:val="21"/>
        </w:rPr>
        <w:t>A)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di essere  residente nel comune  __________ (PROV.)____</w:t>
      </w:r>
    </w:p>
    <w:p w14:paraId="7B5B189A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VIA___________________________________________C.A.P.____________________</w:t>
      </w:r>
    </w:p>
    <w:p w14:paraId="70CBCBB2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55526054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color w:val="000000"/>
          <w:sz w:val="21"/>
          <w:szCs w:val="21"/>
        </w:rPr>
        <w:t>B)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 w:rsidRPr="009227B8">
        <w:rPr>
          <w:rFonts w:ascii="Arial" w:eastAsia="TimesNewRoman" w:hAnsi="Arial" w:cs="Arial"/>
          <w:color w:val="000000"/>
          <w:sz w:val="21"/>
          <w:szCs w:val="21"/>
        </w:rPr>
        <w:t xml:space="preserve">□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>di essere in possesso della cittadinanza italiana;</w:t>
      </w:r>
    </w:p>
    <w:p w14:paraId="5446494F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277750E4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color w:val="000000"/>
          <w:sz w:val="21"/>
          <w:szCs w:val="21"/>
        </w:rPr>
        <w:t>C)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 w:rsidRPr="009227B8">
        <w:rPr>
          <w:rFonts w:ascii="Arial" w:eastAsia="TimesNewRoman" w:hAnsi="Arial" w:cs="Arial"/>
          <w:color w:val="000000"/>
          <w:sz w:val="21"/>
          <w:szCs w:val="21"/>
        </w:rPr>
        <w:t xml:space="preserve">□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>di essere in possesso della cittadinanza dello (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 xml:space="preserve">indicare quale)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>____________________ e di avere adeguata conoscenza della lingua italiana;</w:t>
      </w:r>
    </w:p>
    <w:p w14:paraId="2766F19A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334F7252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color w:val="000000"/>
          <w:sz w:val="21"/>
          <w:szCs w:val="21"/>
        </w:rPr>
        <w:t>D)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di essere in possesso del TITOLO di STUDIO</w:t>
      </w:r>
      <w:r w:rsidRPr="009227B8">
        <w:rPr>
          <w:rFonts w:ascii="Arial" w:eastAsia="Times New Roman" w:hAnsi="Arial" w:cs="Arial"/>
          <w:color w:val="000000"/>
          <w:sz w:val="21"/>
          <w:szCs w:val="21"/>
          <w:vertAlign w:val="superscript"/>
        </w:rPr>
        <w:footnoteReference w:id="2"/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richiesto nel bando:</w:t>
      </w:r>
    </w:p>
    <w:p w14:paraId="09E1714F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Diploma di Laurea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(specificare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tipo magistrale, specialistica, vecchio ordinamento)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_____________________________________</w:t>
      </w:r>
    </w:p>
    <w:p w14:paraId="28C49C0C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conseguito in data _______</w:t>
      </w:r>
    </w:p>
    <w:p w14:paraId="19A3429E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presso __________________________con votazione _______;</w:t>
      </w:r>
    </w:p>
    <w:p w14:paraId="273F5B1A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4496B4A9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lastRenderedPageBreak/>
        <w:t>NEL CASO LAUREA CONSEGUITA ALL’ESTERO:</w:t>
      </w:r>
    </w:p>
    <w:p w14:paraId="649D846B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Diploma di Laurea in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(specificare)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_________________________________ </w:t>
      </w:r>
    </w:p>
    <w:p w14:paraId="09EDF296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conseguito in data _______</w:t>
      </w:r>
    </w:p>
    <w:p w14:paraId="088025AF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presso __________________________con votazione _______;</w:t>
      </w:r>
    </w:p>
    <w:p w14:paraId="37325F1A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22772896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color w:val="000000"/>
          <w:sz w:val="21"/>
          <w:szCs w:val="21"/>
        </w:rPr>
        <w:t>E)</w:t>
      </w:r>
      <w:r w:rsidRPr="009227B8">
        <w:rPr>
          <w:rFonts w:ascii="Arial" w:eastAsia="TimesNewRoman" w:hAnsi="Arial" w:cs="Arial"/>
          <w:color w:val="000000"/>
          <w:sz w:val="21"/>
          <w:szCs w:val="21"/>
        </w:rPr>
        <w:t xml:space="preserve">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di conoscere la/e LINGUA/E STRANIERA/E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(specificare quali)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>_____________________ LIVELLO (</w:t>
      </w:r>
      <w:proofErr w:type="spellStart"/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avanzato,medio,etc</w:t>
      </w:r>
      <w:proofErr w:type="spellEnd"/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>_____________________;</w:t>
      </w:r>
    </w:p>
    <w:p w14:paraId="505CC88D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</w:p>
    <w:p w14:paraId="12869CB2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color w:val="000000"/>
          <w:sz w:val="21"/>
          <w:szCs w:val="21"/>
        </w:rPr>
        <w:t xml:space="preserve">F)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di possedere i seguenti requisiti professionali COSI’ COME RICHIESTI NEL BANDO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>(specificare)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>___________________________________________________;</w:t>
      </w:r>
    </w:p>
    <w:p w14:paraId="5136197A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237C3BBB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color w:val="000000"/>
          <w:sz w:val="21"/>
          <w:szCs w:val="21"/>
        </w:rPr>
        <w:t>G)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di non trovarsi in alcuna delle situazioni di incompatibilità previste dall’art. 4 del Regolamento prestazioni d’opera dell’Università Politecnica delle Marche;</w:t>
      </w:r>
    </w:p>
    <w:p w14:paraId="700C49AD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</w:p>
    <w:p w14:paraId="22735C66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color w:val="000000"/>
          <w:sz w:val="21"/>
          <w:szCs w:val="21"/>
        </w:rPr>
        <w:t>H)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di voler ricevere tutte le comunicazioni relative alla presente selezione al SEGUENTE indirizzo:</w:t>
      </w:r>
    </w:p>
    <w:p w14:paraId="3EAC73EC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VIA______________________________;</w:t>
      </w:r>
    </w:p>
    <w:p w14:paraId="78E7E76B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COMUNE_________________________________________(PROV.)______________ C.A.P.____________TELEFONO________________________CELL.________________</w:t>
      </w:r>
    </w:p>
    <w:p w14:paraId="73A5E708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e-mail ___________________________;</w:t>
      </w:r>
    </w:p>
    <w:p w14:paraId="3E9D2527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2DA71DC3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7F2D9E73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4248F1A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AI SENSI E PER GLI EFFETTI DI CUI ALL’ART. 13 D. Lgs. n. 196 DEL 30.06.2003 E DELL’ART.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DELL’UNIVERSITA’.</w:t>
      </w:r>
    </w:p>
    <w:p w14:paraId="59928C8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6625AD5F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Data __________________________ Firma autografa(*)________________________</w:t>
      </w:r>
    </w:p>
    <w:p w14:paraId="4E78F44C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140D8D6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(*) Se la dichiarazione è consegnata personalmente al funzionario addetto, la firma autografa dovrà essere apposta in sua presenza. </w:t>
      </w:r>
    </w:p>
    <w:p w14:paraId="7FCB3951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Se la dichiarazione viene spedita o consegnata da terzi dovrà essere sottoscritta con firma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lastRenderedPageBreak/>
        <w:t>autografa dal candidato che dovrà, inoltre, allegare alla stessa fotocopia semplice di un documento di identità.</w:t>
      </w:r>
    </w:p>
    <w:p w14:paraId="3262E5BE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71473AE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ALLEGA:</w:t>
      </w:r>
    </w:p>
    <w:p w14:paraId="06A6A2E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- </w:t>
      </w:r>
      <w:r w:rsidRPr="009227B8">
        <w:rPr>
          <w:rFonts w:ascii="Arial" w:eastAsia="Times New Roman" w:hAnsi="Arial" w:cs="Arial"/>
          <w:b/>
          <w:bCs/>
          <w:color w:val="000000"/>
          <w:sz w:val="21"/>
          <w:szCs w:val="21"/>
        </w:rPr>
        <w:t>DICHIARAZIONE SOSTITUTIVA DI CERTIFICAZIONE (ART. 46 DPR 445/2000) con CURRICULUM vitae in formato europeo</w:t>
      </w:r>
      <w:r w:rsidRPr="009227B8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 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E/O TITOLI </w:t>
      </w:r>
      <w:r w:rsidRPr="009227B8">
        <w:rPr>
          <w:rFonts w:ascii="Arial" w:eastAsia="Times New Roman" w:hAnsi="Arial" w:cs="Arial"/>
          <w:i/>
          <w:color w:val="000000"/>
          <w:sz w:val="21"/>
          <w:szCs w:val="21"/>
        </w:rPr>
        <w:t xml:space="preserve">nella forma della </w:t>
      </w:r>
      <w:r w:rsidRPr="009227B8">
        <w:rPr>
          <w:rFonts w:ascii="Arial" w:eastAsia="Times New Roman" w:hAnsi="Arial" w:cs="Arial"/>
          <w:b/>
          <w:bCs/>
          <w:color w:val="000000"/>
          <w:sz w:val="21"/>
          <w:szCs w:val="21"/>
        </w:rPr>
        <w:t>DICHIARAZIONE SOSTITUTIVA DI ATTO DI NOTORIETA’ (ART. 47 D.P.R. N. 445/2000)</w:t>
      </w:r>
    </w:p>
    <w:p w14:paraId="41C3E603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sz w:val="21"/>
          <w:szCs w:val="21"/>
        </w:rPr>
      </w:pPr>
      <w:r w:rsidRPr="009227B8">
        <w:rPr>
          <w:rFonts w:ascii="Arial" w:eastAsia="Times New Roman" w:hAnsi="Arial" w:cs="Arial"/>
          <w:b/>
          <w:bCs/>
          <w:color w:val="000000"/>
          <w:sz w:val="21"/>
          <w:szCs w:val="21"/>
        </w:rPr>
        <w:br w:type="page"/>
      </w:r>
      <w:proofErr w:type="spellStart"/>
      <w:r w:rsidRPr="009227B8">
        <w:rPr>
          <w:rFonts w:ascii="Arial" w:eastAsia="Times New Roman" w:hAnsi="Arial" w:cs="Arial"/>
          <w:b/>
          <w:sz w:val="21"/>
          <w:szCs w:val="21"/>
        </w:rPr>
        <w:lastRenderedPageBreak/>
        <w:t>All</w:t>
      </w:r>
      <w:proofErr w:type="spellEnd"/>
      <w:r w:rsidRPr="009227B8">
        <w:rPr>
          <w:rFonts w:ascii="Arial" w:eastAsia="Times New Roman" w:hAnsi="Arial" w:cs="Arial"/>
          <w:b/>
          <w:sz w:val="21"/>
          <w:szCs w:val="21"/>
        </w:rPr>
        <w:t xml:space="preserve">. “B” </w:t>
      </w:r>
    </w:p>
    <w:p w14:paraId="135BCB1F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  <w:r w:rsidRPr="009227B8">
        <w:rPr>
          <w:rFonts w:ascii="Arial" w:eastAsia="Times New Roman" w:hAnsi="Arial" w:cs="Arial"/>
          <w:sz w:val="21"/>
          <w:szCs w:val="21"/>
        </w:rPr>
        <w:t xml:space="preserve">al bando emanato </w:t>
      </w:r>
    </w:p>
    <w:p w14:paraId="731DE0CF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 xml:space="preserve">selezione per il conferimento di un incarico </w:t>
      </w:r>
      <w:r w:rsidRPr="009227B8">
        <w:rPr>
          <w:rFonts w:ascii="Arial" w:eastAsia="Times New Roman" w:hAnsi="Arial" w:cs="Arial"/>
          <w:b/>
          <w:sz w:val="21"/>
          <w:szCs w:val="21"/>
        </w:rPr>
        <w:t xml:space="preserve">individuale con contratto di lavoro autonomo </w:t>
      </w:r>
      <w:r w:rsidRPr="009227B8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presso il</w:t>
      </w:r>
      <w:r w:rsidRPr="009227B8">
        <w:rPr>
          <w:rFonts w:ascii="Arial" w:eastAsia="Times New Roman" w:hAnsi="Arial" w:cs="Arial"/>
          <w:caps/>
          <w:color w:val="000081"/>
          <w:sz w:val="21"/>
          <w:szCs w:val="21"/>
        </w:rPr>
        <w:t xml:space="preserve"> </w:t>
      </w:r>
      <w:r w:rsidRPr="009227B8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Dipartimento di Management Università Politecnica delle Marche.</w:t>
      </w:r>
    </w:p>
    <w:p w14:paraId="5C465777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/>
          <w:color w:val="000000"/>
          <w:sz w:val="21"/>
          <w:szCs w:val="21"/>
        </w:rPr>
      </w:pPr>
    </w:p>
    <w:p w14:paraId="11964A39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4DAA25F4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bCs/>
          <w:color w:val="000000"/>
          <w:sz w:val="21"/>
          <w:szCs w:val="21"/>
        </w:rPr>
        <w:t>DICHIARAZIONE SOSTITUTIVA DI CERTIFICAZIONE (ART. 46 DPR 445/2000) e CURRICULUM VITAE</w:t>
      </w:r>
    </w:p>
    <w:p w14:paraId="137ED2CA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03695E5C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9227B8">
        <w:rPr>
          <w:rFonts w:ascii="Arial" w:eastAsia="Times New Roman" w:hAnsi="Arial" w:cs="Arial"/>
          <w:color w:val="000000"/>
          <w:sz w:val="21"/>
          <w:szCs w:val="21"/>
        </w:rPr>
        <w:t>) il ……………………………………, residente in …………………………………… (provincia …</w:t>
      </w:r>
      <w:proofErr w:type="gram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9227B8">
        <w:rPr>
          <w:rFonts w:ascii="Arial" w:eastAsia="Times New Roman" w:hAnsi="Arial" w:cs="Arial"/>
          <w:color w:val="000000"/>
          <w:sz w:val="21"/>
          <w:szCs w:val="21"/>
        </w:rPr>
        <w:t>), via/c.so/p.zza ……………………………</w:t>
      </w:r>
      <w:proofErr w:type="gram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. n. ………………, </w:t>
      </w:r>
      <w:proofErr w:type="spell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c.a.p.</w:t>
      </w:r>
      <w:proofErr w:type="spellEnd"/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…………………,  </w:t>
      </w:r>
    </w:p>
    <w:p w14:paraId="7C55B421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DICHIARA</w:t>
      </w:r>
    </w:p>
    <w:p w14:paraId="7EEC457A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49326450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9227B8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Curriculum vitae  in formato europeo  </w:t>
      </w:r>
      <w:r w:rsidRPr="009227B8">
        <w:rPr>
          <w:rFonts w:ascii="Arial" w:eastAsia="Times New Roman" w:hAnsi="Arial" w:cs="Arial"/>
          <w:b/>
          <w:iCs/>
          <w:color w:val="000000"/>
          <w:sz w:val="21"/>
          <w:szCs w:val="21"/>
        </w:rPr>
        <w:t xml:space="preserve">allegato e parte integrante della presente dichiarazione </w:t>
      </w:r>
      <w:r w:rsidRPr="009227B8">
        <w:rPr>
          <w:rFonts w:ascii="Arial" w:eastAsia="Times New Roman" w:hAnsi="Arial" w:cs="Arial"/>
          <w:iCs/>
          <w:color w:val="000000"/>
          <w:sz w:val="21"/>
          <w:szCs w:val="21"/>
        </w:rPr>
        <w:t>corrispondono a verità.</w:t>
      </w: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</w:p>
    <w:p w14:paraId="2D3F28CE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6B0D353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74BF324E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65F9C482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39F497E7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7774493D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Data __________________________ Firma autografa(*)________________________</w:t>
      </w:r>
    </w:p>
    <w:p w14:paraId="432A9E93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55123927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37277F82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01537F1D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7B4029B0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(*) Se la dichiarazione è consegnata personalmente al funzionario addetto, la firma autografa dovrà essere apposta in sua presenza. </w:t>
      </w:r>
    </w:p>
    <w:p w14:paraId="678C40F1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0AA45A9C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br w:type="page"/>
      </w:r>
      <w:proofErr w:type="spellStart"/>
      <w:r w:rsidRPr="009227B8">
        <w:rPr>
          <w:rFonts w:ascii="Arial" w:eastAsia="Times New Roman" w:hAnsi="Arial" w:cs="Arial"/>
          <w:b/>
          <w:sz w:val="21"/>
          <w:szCs w:val="21"/>
        </w:rPr>
        <w:lastRenderedPageBreak/>
        <w:t>All</w:t>
      </w:r>
      <w:proofErr w:type="spellEnd"/>
      <w:r w:rsidRPr="009227B8">
        <w:rPr>
          <w:rFonts w:ascii="Arial" w:eastAsia="Times New Roman" w:hAnsi="Arial" w:cs="Arial"/>
          <w:b/>
          <w:sz w:val="21"/>
          <w:szCs w:val="21"/>
        </w:rPr>
        <w:t xml:space="preserve">. “C” </w:t>
      </w:r>
    </w:p>
    <w:p w14:paraId="5E34CC37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sz w:val="21"/>
          <w:szCs w:val="21"/>
        </w:rPr>
      </w:pPr>
      <w:r w:rsidRPr="009227B8">
        <w:rPr>
          <w:rFonts w:ascii="Arial" w:eastAsia="Times New Roman" w:hAnsi="Arial" w:cs="Arial"/>
          <w:sz w:val="21"/>
          <w:szCs w:val="21"/>
        </w:rPr>
        <w:t xml:space="preserve">al bando emanato </w:t>
      </w:r>
    </w:p>
    <w:p w14:paraId="3C2FAFDB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 xml:space="preserve">selezione per il conferimento di un incarico </w:t>
      </w:r>
      <w:r w:rsidRPr="009227B8">
        <w:rPr>
          <w:rFonts w:ascii="Arial" w:eastAsia="Times New Roman" w:hAnsi="Arial" w:cs="Arial"/>
          <w:b/>
          <w:sz w:val="21"/>
          <w:szCs w:val="21"/>
        </w:rPr>
        <w:t xml:space="preserve">individuale con contratto di lavoro autonomo </w:t>
      </w:r>
      <w:r w:rsidRPr="009227B8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presso il</w:t>
      </w:r>
      <w:r w:rsidRPr="009227B8">
        <w:rPr>
          <w:rFonts w:ascii="Arial" w:eastAsia="Times New Roman" w:hAnsi="Arial" w:cs="Arial"/>
          <w:caps/>
          <w:color w:val="000081"/>
          <w:sz w:val="21"/>
          <w:szCs w:val="21"/>
        </w:rPr>
        <w:t xml:space="preserve"> </w:t>
      </w:r>
      <w:r w:rsidRPr="009227B8">
        <w:rPr>
          <w:rFonts w:ascii="Arial" w:eastAsia="Times New Roman" w:hAnsi="Arial" w:cs="Arial"/>
          <w:b/>
          <w:bCs/>
          <w:caps/>
          <w:color w:val="000000"/>
          <w:sz w:val="21"/>
          <w:szCs w:val="21"/>
        </w:rPr>
        <w:t>Dipartimento di Management Università Politecnica delle Marche.</w:t>
      </w:r>
    </w:p>
    <w:p w14:paraId="0C7A2AC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/>
          <w:color w:val="000000"/>
          <w:sz w:val="21"/>
          <w:szCs w:val="21"/>
        </w:rPr>
      </w:pPr>
    </w:p>
    <w:p w14:paraId="45C7829C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11EA799C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bCs/>
          <w:color w:val="000000"/>
          <w:sz w:val="21"/>
          <w:szCs w:val="21"/>
        </w:rPr>
        <w:t>DICHIARAZIONE SOSTITUTIVA DI ATTO DI NOTORIETA’</w:t>
      </w:r>
    </w:p>
    <w:p w14:paraId="6B480E77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bCs/>
          <w:color w:val="000000"/>
          <w:sz w:val="21"/>
          <w:szCs w:val="21"/>
        </w:rPr>
        <w:t>(ART. 47 D.P.R. N. 445/2000)</w:t>
      </w:r>
    </w:p>
    <w:p w14:paraId="465FDF4B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6706280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9227B8">
        <w:rPr>
          <w:rFonts w:ascii="Arial" w:eastAsia="Times New Roman" w:hAnsi="Arial" w:cs="Arial"/>
          <w:color w:val="000000"/>
          <w:sz w:val="21"/>
          <w:szCs w:val="21"/>
        </w:rPr>
        <w:t>) il ……………………………………, residente in …………………………………… (provincia …</w:t>
      </w:r>
      <w:proofErr w:type="gram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9227B8">
        <w:rPr>
          <w:rFonts w:ascii="Arial" w:eastAsia="Times New Roman" w:hAnsi="Arial" w:cs="Arial"/>
          <w:color w:val="000000"/>
          <w:sz w:val="21"/>
          <w:szCs w:val="21"/>
        </w:rPr>
        <w:t>), via/c.so/p.zza ……………………………</w:t>
      </w:r>
      <w:proofErr w:type="gram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…….</w:t>
      </w:r>
      <w:proofErr w:type="gramEnd"/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. n. ………………, </w:t>
      </w:r>
      <w:proofErr w:type="spellStart"/>
      <w:r w:rsidRPr="009227B8">
        <w:rPr>
          <w:rFonts w:ascii="Arial" w:eastAsia="Times New Roman" w:hAnsi="Arial" w:cs="Arial"/>
          <w:color w:val="000000"/>
          <w:sz w:val="21"/>
          <w:szCs w:val="21"/>
        </w:rPr>
        <w:t>c.a.p.</w:t>
      </w:r>
      <w:proofErr w:type="spellEnd"/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…………………,  </w:t>
      </w:r>
    </w:p>
    <w:p w14:paraId="723A379B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DICHIARA</w:t>
      </w:r>
    </w:p>
    <w:p w14:paraId="3E7435D0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0B4133D3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5F6DCF29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Che le seguenti fotocopie allegate sono conformi agli originali in mio possesso (elencare le fotocopie allegate):</w:t>
      </w:r>
    </w:p>
    <w:p w14:paraId="12B149DD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366B6154" w14:textId="77777777" w:rsidR="00A970E2" w:rsidRPr="009227B8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bCs/>
          <w:color w:val="000000"/>
          <w:sz w:val="21"/>
          <w:szCs w:val="21"/>
        </w:rPr>
        <w:t>___________________</w:t>
      </w:r>
    </w:p>
    <w:p w14:paraId="50819647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39CF7200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7489C710" w14:textId="2EBA9B04" w:rsidR="00A970E2" w:rsidRPr="009227B8" w:rsidRDefault="00A970E2" w:rsidP="00A970E2">
      <w:pPr>
        <w:widowControl w:val="0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b/>
          <w:bCs/>
          <w:color w:val="000000"/>
          <w:sz w:val="21"/>
          <w:szCs w:val="21"/>
        </w:rPr>
        <w:t>___________________</w:t>
      </w:r>
    </w:p>
    <w:p w14:paraId="64A6B6B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14:paraId="6ABC2E5E" w14:textId="77777777" w:rsidR="00A970E2" w:rsidRPr="009227B8" w:rsidRDefault="00A970E2" w:rsidP="00A970E2">
      <w:pPr>
        <w:keepNext/>
        <w:widowControl w:val="0"/>
        <w:autoSpaceDE w:val="0"/>
        <w:autoSpaceDN w:val="0"/>
        <w:adjustRightInd w:val="0"/>
        <w:spacing w:before="240" w:after="60"/>
        <w:outlineLvl w:val="0"/>
        <w:rPr>
          <w:rFonts w:ascii="Arial" w:eastAsia="Times New Roman" w:hAnsi="Arial" w:cs="Arial"/>
          <w:color w:val="000000"/>
          <w:kern w:val="32"/>
          <w:sz w:val="21"/>
          <w:szCs w:val="21"/>
        </w:rPr>
      </w:pPr>
    </w:p>
    <w:p w14:paraId="504BCC93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Data __________________________ Firma autografa(*)________________________</w:t>
      </w:r>
    </w:p>
    <w:p w14:paraId="06F409FC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5B2FAF35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14:paraId="4F6179F7" w14:textId="77777777" w:rsidR="00A970E2" w:rsidRPr="009227B8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 xml:space="preserve">(*) Se la dichiarazione è consegnata personalmente al funzionario addetto, la firma autografa dovrà essere apposta in sua presenza. </w:t>
      </w:r>
    </w:p>
    <w:p w14:paraId="440EB7D7" w14:textId="519967BE" w:rsidR="00C9612E" w:rsidRPr="00A970E2" w:rsidRDefault="00A970E2" w:rsidP="00A970E2">
      <w:pPr>
        <w:widowControl w:val="0"/>
        <w:autoSpaceDE w:val="0"/>
        <w:autoSpaceDN w:val="0"/>
        <w:adjustRightInd w:val="0"/>
        <w:jc w:val="both"/>
        <w:rPr>
          <w:rFonts w:ascii="Tahoma" w:eastAsia="Times New Roman" w:hAnsi="Tahoma" w:cs="Tahoma"/>
          <w:color w:val="000000"/>
          <w:sz w:val="22"/>
          <w:szCs w:val="22"/>
        </w:rPr>
      </w:pPr>
      <w:r w:rsidRPr="009227B8">
        <w:rPr>
          <w:rFonts w:ascii="Arial" w:eastAsia="Times New Roman" w:hAnsi="Arial" w:cs="Arial"/>
          <w:color w:val="000000"/>
          <w:sz w:val="21"/>
          <w:szCs w:val="21"/>
        </w:rPr>
        <w:t>Se la dichiarazione viene spedita o consegnata da terzi dovrà essere sottoscritta con firma autografa dal candidato che dovrà, inoltre, allegare alla stessa fotocopia semplice di un documento di identit</w:t>
      </w:r>
      <w:r w:rsidRPr="00EC51A8">
        <w:rPr>
          <w:rFonts w:ascii="Tahoma" w:eastAsia="Times New Roman" w:hAnsi="Tahoma" w:cs="Tahoma"/>
          <w:color w:val="000000"/>
          <w:sz w:val="22"/>
          <w:szCs w:val="22"/>
        </w:rPr>
        <w:t>à.</w:t>
      </w:r>
      <w:bookmarkEnd w:id="0"/>
    </w:p>
    <w:sectPr w:rsidR="00C9612E" w:rsidRPr="00A970E2" w:rsidSect="00737512">
      <w:headerReference w:type="even" r:id="rId11"/>
      <w:headerReference w:type="default" r:id="rId12"/>
      <w:headerReference w:type="first" r:id="rId13"/>
      <w:type w:val="continuous"/>
      <w:pgSz w:w="11900" w:h="16820"/>
      <w:pgMar w:top="3402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9CB04" w14:textId="77777777" w:rsidR="00DA3B67" w:rsidRDefault="00DA3B67" w:rsidP="00F939EA">
      <w:r>
        <w:separator/>
      </w:r>
    </w:p>
  </w:endnote>
  <w:endnote w:type="continuationSeparator" w:id="0">
    <w:p w14:paraId="35079D72" w14:textId="77777777" w:rsidR="00DA3B67" w:rsidRDefault="00DA3B67" w:rsidP="00F939EA">
      <w:r>
        <w:continuationSeparator/>
      </w:r>
    </w:p>
  </w:endnote>
  <w:endnote w:type="continuationNotice" w:id="1">
    <w:p w14:paraId="49E0D7F8" w14:textId="77777777" w:rsidR="00DA3B67" w:rsidRDefault="00DA3B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1FF68" w14:textId="77777777" w:rsidR="00DA3B67" w:rsidRDefault="00DA3B67" w:rsidP="00F939EA">
      <w:r>
        <w:separator/>
      </w:r>
    </w:p>
  </w:footnote>
  <w:footnote w:type="continuationSeparator" w:id="0">
    <w:p w14:paraId="5FA1654A" w14:textId="77777777" w:rsidR="00DA3B67" w:rsidRDefault="00DA3B67" w:rsidP="00F939EA">
      <w:r>
        <w:continuationSeparator/>
      </w:r>
    </w:p>
  </w:footnote>
  <w:footnote w:type="continuationNotice" w:id="1">
    <w:p w14:paraId="1995DE71" w14:textId="77777777" w:rsidR="00DA3B67" w:rsidRDefault="00DA3B67"/>
  </w:footnote>
  <w:footnote w:id="2">
    <w:p w14:paraId="6D435D7F" w14:textId="77777777" w:rsidR="00A970E2" w:rsidRDefault="00A970E2" w:rsidP="00A970E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09389591" name="Immagine 1009389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883495747" name="Immagine 8834957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676868814" name="Immagine 16768688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022939321" name="Immagine 10229393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10772492" name="Immagine 9107724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641A5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423.75pt;height:599.4pt;z-index:-251654656;mso-wrap-edited:f;mso-width-percent:0;mso-height-percent:0;mso-position-horizontal:center;mso-position-horizontal-relative:margin;mso-position-vertical:center;mso-position-vertical-relative:margin;mso-width-percent:0;mso-height-percent:0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A5AE399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1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6B74109"/>
    <w:multiLevelType w:val="hybridMultilevel"/>
    <w:tmpl w:val="1C1CE018"/>
    <w:lvl w:ilvl="0" w:tplc="86D638FA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13C4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83C82"/>
    <w:multiLevelType w:val="hybridMultilevel"/>
    <w:tmpl w:val="8104FD7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25C2D"/>
    <w:multiLevelType w:val="hybridMultilevel"/>
    <w:tmpl w:val="B18CBC3A"/>
    <w:lvl w:ilvl="0" w:tplc="1F520EE4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84E90"/>
    <w:multiLevelType w:val="hybridMultilevel"/>
    <w:tmpl w:val="BE1A8848"/>
    <w:lvl w:ilvl="0" w:tplc="DF266B2A">
      <w:start w:val="1"/>
      <w:numFmt w:val="decimal"/>
      <w:lvlText w:val="%1)"/>
      <w:lvlJc w:val="left"/>
      <w:pPr>
        <w:ind w:left="11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" w15:restartNumberingAfterBreak="0">
    <w:nsid w:val="23C86C08"/>
    <w:multiLevelType w:val="hybridMultilevel"/>
    <w:tmpl w:val="2DAA52C6"/>
    <w:lvl w:ilvl="0" w:tplc="D9787224">
      <w:start w:val="1"/>
      <w:numFmt w:val="lowerLetter"/>
      <w:lvlText w:val="%1)"/>
      <w:lvlJc w:val="left"/>
      <w:pPr>
        <w:ind w:left="1176" w:hanging="456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735462"/>
    <w:multiLevelType w:val="hybridMultilevel"/>
    <w:tmpl w:val="EECC9028"/>
    <w:lvl w:ilvl="0" w:tplc="246C9DC8">
      <w:start w:val="1"/>
      <w:numFmt w:val="bullet"/>
      <w:lvlText w:val=""/>
      <w:lvlJc w:val="left"/>
      <w:pPr>
        <w:tabs>
          <w:tab w:val="num" w:pos="1528"/>
        </w:tabs>
        <w:ind w:left="15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BA85294"/>
    <w:multiLevelType w:val="hybridMultilevel"/>
    <w:tmpl w:val="9118D0D8"/>
    <w:lvl w:ilvl="0" w:tplc="B45CDCEA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90B6BFC"/>
    <w:multiLevelType w:val="hybridMultilevel"/>
    <w:tmpl w:val="C278F032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D806293"/>
    <w:multiLevelType w:val="hybridMultilevel"/>
    <w:tmpl w:val="A6547056"/>
    <w:lvl w:ilvl="0" w:tplc="246C9DC8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264"/>
        </w:tabs>
        <w:ind w:left="12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84"/>
        </w:tabs>
        <w:ind w:left="19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04"/>
        </w:tabs>
        <w:ind w:left="27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24"/>
        </w:tabs>
        <w:ind w:left="34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44"/>
        </w:tabs>
        <w:ind w:left="41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64"/>
        </w:tabs>
        <w:ind w:left="48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84"/>
        </w:tabs>
        <w:ind w:left="55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04"/>
        </w:tabs>
        <w:ind w:left="6304" w:hanging="360"/>
      </w:pPr>
      <w:rPr>
        <w:rFonts w:ascii="Wingdings" w:hAnsi="Wingdings" w:hint="default"/>
      </w:rPr>
    </w:lvl>
  </w:abstractNum>
  <w:abstractNum w:abstractNumId="16" w15:restartNumberingAfterBreak="0">
    <w:nsid w:val="5389708C"/>
    <w:multiLevelType w:val="hybridMultilevel"/>
    <w:tmpl w:val="D7AA3350"/>
    <w:lvl w:ilvl="0" w:tplc="C59430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B62017A"/>
    <w:multiLevelType w:val="hybridMultilevel"/>
    <w:tmpl w:val="5BC657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A0526D"/>
    <w:multiLevelType w:val="hybridMultilevel"/>
    <w:tmpl w:val="CDD4B44E"/>
    <w:lvl w:ilvl="0" w:tplc="93D6F254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913BB7"/>
    <w:multiLevelType w:val="hybridMultilevel"/>
    <w:tmpl w:val="1BD2B9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0241E9"/>
    <w:multiLevelType w:val="hybridMultilevel"/>
    <w:tmpl w:val="88A6B248"/>
    <w:lvl w:ilvl="0" w:tplc="A6349528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550EF5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8002014"/>
    <w:multiLevelType w:val="hybridMultilevel"/>
    <w:tmpl w:val="282442D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DC7392D"/>
    <w:multiLevelType w:val="hybridMultilevel"/>
    <w:tmpl w:val="CF2C84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613111"/>
    <w:multiLevelType w:val="hybridMultilevel"/>
    <w:tmpl w:val="B3A2BD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4D2925"/>
    <w:multiLevelType w:val="hybridMultilevel"/>
    <w:tmpl w:val="326A81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644221">
    <w:abstractNumId w:val="19"/>
  </w:num>
  <w:num w:numId="2" w16cid:durableId="1654606269">
    <w:abstractNumId w:val="0"/>
  </w:num>
  <w:num w:numId="3" w16cid:durableId="1679698370">
    <w:abstractNumId w:val="4"/>
  </w:num>
  <w:num w:numId="4" w16cid:durableId="822819624">
    <w:abstractNumId w:val="24"/>
  </w:num>
  <w:num w:numId="5" w16cid:durableId="829828637">
    <w:abstractNumId w:val="22"/>
  </w:num>
  <w:num w:numId="6" w16cid:durableId="2035037530">
    <w:abstractNumId w:val="9"/>
  </w:num>
  <w:num w:numId="7" w16cid:durableId="239220284">
    <w:abstractNumId w:val="25"/>
  </w:num>
  <w:num w:numId="8" w16cid:durableId="1496607517">
    <w:abstractNumId w:val="5"/>
  </w:num>
  <w:num w:numId="9" w16cid:durableId="1600328581">
    <w:abstractNumId w:val="7"/>
  </w:num>
  <w:num w:numId="10" w16cid:durableId="25302864">
    <w:abstractNumId w:val="27"/>
  </w:num>
  <w:num w:numId="11" w16cid:durableId="809397649">
    <w:abstractNumId w:val="14"/>
  </w:num>
  <w:num w:numId="12" w16cid:durableId="353383198">
    <w:abstractNumId w:val="10"/>
  </w:num>
  <w:num w:numId="13" w16cid:durableId="983197406">
    <w:abstractNumId w:val="2"/>
  </w:num>
  <w:num w:numId="14" w16cid:durableId="1949848216">
    <w:abstractNumId w:val="21"/>
  </w:num>
  <w:num w:numId="15" w16cid:durableId="1901938541">
    <w:abstractNumId w:val="26"/>
  </w:num>
  <w:num w:numId="16" w16cid:durableId="860245214">
    <w:abstractNumId w:val="28"/>
  </w:num>
  <w:num w:numId="17" w16cid:durableId="172453856">
    <w:abstractNumId w:val="6"/>
  </w:num>
  <w:num w:numId="18" w16cid:durableId="404842585">
    <w:abstractNumId w:val="20"/>
  </w:num>
  <w:num w:numId="19" w16cid:durableId="845293254">
    <w:abstractNumId w:val="23"/>
  </w:num>
  <w:num w:numId="20" w16cid:durableId="1236210826">
    <w:abstractNumId w:val="12"/>
  </w:num>
  <w:num w:numId="21" w16cid:durableId="586501774">
    <w:abstractNumId w:val="8"/>
  </w:num>
  <w:num w:numId="22" w16cid:durableId="1410925148">
    <w:abstractNumId w:val="15"/>
  </w:num>
  <w:num w:numId="23" w16cid:durableId="1202788995">
    <w:abstractNumId w:val="7"/>
  </w:num>
  <w:num w:numId="24" w16cid:durableId="504054105">
    <w:abstractNumId w:val="1"/>
  </w:num>
  <w:num w:numId="25" w16cid:durableId="1492137790">
    <w:abstractNumId w:val="13"/>
  </w:num>
  <w:num w:numId="26" w16cid:durableId="2069456641">
    <w:abstractNumId w:val="17"/>
  </w:num>
  <w:num w:numId="27" w16cid:durableId="947741978">
    <w:abstractNumId w:val="16"/>
  </w:num>
  <w:num w:numId="28" w16cid:durableId="1019622268">
    <w:abstractNumId w:val="11"/>
  </w:num>
  <w:num w:numId="29" w16cid:durableId="4777241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81051761">
    <w:abstractNumId w:val="18"/>
  </w:num>
  <w:num w:numId="31" w16cid:durableId="10767039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0625A"/>
    <w:rsid w:val="00006E27"/>
    <w:rsid w:val="00007FB1"/>
    <w:rsid w:val="000152DB"/>
    <w:rsid w:val="00021089"/>
    <w:rsid w:val="00021B0D"/>
    <w:rsid w:val="00030E66"/>
    <w:rsid w:val="00040B46"/>
    <w:rsid w:val="0004172B"/>
    <w:rsid w:val="00050E26"/>
    <w:rsid w:val="000659D2"/>
    <w:rsid w:val="000715A4"/>
    <w:rsid w:val="0007310F"/>
    <w:rsid w:val="000764BB"/>
    <w:rsid w:val="000804A0"/>
    <w:rsid w:val="00080505"/>
    <w:rsid w:val="00080E1B"/>
    <w:rsid w:val="00085FA9"/>
    <w:rsid w:val="000863C6"/>
    <w:rsid w:val="000B44E0"/>
    <w:rsid w:val="000C1370"/>
    <w:rsid w:val="000C62F0"/>
    <w:rsid w:val="000D006C"/>
    <w:rsid w:val="000D1500"/>
    <w:rsid w:val="000D79EC"/>
    <w:rsid w:val="000E3DD4"/>
    <w:rsid w:val="000F5482"/>
    <w:rsid w:val="000F65C8"/>
    <w:rsid w:val="000F795F"/>
    <w:rsid w:val="001022AD"/>
    <w:rsid w:val="00107F65"/>
    <w:rsid w:val="00112C79"/>
    <w:rsid w:val="00116126"/>
    <w:rsid w:val="00122D2D"/>
    <w:rsid w:val="00132F79"/>
    <w:rsid w:val="0014000E"/>
    <w:rsid w:val="001423B9"/>
    <w:rsid w:val="001448B8"/>
    <w:rsid w:val="001456B6"/>
    <w:rsid w:val="001465E6"/>
    <w:rsid w:val="001512C5"/>
    <w:rsid w:val="00152C0E"/>
    <w:rsid w:val="00156609"/>
    <w:rsid w:val="00156731"/>
    <w:rsid w:val="00163967"/>
    <w:rsid w:val="00186E0B"/>
    <w:rsid w:val="001944C8"/>
    <w:rsid w:val="001A5127"/>
    <w:rsid w:val="001B0CEF"/>
    <w:rsid w:val="001B28F8"/>
    <w:rsid w:val="001B5096"/>
    <w:rsid w:val="001B591B"/>
    <w:rsid w:val="001B6959"/>
    <w:rsid w:val="001C17B4"/>
    <w:rsid w:val="001D2FE2"/>
    <w:rsid w:val="001E1BD5"/>
    <w:rsid w:val="001E439B"/>
    <w:rsid w:val="001F17A4"/>
    <w:rsid w:val="001F67E8"/>
    <w:rsid w:val="001F744C"/>
    <w:rsid w:val="00203E43"/>
    <w:rsid w:val="0020598B"/>
    <w:rsid w:val="00205A51"/>
    <w:rsid w:val="00211502"/>
    <w:rsid w:val="0021716F"/>
    <w:rsid w:val="00224CCC"/>
    <w:rsid w:val="00241C4E"/>
    <w:rsid w:val="00243D23"/>
    <w:rsid w:val="0024413C"/>
    <w:rsid w:val="00255858"/>
    <w:rsid w:val="00256CA7"/>
    <w:rsid w:val="002575FF"/>
    <w:rsid w:val="002736DA"/>
    <w:rsid w:val="00274A7A"/>
    <w:rsid w:val="00281B37"/>
    <w:rsid w:val="00284C8C"/>
    <w:rsid w:val="00293A23"/>
    <w:rsid w:val="00293B2B"/>
    <w:rsid w:val="002947CE"/>
    <w:rsid w:val="002A6E5C"/>
    <w:rsid w:val="002A7973"/>
    <w:rsid w:val="002B50D5"/>
    <w:rsid w:val="002C1F80"/>
    <w:rsid w:val="002C317B"/>
    <w:rsid w:val="002D02A1"/>
    <w:rsid w:val="002E0B9E"/>
    <w:rsid w:val="002E7106"/>
    <w:rsid w:val="002F0EC6"/>
    <w:rsid w:val="002F1CC7"/>
    <w:rsid w:val="002F350F"/>
    <w:rsid w:val="002F7A0C"/>
    <w:rsid w:val="00300404"/>
    <w:rsid w:val="00310631"/>
    <w:rsid w:val="0032630C"/>
    <w:rsid w:val="00327082"/>
    <w:rsid w:val="0033041B"/>
    <w:rsid w:val="00330E14"/>
    <w:rsid w:val="00343BD5"/>
    <w:rsid w:val="00350751"/>
    <w:rsid w:val="00351FB8"/>
    <w:rsid w:val="003551C2"/>
    <w:rsid w:val="00361296"/>
    <w:rsid w:val="003619BC"/>
    <w:rsid w:val="00365618"/>
    <w:rsid w:val="003724CB"/>
    <w:rsid w:val="00372AB8"/>
    <w:rsid w:val="00373933"/>
    <w:rsid w:val="00385B33"/>
    <w:rsid w:val="00392F9D"/>
    <w:rsid w:val="003945BA"/>
    <w:rsid w:val="0039576A"/>
    <w:rsid w:val="003A1B04"/>
    <w:rsid w:val="003B4319"/>
    <w:rsid w:val="003C7486"/>
    <w:rsid w:val="003D3CF2"/>
    <w:rsid w:val="003D596A"/>
    <w:rsid w:val="003D6292"/>
    <w:rsid w:val="003E123F"/>
    <w:rsid w:val="003E15E6"/>
    <w:rsid w:val="003F00B3"/>
    <w:rsid w:val="003F211E"/>
    <w:rsid w:val="003F26DD"/>
    <w:rsid w:val="003F443C"/>
    <w:rsid w:val="0041008C"/>
    <w:rsid w:val="00410281"/>
    <w:rsid w:val="0041540A"/>
    <w:rsid w:val="00415644"/>
    <w:rsid w:val="00417088"/>
    <w:rsid w:val="00417933"/>
    <w:rsid w:val="00421D50"/>
    <w:rsid w:val="00421F10"/>
    <w:rsid w:val="00425E8A"/>
    <w:rsid w:val="004401BC"/>
    <w:rsid w:val="0045055F"/>
    <w:rsid w:val="00451C8A"/>
    <w:rsid w:val="00451C99"/>
    <w:rsid w:val="004542B2"/>
    <w:rsid w:val="004605BA"/>
    <w:rsid w:val="00463F01"/>
    <w:rsid w:val="004641A5"/>
    <w:rsid w:val="00476265"/>
    <w:rsid w:val="0048057B"/>
    <w:rsid w:val="00486E8C"/>
    <w:rsid w:val="0049086E"/>
    <w:rsid w:val="00492DAF"/>
    <w:rsid w:val="004B52B5"/>
    <w:rsid w:val="004B647B"/>
    <w:rsid w:val="004C3828"/>
    <w:rsid w:val="004C76A8"/>
    <w:rsid w:val="004D1C78"/>
    <w:rsid w:val="004D3531"/>
    <w:rsid w:val="004D5072"/>
    <w:rsid w:val="004D67D8"/>
    <w:rsid w:val="004E209F"/>
    <w:rsid w:val="004F4C6A"/>
    <w:rsid w:val="00503A58"/>
    <w:rsid w:val="00503E67"/>
    <w:rsid w:val="0050532A"/>
    <w:rsid w:val="00505C58"/>
    <w:rsid w:val="00511A1B"/>
    <w:rsid w:val="00527680"/>
    <w:rsid w:val="00547A2E"/>
    <w:rsid w:val="00564DDD"/>
    <w:rsid w:val="00580423"/>
    <w:rsid w:val="0058121D"/>
    <w:rsid w:val="0058558F"/>
    <w:rsid w:val="00586509"/>
    <w:rsid w:val="005921A9"/>
    <w:rsid w:val="005A0995"/>
    <w:rsid w:val="005A6124"/>
    <w:rsid w:val="005A75F9"/>
    <w:rsid w:val="005C5E08"/>
    <w:rsid w:val="005E01EB"/>
    <w:rsid w:val="005E0D06"/>
    <w:rsid w:val="005E173A"/>
    <w:rsid w:val="006027E7"/>
    <w:rsid w:val="00605894"/>
    <w:rsid w:val="006067D7"/>
    <w:rsid w:val="00614837"/>
    <w:rsid w:val="006152A6"/>
    <w:rsid w:val="006161BB"/>
    <w:rsid w:val="006279C7"/>
    <w:rsid w:val="00630F2D"/>
    <w:rsid w:val="00643FE0"/>
    <w:rsid w:val="006466CB"/>
    <w:rsid w:val="006469C6"/>
    <w:rsid w:val="0065367E"/>
    <w:rsid w:val="00666938"/>
    <w:rsid w:val="00670C6A"/>
    <w:rsid w:val="0067120F"/>
    <w:rsid w:val="00675A22"/>
    <w:rsid w:val="0068025B"/>
    <w:rsid w:val="00680BD9"/>
    <w:rsid w:val="00684EB2"/>
    <w:rsid w:val="00690995"/>
    <w:rsid w:val="006954CC"/>
    <w:rsid w:val="006A03B1"/>
    <w:rsid w:val="006A6370"/>
    <w:rsid w:val="006B68C5"/>
    <w:rsid w:val="006C051F"/>
    <w:rsid w:val="006C2E93"/>
    <w:rsid w:val="006D08E8"/>
    <w:rsid w:val="006E0A73"/>
    <w:rsid w:val="006F483F"/>
    <w:rsid w:val="006F68FF"/>
    <w:rsid w:val="0070430C"/>
    <w:rsid w:val="007045AF"/>
    <w:rsid w:val="00714804"/>
    <w:rsid w:val="007158BF"/>
    <w:rsid w:val="00716C52"/>
    <w:rsid w:val="00722E22"/>
    <w:rsid w:val="00725FA0"/>
    <w:rsid w:val="007334C5"/>
    <w:rsid w:val="00737512"/>
    <w:rsid w:val="007379AF"/>
    <w:rsid w:val="007452F4"/>
    <w:rsid w:val="0074615D"/>
    <w:rsid w:val="00746889"/>
    <w:rsid w:val="00746C85"/>
    <w:rsid w:val="00747ED0"/>
    <w:rsid w:val="007541D9"/>
    <w:rsid w:val="0076520B"/>
    <w:rsid w:val="00765623"/>
    <w:rsid w:val="00771B67"/>
    <w:rsid w:val="00773553"/>
    <w:rsid w:val="0079100C"/>
    <w:rsid w:val="007A47AA"/>
    <w:rsid w:val="007A483F"/>
    <w:rsid w:val="007B4E9B"/>
    <w:rsid w:val="007B63B7"/>
    <w:rsid w:val="007C0381"/>
    <w:rsid w:val="007C16F3"/>
    <w:rsid w:val="007D02C0"/>
    <w:rsid w:val="007D150C"/>
    <w:rsid w:val="007D3089"/>
    <w:rsid w:val="007D564C"/>
    <w:rsid w:val="007D6DFB"/>
    <w:rsid w:val="007E5AF3"/>
    <w:rsid w:val="007F6A35"/>
    <w:rsid w:val="0080378E"/>
    <w:rsid w:val="0080643C"/>
    <w:rsid w:val="0081064B"/>
    <w:rsid w:val="00810BF6"/>
    <w:rsid w:val="008129BD"/>
    <w:rsid w:val="0083308E"/>
    <w:rsid w:val="00841BB9"/>
    <w:rsid w:val="0084293A"/>
    <w:rsid w:val="00842E4B"/>
    <w:rsid w:val="00845934"/>
    <w:rsid w:val="00854232"/>
    <w:rsid w:val="00870BF2"/>
    <w:rsid w:val="008719FB"/>
    <w:rsid w:val="008813A7"/>
    <w:rsid w:val="008855E3"/>
    <w:rsid w:val="00885E9E"/>
    <w:rsid w:val="008936F0"/>
    <w:rsid w:val="0089748E"/>
    <w:rsid w:val="008A16AF"/>
    <w:rsid w:val="008A274A"/>
    <w:rsid w:val="008A52B8"/>
    <w:rsid w:val="008A5DA7"/>
    <w:rsid w:val="008B24A0"/>
    <w:rsid w:val="008B2B53"/>
    <w:rsid w:val="008B552C"/>
    <w:rsid w:val="008C020E"/>
    <w:rsid w:val="008C0663"/>
    <w:rsid w:val="008C2747"/>
    <w:rsid w:val="008D1769"/>
    <w:rsid w:val="008D428E"/>
    <w:rsid w:val="008E5B32"/>
    <w:rsid w:val="008E60AD"/>
    <w:rsid w:val="008F3BCD"/>
    <w:rsid w:val="008F4FDC"/>
    <w:rsid w:val="0090375F"/>
    <w:rsid w:val="0090796A"/>
    <w:rsid w:val="009102BE"/>
    <w:rsid w:val="00912872"/>
    <w:rsid w:val="00917571"/>
    <w:rsid w:val="009227B8"/>
    <w:rsid w:val="00922A40"/>
    <w:rsid w:val="00927F60"/>
    <w:rsid w:val="00931684"/>
    <w:rsid w:val="00936AE3"/>
    <w:rsid w:val="00943189"/>
    <w:rsid w:val="009434E1"/>
    <w:rsid w:val="00945AAF"/>
    <w:rsid w:val="009636A3"/>
    <w:rsid w:val="00974BEC"/>
    <w:rsid w:val="00974EBF"/>
    <w:rsid w:val="00976121"/>
    <w:rsid w:val="00977A81"/>
    <w:rsid w:val="00993493"/>
    <w:rsid w:val="009A37D7"/>
    <w:rsid w:val="009A5B0C"/>
    <w:rsid w:val="009A645A"/>
    <w:rsid w:val="009A6DEF"/>
    <w:rsid w:val="009B0ACF"/>
    <w:rsid w:val="009B0FE9"/>
    <w:rsid w:val="009B41E3"/>
    <w:rsid w:val="009B533F"/>
    <w:rsid w:val="009D6B45"/>
    <w:rsid w:val="009E05F1"/>
    <w:rsid w:val="009E12C1"/>
    <w:rsid w:val="009E6253"/>
    <w:rsid w:val="009E64D5"/>
    <w:rsid w:val="00A02FD5"/>
    <w:rsid w:val="00A062DD"/>
    <w:rsid w:val="00A22A8A"/>
    <w:rsid w:val="00A302DA"/>
    <w:rsid w:val="00A3728D"/>
    <w:rsid w:val="00A4094B"/>
    <w:rsid w:val="00A50DED"/>
    <w:rsid w:val="00A745DE"/>
    <w:rsid w:val="00A838CA"/>
    <w:rsid w:val="00A9678B"/>
    <w:rsid w:val="00A970E2"/>
    <w:rsid w:val="00AB005C"/>
    <w:rsid w:val="00AB37E4"/>
    <w:rsid w:val="00AB495C"/>
    <w:rsid w:val="00AB4D71"/>
    <w:rsid w:val="00AB57A2"/>
    <w:rsid w:val="00AB667C"/>
    <w:rsid w:val="00AC3C76"/>
    <w:rsid w:val="00AC500B"/>
    <w:rsid w:val="00AD0E21"/>
    <w:rsid w:val="00AD207D"/>
    <w:rsid w:val="00AD4B30"/>
    <w:rsid w:val="00AE48CA"/>
    <w:rsid w:val="00B014A7"/>
    <w:rsid w:val="00B02A72"/>
    <w:rsid w:val="00B04343"/>
    <w:rsid w:val="00B05FA4"/>
    <w:rsid w:val="00B07CC3"/>
    <w:rsid w:val="00B13126"/>
    <w:rsid w:val="00B26C16"/>
    <w:rsid w:val="00B274CC"/>
    <w:rsid w:val="00B30F69"/>
    <w:rsid w:val="00B35DE3"/>
    <w:rsid w:val="00B375D0"/>
    <w:rsid w:val="00B40080"/>
    <w:rsid w:val="00B44386"/>
    <w:rsid w:val="00B45E7B"/>
    <w:rsid w:val="00B50379"/>
    <w:rsid w:val="00B52AC7"/>
    <w:rsid w:val="00B52D3E"/>
    <w:rsid w:val="00B563B4"/>
    <w:rsid w:val="00B56F6C"/>
    <w:rsid w:val="00B61335"/>
    <w:rsid w:val="00B62378"/>
    <w:rsid w:val="00B66573"/>
    <w:rsid w:val="00B800DB"/>
    <w:rsid w:val="00B87685"/>
    <w:rsid w:val="00B9430C"/>
    <w:rsid w:val="00B95849"/>
    <w:rsid w:val="00B96D06"/>
    <w:rsid w:val="00BA4826"/>
    <w:rsid w:val="00BA7302"/>
    <w:rsid w:val="00BB7E14"/>
    <w:rsid w:val="00BC32AA"/>
    <w:rsid w:val="00BC6D1C"/>
    <w:rsid w:val="00BD6D3A"/>
    <w:rsid w:val="00BD731D"/>
    <w:rsid w:val="00BE580F"/>
    <w:rsid w:val="00BF0B59"/>
    <w:rsid w:val="00BF1772"/>
    <w:rsid w:val="00BF34E3"/>
    <w:rsid w:val="00C1621A"/>
    <w:rsid w:val="00C17231"/>
    <w:rsid w:val="00C17864"/>
    <w:rsid w:val="00C23D3E"/>
    <w:rsid w:val="00C24688"/>
    <w:rsid w:val="00C2698F"/>
    <w:rsid w:val="00C4340B"/>
    <w:rsid w:val="00C5094B"/>
    <w:rsid w:val="00C61014"/>
    <w:rsid w:val="00C7051E"/>
    <w:rsid w:val="00C76334"/>
    <w:rsid w:val="00C849E1"/>
    <w:rsid w:val="00C9612E"/>
    <w:rsid w:val="00CA06C4"/>
    <w:rsid w:val="00CA5F78"/>
    <w:rsid w:val="00CB464E"/>
    <w:rsid w:val="00CC1927"/>
    <w:rsid w:val="00CD1457"/>
    <w:rsid w:val="00CD5162"/>
    <w:rsid w:val="00CD6D7C"/>
    <w:rsid w:val="00CE375C"/>
    <w:rsid w:val="00CE5ACD"/>
    <w:rsid w:val="00CF245F"/>
    <w:rsid w:val="00CF283F"/>
    <w:rsid w:val="00CF73AC"/>
    <w:rsid w:val="00D05C2A"/>
    <w:rsid w:val="00D1028F"/>
    <w:rsid w:val="00D10D7E"/>
    <w:rsid w:val="00D1136B"/>
    <w:rsid w:val="00D17EEA"/>
    <w:rsid w:val="00D24A76"/>
    <w:rsid w:val="00D25E9C"/>
    <w:rsid w:val="00D344F4"/>
    <w:rsid w:val="00D3553E"/>
    <w:rsid w:val="00D35C40"/>
    <w:rsid w:val="00D379E9"/>
    <w:rsid w:val="00D430FB"/>
    <w:rsid w:val="00D43615"/>
    <w:rsid w:val="00D443FD"/>
    <w:rsid w:val="00D478F8"/>
    <w:rsid w:val="00D538F4"/>
    <w:rsid w:val="00D552BB"/>
    <w:rsid w:val="00D73B1E"/>
    <w:rsid w:val="00D74407"/>
    <w:rsid w:val="00D81B3F"/>
    <w:rsid w:val="00D91D77"/>
    <w:rsid w:val="00D945B6"/>
    <w:rsid w:val="00DA185F"/>
    <w:rsid w:val="00DA3B67"/>
    <w:rsid w:val="00DA3FFC"/>
    <w:rsid w:val="00DB7F5D"/>
    <w:rsid w:val="00DC48ED"/>
    <w:rsid w:val="00DC544A"/>
    <w:rsid w:val="00DD429C"/>
    <w:rsid w:val="00DE0C46"/>
    <w:rsid w:val="00DF1166"/>
    <w:rsid w:val="00DF12D2"/>
    <w:rsid w:val="00DF1740"/>
    <w:rsid w:val="00E00342"/>
    <w:rsid w:val="00E0355A"/>
    <w:rsid w:val="00E06F19"/>
    <w:rsid w:val="00E12C5B"/>
    <w:rsid w:val="00E15408"/>
    <w:rsid w:val="00E15A22"/>
    <w:rsid w:val="00E22994"/>
    <w:rsid w:val="00E26AAC"/>
    <w:rsid w:val="00E3151B"/>
    <w:rsid w:val="00E461BB"/>
    <w:rsid w:val="00E47E08"/>
    <w:rsid w:val="00E5387F"/>
    <w:rsid w:val="00E5528C"/>
    <w:rsid w:val="00E70192"/>
    <w:rsid w:val="00E70CF1"/>
    <w:rsid w:val="00E73301"/>
    <w:rsid w:val="00E832B2"/>
    <w:rsid w:val="00E8599B"/>
    <w:rsid w:val="00E910F5"/>
    <w:rsid w:val="00E931DA"/>
    <w:rsid w:val="00EA15D9"/>
    <w:rsid w:val="00EA367E"/>
    <w:rsid w:val="00EB1518"/>
    <w:rsid w:val="00EB19B8"/>
    <w:rsid w:val="00EB1E42"/>
    <w:rsid w:val="00EB43C3"/>
    <w:rsid w:val="00EB5BE9"/>
    <w:rsid w:val="00EC0D18"/>
    <w:rsid w:val="00EC4D3B"/>
    <w:rsid w:val="00ED0AF5"/>
    <w:rsid w:val="00ED6124"/>
    <w:rsid w:val="00F10EA4"/>
    <w:rsid w:val="00F1272A"/>
    <w:rsid w:val="00F15166"/>
    <w:rsid w:val="00F206C3"/>
    <w:rsid w:val="00F26309"/>
    <w:rsid w:val="00F32FF6"/>
    <w:rsid w:val="00F3396C"/>
    <w:rsid w:val="00F36057"/>
    <w:rsid w:val="00F36580"/>
    <w:rsid w:val="00F43334"/>
    <w:rsid w:val="00F57077"/>
    <w:rsid w:val="00F6028A"/>
    <w:rsid w:val="00F718F2"/>
    <w:rsid w:val="00F74773"/>
    <w:rsid w:val="00F74B76"/>
    <w:rsid w:val="00F8131A"/>
    <w:rsid w:val="00F815B2"/>
    <w:rsid w:val="00F82C62"/>
    <w:rsid w:val="00F9251C"/>
    <w:rsid w:val="00F939EA"/>
    <w:rsid w:val="00FA1D10"/>
    <w:rsid w:val="00FA22AA"/>
    <w:rsid w:val="00FA330B"/>
    <w:rsid w:val="00FA5DF8"/>
    <w:rsid w:val="00FA74D6"/>
    <w:rsid w:val="00FB21E2"/>
    <w:rsid w:val="00FB421A"/>
    <w:rsid w:val="00FB51F4"/>
    <w:rsid w:val="00FB715F"/>
    <w:rsid w:val="00FC4A67"/>
    <w:rsid w:val="00FC5755"/>
    <w:rsid w:val="00FD2178"/>
    <w:rsid w:val="00FD58EA"/>
    <w:rsid w:val="00FE0FAF"/>
    <w:rsid w:val="00FE1148"/>
    <w:rsid w:val="00FE1672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9102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102B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102BE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102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102BE"/>
    <w:rPr>
      <w:b/>
      <w:bCs/>
    </w:rPr>
  </w:style>
  <w:style w:type="paragraph" w:styleId="Revisione">
    <w:name w:val="Revision"/>
    <w:hidden/>
    <w:uiPriority w:val="71"/>
    <w:rsid w:val="009102B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b5f92aed2ef936d80243c37d021a2324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02618256936dc1c0ad44da7d04afac06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3.xml><?xml version="1.0" encoding="utf-8"?>
<ds:datastoreItem xmlns:ds="http://schemas.openxmlformats.org/officeDocument/2006/customXml" ds:itemID="{73F57EE8-AF5A-4CC2-B51E-FC21FCBC81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</TotalTime>
  <Pages>5</Pages>
  <Words>1030</Words>
  <Characters>5876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2025-10-17T06:11:00Z</dcterms:created>
  <dcterms:modified xsi:type="dcterms:W3CDTF">2025-10-17T06:11:00Z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