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55CE73B0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bookmarkStart w:id="0" w:name="_Hlk191543041"/>
      <w:proofErr w:type="spellStart"/>
      <w:r>
        <w:rPr>
          <w:rFonts w:ascii="Tahoma" w:eastAsia="Times New Roman" w:hAnsi="Tahoma" w:cs="Tahoma"/>
          <w:b/>
          <w:sz w:val="22"/>
          <w:szCs w:val="22"/>
        </w:rPr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“A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2578136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0A8CABF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51ACCA0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</w:p>
    <w:p w14:paraId="6CCFAFC8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</w:p>
    <w:p w14:paraId="769776C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Al Direttore del</w:t>
      </w:r>
    </w:p>
    <w:p w14:paraId="2BB58D1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Università Politecnica delle Marche</w:t>
      </w:r>
    </w:p>
    <w:p w14:paraId="6EF24D2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(indirizzo)__________</w:t>
      </w: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</w:p>
    <w:p w14:paraId="6086819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0"/>
          <w:szCs w:val="20"/>
        </w:rPr>
        <w:t xml:space="preserve">CAP _____ -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(città) _______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</w:t>
      </w:r>
    </w:p>
    <w:p w14:paraId="2325A51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63A4DA5" w14:textId="77777777" w:rsidR="00A970E2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5C1B64B" w14:textId="65830843" w:rsidR="00A970E2" w:rsidRPr="00EC51A8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Il/la sottoscritto/a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(cognome)______________ (nome) ____________________,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nato/a il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(data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 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(luogo di nascita)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chiede di essere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ammess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_ alla selezione per </w:t>
      </w:r>
      <w:r w:rsidRPr="00EC51A8">
        <w:rPr>
          <w:rFonts w:ascii="Tahoma" w:eastAsia="Times New Roman" w:hAnsi="Tahoma" w:cs="Tahoma"/>
          <w:sz w:val="22"/>
          <w:szCs w:val="22"/>
        </w:rPr>
        <w:t>(</w:t>
      </w:r>
      <w:r w:rsidRPr="00EC51A8">
        <w:rPr>
          <w:rFonts w:ascii="Tahoma" w:eastAsia="Times New Roman" w:hAnsi="Tahoma" w:cs="Tahoma"/>
          <w:i/>
          <w:sz w:val="22"/>
          <w:szCs w:val="22"/>
        </w:rPr>
        <w:t>titoli/titoli e colloquio)________________</w:t>
      </w:r>
      <w:r w:rsidRPr="00EC51A8">
        <w:rPr>
          <w:rFonts w:ascii="Times New Roman" w:eastAsia="Times New Roman" w:hAnsi="Times New Roman"/>
          <w:sz w:val="20"/>
          <w:szCs w:val="20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per l’affidamento di un incarico </w:t>
      </w:r>
      <w:r w:rsidRPr="00EC51A8">
        <w:rPr>
          <w:rFonts w:ascii="Tahoma" w:eastAsia="Times New Roman" w:hAnsi="Tahoma" w:cs="Tahoma"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per lo svolgimento dell’attività specificata nel bando nell’ambito del Progetto </w:t>
      </w:r>
      <w:r w:rsidR="00EC0D18" w:rsidRPr="00CE389B">
        <w:rPr>
          <w:rFonts w:ascii="Verdana" w:hAnsi="Verdana"/>
          <w:b/>
          <w:bCs/>
          <w:color w:val="333333"/>
          <w:sz w:val="21"/>
          <w:szCs w:val="21"/>
          <w:shd w:val="clear" w:color="auto" w:fill="FFFFFF"/>
        </w:rPr>
        <w:t>040018_FORM.ALTRI_2025_MARINELLI_CORSO_REGIONE</w:t>
      </w:r>
      <w:r w:rsidR="00EC0D18" w:rsidRPr="000863C6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proofErr w:type="spellStart"/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t>cup</w:t>
      </w:r>
      <w:proofErr w:type="spellEnd"/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="007045AF" w:rsidRPr="000863C6">
        <w:rPr>
          <w:rFonts w:ascii="Tahoma" w:eastAsia="Times New Roman" w:hAnsi="Tahoma" w:cs="Tahoma"/>
          <w:color w:val="000000"/>
          <w:sz w:val="22"/>
          <w:szCs w:val="22"/>
        </w:rPr>
        <w:br/>
        <w:t>I33C25000120007</w:t>
      </w:r>
      <w:r w:rsidR="00CB464E">
        <w:rPr>
          <w:rFonts w:ascii="Tahoma" w:eastAsia="Times New Roman" w:hAnsi="Tahoma" w:cs="Tahoma"/>
          <w:color w:val="000000"/>
          <w:sz w:val="22"/>
          <w:szCs w:val="22"/>
        </w:rPr>
        <w:t xml:space="preserve">,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presso il </w:t>
      </w:r>
      <w:r>
        <w:rPr>
          <w:rFonts w:ascii="Tahoma" w:eastAsia="Times New Roman" w:hAnsi="Tahoma" w:cs="Tahoma"/>
          <w:color w:val="000000"/>
          <w:sz w:val="22"/>
          <w:szCs w:val="22"/>
        </w:rPr>
        <w:t xml:space="preserve">Dipartimento di Management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dell’Università Politecnica delle Marche.</w:t>
      </w:r>
    </w:p>
    <w:p w14:paraId="637B1EC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Codice Penale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s.m.i.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:</w:t>
      </w:r>
    </w:p>
    <w:p w14:paraId="0557C53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33535B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A)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 residente nel comune  __________ (PROV.)____</w:t>
      </w:r>
    </w:p>
    <w:p w14:paraId="7B5B189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VIA___________________________________________C.A.P.____________________</w:t>
      </w:r>
    </w:p>
    <w:p w14:paraId="70CBCBB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552605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B)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>□</w:t>
      </w:r>
      <w:r w:rsidRPr="00EC51A8">
        <w:rPr>
          <w:rFonts w:ascii="Tahoma" w:eastAsia="TimesNew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italiana;</w:t>
      </w:r>
    </w:p>
    <w:p w14:paraId="5446494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77750E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C)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□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di essere in possesso della cittadinanza dello 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 xml:space="preserve">indicare quale)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 e di avere adeguata conoscenza della lingua italiana;</w:t>
      </w:r>
    </w:p>
    <w:p w14:paraId="2766F19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34F725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lastRenderedPageBreak/>
        <w:t>D)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essere in possesso del TITOLO di STUDIO</w:t>
      </w:r>
      <w:r w:rsidRPr="00EC51A8">
        <w:rPr>
          <w:rFonts w:ascii="Tahoma" w:eastAsia="Times New Roman" w:hAnsi="Tahoma" w:cs="Tahoma"/>
          <w:color w:val="000000"/>
          <w:sz w:val="22"/>
          <w:szCs w:val="22"/>
          <w:vertAlign w:val="superscript"/>
        </w:rPr>
        <w:footnoteReference w:id="2"/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richiesto nel bando:</w:t>
      </w:r>
    </w:p>
    <w:p w14:paraId="09E1714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tipo magistrale, specialistica, vecchio ordinamento)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_____________________________________</w:t>
      </w:r>
    </w:p>
    <w:p w14:paraId="28C49C0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19A3429E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273F5B1A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496B4A9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NEL CASO LAUREA CONSEGUITA ALL’ESTERO:</w:t>
      </w:r>
    </w:p>
    <w:p w14:paraId="649D846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Diploma di Laurea in </w:t>
      </w:r>
      <w:r w:rsidRPr="00EC51A8">
        <w:rPr>
          <w:rFonts w:ascii="Tahoma" w:eastAsia="Times New Roman" w:hAnsi="Tahoma" w:cs="Tahoma"/>
          <w:i/>
          <w:color w:val="000000"/>
          <w:sz w:val="20"/>
          <w:szCs w:val="20"/>
        </w:rPr>
        <w:t>(</w:t>
      </w:r>
      <w:r w:rsidRPr="00EC51A8">
        <w:rPr>
          <w:rFonts w:ascii="Tahoma" w:eastAsia="Times New Roman" w:hAnsi="Tahoma" w:cs="Tahoma"/>
          <w:i/>
          <w:color w:val="000000"/>
          <w:sz w:val="22"/>
          <w:szCs w:val="22"/>
        </w:rPr>
        <w:t>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_________________________________ </w:t>
      </w:r>
    </w:p>
    <w:p w14:paraId="09EDF29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conseguito in data _______</w:t>
      </w:r>
    </w:p>
    <w:p w14:paraId="088025A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presso __________________________con votazione _______;</w:t>
      </w:r>
    </w:p>
    <w:p w14:paraId="37325F1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277289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E)</w:t>
      </w:r>
      <w:r w:rsidRPr="00EC51A8">
        <w:rPr>
          <w:rFonts w:ascii="Tahoma" w:eastAsia="TimesNewRoman" w:hAnsi="Tahoma" w:cs="Tahoma"/>
          <w:color w:val="000000"/>
          <w:sz w:val="28"/>
          <w:szCs w:val="22"/>
        </w:rPr>
        <w:t xml:space="preserve">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conoscere la/e LINGUA/E STRANIERA/E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 quali)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 LIVELLO (</w:t>
      </w:r>
      <w:proofErr w:type="spellStart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avanzato,medio,etc</w:t>
      </w:r>
      <w:proofErr w:type="spellEnd"/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_____________________;</w:t>
      </w:r>
    </w:p>
    <w:p w14:paraId="505CC88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12869CB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 xml:space="preserve">F) 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di possedere i seguenti requisiti professionali COSI’ COME RICHIESTI NEL BANDO </w:t>
      </w:r>
      <w:r w:rsidRPr="00EC51A8">
        <w:rPr>
          <w:rFonts w:ascii="Tahoma" w:eastAsia="Times New Roman" w:hAnsi="Tahoma" w:cs="Tahoma"/>
          <w:i/>
          <w:color w:val="000000"/>
          <w:sz w:val="18"/>
          <w:szCs w:val="18"/>
        </w:rPr>
        <w:t>(specificare)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___________________________________________________;</w:t>
      </w:r>
    </w:p>
    <w:p w14:paraId="5136197A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37C3BB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G)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14:paraId="22735C6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color w:val="000000"/>
          <w:sz w:val="22"/>
          <w:szCs w:val="22"/>
        </w:rPr>
        <w:t>H)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3EAC73E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VIA______________________________;</w:t>
      </w:r>
    </w:p>
    <w:p w14:paraId="78E7E76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e-mail ___________________________;</w:t>
      </w:r>
    </w:p>
    <w:p w14:paraId="3E9D252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2DA71DC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7F2D9E7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4248F1A" w14:textId="77777777" w:rsidR="00A970E2" w:rsidRPr="00D8503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Cs w:val="22"/>
        </w:rPr>
      </w:pPr>
      <w:r w:rsidRPr="003B332E">
        <w:rPr>
          <w:rFonts w:ascii="Tahoma" w:eastAsia="Times New Roman" w:hAnsi="Tahoma" w:cs="Tahoma"/>
          <w:color w:val="000000"/>
          <w:sz w:val="22"/>
          <w:szCs w:val="22"/>
        </w:rPr>
        <w:t xml:space="preserve">AI SENSI E PER GLI EFFETTI DI CUI ALL’ART. 13 D. Lgs. n. 196 DEL 30.06.2003 E </w:t>
      </w:r>
      <w:r w:rsidRPr="003B332E">
        <w:rPr>
          <w:rFonts w:ascii="Tahoma" w:eastAsia="Times New Roman" w:hAnsi="Tahoma" w:cs="Tahoma"/>
          <w:color w:val="000000"/>
          <w:sz w:val="22"/>
          <w:szCs w:val="22"/>
        </w:rPr>
        <w:lastRenderedPageBreak/>
        <w:t>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</w:t>
      </w:r>
      <w:r w:rsidRPr="003B332E">
        <w:rPr>
          <w:rFonts w:ascii="Tahoma" w:eastAsia="Times New Roman" w:hAnsi="Tahoma" w:cs="Tahoma"/>
          <w:color w:val="000000"/>
          <w:szCs w:val="22"/>
        </w:rPr>
        <w:t>.</w:t>
      </w:r>
    </w:p>
    <w:p w14:paraId="59928C8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6625AD5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4E78F44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140D8D6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3262E5BE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171473AE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ALLEGA:</w:t>
      </w:r>
    </w:p>
    <w:p w14:paraId="06A6A2E5" w14:textId="77777777" w:rsidR="00A970E2" w:rsidRPr="009826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8262C">
        <w:rPr>
          <w:rFonts w:ascii="Tahoma" w:eastAsia="Times New Roman" w:hAnsi="Tahoma" w:cs="Tahoma"/>
          <w:color w:val="000000"/>
          <w:sz w:val="20"/>
          <w:szCs w:val="20"/>
        </w:rPr>
        <w:t xml:space="preserve">- </w:t>
      </w: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CERTIFICAZIONE (ART. 46 DPR 445/2000) con CURRICULUM vitae in formato europeo</w:t>
      </w:r>
      <w:r w:rsidRPr="0098262C">
        <w:rPr>
          <w:rFonts w:ascii="Tahoma" w:eastAsia="Times New Roman" w:hAnsi="Tahoma" w:cs="Tahoma"/>
          <w:i/>
          <w:iCs/>
          <w:color w:val="000000"/>
          <w:sz w:val="20"/>
          <w:szCs w:val="20"/>
        </w:rPr>
        <w:t xml:space="preserve"> </w:t>
      </w:r>
      <w:r w:rsidRPr="0098262C">
        <w:rPr>
          <w:rFonts w:ascii="Tahoma" w:eastAsia="Times New Roman" w:hAnsi="Tahoma" w:cs="Tahoma"/>
          <w:color w:val="000000"/>
          <w:sz w:val="20"/>
          <w:szCs w:val="20"/>
        </w:rPr>
        <w:t xml:space="preserve">E/O TITOLI </w:t>
      </w:r>
      <w:r w:rsidRPr="0098262C">
        <w:rPr>
          <w:rFonts w:ascii="Tahoma" w:eastAsia="Times New Roman" w:hAnsi="Tahoma" w:cs="Tahoma"/>
          <w:i/>
          <w:color w:val="000000"/>
          <w:sz w:val="20"/>
          <w:szCs w:val="20"/>
        </w:rPr>
        <w:t xml:space="preserve">nella forma della </w:t>
      </w: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DICHIARAZIONE SOSTITUTIVA DI ATTO DI NOTORIETA’ (ART. 47 D.P.R. N. 445/2000)</w:t>
      </w:r>
    </w:p>
    <w:p w14:paraId="41C3E60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r w:rsidRPr="009826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 w:type="page"/>
      </w: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“B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135BCB1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731DE0CF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5C465777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16"/>
          <w:szCs w:val="16"/>
        </w:rPr>
      </w:pPr>
    </w:p>
    <w:p w14:paraId="11964A39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4DAA25F4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137ED2CA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3695E5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), via/c.so/p.zza ……………………………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7C55B421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7EEC457A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4932645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EC51A8">
        <w:rPr>
          <w:rFonts w:ascii="Tahoma" w:eastAsia="Times New Roman" w:hAnsi="Tahoma" w:cs="Tahoma"/>
          <w:i/>
          <w:iCs/>
          <w:color w:val="000000"/>
          <w:sz w:val="22"/>
          <w:szCs w:val="22"/>
        </w:rPr>
        <w:t xml:space="preserve">Curriculum vitae  in formato europeo  </w:t>
      </w:r>
      <w:r w:rsidRPr="00EC51A8">
        <w:rPr>
          <w:rFonts w:ascii="Tahoma" w:eastAsia="Times New Roman" w:hAnsi="Tahoma" w:cs="Tahoma"/>
          <w:b/>
          <w:iCs/>
          <w:color w:val="000000"/>
          <w:sz w:val="22"/>
          <w:szCs w:val="22"/>
        </w:rPr>
        <w:t xml:space="preserve">allegato e parte integrante della presente dichiarazione </w:t>
      </w:r>
      <w:r w:rsidRPr="00EC51A8">
        <w:rPr>
          <w:rFonts w:ascii="Tahoma" w:eastAsia="Times New Roman" w:hAnsi="Tahoma" w:cs="Tahoma"/>
          <w:iCs/>
          <w:color w:val="000000"/>
          <w:sz w:val="22"/>
          <w:szCs w:val="22"/>
        </w:rPr>
        <w:t>corrispondono a verità.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</w:t>
      </w:r>
    </w:p>
    <w:p w14:paraId="2D3F28CE" w14:textId="77777777" w:rsidR="00A970E2" w:rsidRPr="003B332E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16"/>
          <w:szCs w:val="16"/>
        </w:rPr>
      </w:pPr>
    </w:p>
    <w:p w14:paraId="6B0D3535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4BF324E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5F9C482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39F497E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774493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432A9E9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5123927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7277F82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1537F1D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B4029B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sz w:val="22"/>
          <w:szCs w:val="22"/>
        </w:rPr>
      </w:pPr>
      <w:r>
        <w:rPr>
          <w:rFonts w:ascii="Tahoma" w:eastAsia="Times New Roman" w:hAnsi="Tahoma" w:cs="Tahoma"/>
          <w:color w:val="000000"/>
          <w:sz w:val="22"/>
          <w:szCs w:val="22"/>
        </w:rPr>
        <w:br w:type="page"/>
      </w:r>
      <w:proofErr w:type="spellStart"/>
      <w:r>
        <w:rPr>
          <w:rFonts w:ascii="Tahoma" w:eastAsia="Times New Roman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imes New Roman" w:hAnsi="Tahoma" w:cs="Tahoma"/>
          <w:b/>
          <w:sz w:val="22"/>
          <w:szCs w:val="22"/>
        </w:rPr>
        <w:t>. “C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” </w:t>
      </w:r>
    </w:p>
    <w:p w14:paraId="5E34CC3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EC51A8">
        <w:rPr>
          <w:rFonts w:ascii="Tahoma" w:eastAsia="Times New Roman" w:hAnsi="Tahoma" w:cs="Tahoma"/>
          <w:sz w:val="22"/>
          <w:szCs w:val="22"/>
        </w:rPr>
        <w:t xml:space="preserve">al bando emanato </w:t>
      </w:r>
    </w:p>
    <w:p w14:paraId="3C2FAFD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EC51A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EC51A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</w:t>
      </w:r>
      <w:r w:rsidRPr="00EC51A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 Università Politecnica delle Marche.</w:t>
      </w:r>
    </w:p>
    <w:p w14:paraId="0C7A2AC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22"/>
          <w:szCs w:val="22"/>
        </w:rPr>
      </w:pPr>
    </w:p>
    <w:p w14:paraId="45C782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1EA799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ATTO DI NOTORIETA’</w:t>
      </w:r>
    </w:p>
    <w:p w14:paraId="6B480E7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(ART. 47 D.P.R. N. 445/2000)</w:t>
      </w:r>
    </w:p>
    <w:p w14:paraId="465FDF4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706280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>), via/c.so/p.zza ……………………………</w:t>
      </w:r>
      <w:proofErr w:type="gram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. n. ………………, </w:t>
      </w:r>
      <w:proofErr w:type="spellStart"/>
      <w:r w:rsidRPr="00EC51A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723A379B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3E7435D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0B4133D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12B149DD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66B6154" w14:textId="77777777" w:rsidR="00A970E2" w:rsidRPr="00EC51A8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5081964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39CF7200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7489C710" w14:textId="2EBA9B04" w:rsidR="00A970E2" w:rsidRPr="00A970E2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4A6B6B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ABC2E5E" w14:textId="77777777" w:rsidR="00A970E2" w:rsidRPr="00EC51A8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="Tahoma" w:eastAsia="Times New Roman" w:hAnsi="Tahoma" w:cs="Tahoma"/>
          <w:color w:val="000000"/>
          <w:kern w:val="32"/>
          <w:sz w:val="22"/>
          <w:szCs w:val="22"/>
        </w:rPr>
      </w:pPr>
    </w:p>
    <w:p w14:paraId="504BCC93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06F409FC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B2FAF35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4F6179F7" w14:textId="77777777" w:rsidR="00A970E2" w:rsidRPr="00EC51A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EC51A8">
        <w:rPr>
          <w:rFonts w:ascii="Tahoma" w:eastAsia="Times New Roman" w:hAnsi="Tahoma" w:cs="Tahoma"/>
          <w:color w:val="000000"/>
          <w:sz w:val="22"/>
          <w:szCs w:val="22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A970E2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799DC" w14:textId="77777777" w:rsidR="008156DB" w:rsidRDefault="008156DB" w:rsidP="00F939EA">
      <w:r>
        <w:separator/>
      </w:r>
    </w:p>
  </w:endnote>
  <w:endnote w:type="continuationSeparator" w:id="0">
    <w:p w14:paraId="009FFEA7" w14:textId="77777777" w:rsidR="008156DB" w:rsidRDefault="008156DB" w:rsidP="00F939EA">
      <w:r>
        <w:continuationSeparator/>
      </w:r>
    </w:p>
  </w:endnote>
  <w:endnote w:type="continuationNotice" w:id="1">
    <w:p w14:paraId="2CAD3DF7" w14:textId="77777777" w:rsidR="008156DB" w:rsidRDefault="008156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EE654" w14:textId="77777777" w:rsidR="008156DB" w:rsidRDefault="008156DB" w:rsidP="00F939EA">
      <w:r>
        <w:separator/>
      </w:r>
    </w:p>
  </w:footnote>
  <w:footnote w:type="continuationSeparator" w:id="0">
    <w:p w14:paraId="52775A66" w14:textId="77777777" w:rsidR="008156DB" w:rsidRDefault="008156DB" w:rsidP="00F939EA">
      <w:r>
        <w:continuationSeparator/>
      </w:r>
    </w:p>
  </w:footnote>
  <w:footnote w:type="continuationNotice" w:id="1">
    <w:p w14:paraId="255E9E12" w14:textId="77777777" w:rsidR="008156DB" w:rsidRDefault="008156DB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66B1DA0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6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6B74109"/>
    <w:multiLevelType w:val="hybridMultilevel"/>
    <w:tmpl w:val="1C1CE018"/>
    <w:lvl w:ilvl="0" w:tplc="86D638FA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6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62017A"/>
    <w:multiLevelType w:val="hybridMultilevel"/>
    <w:tmpl w:val="5BC657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9"/>
  </w:num>
  <w:num w:numId="2" w16cid:durableId="1654606269">
    <w:abstractNumId w:val="0"/>
  </w:num>
  <w:num w:numId="3" w16cid:durableId="1679698370">
    <w:abstractNumId w:val="4"/>
  </w:num>
  <w:num w:numId="4" w16cid:durableId="822819624">
    <w:abstractNumId w:val="24"/>
  </w:num>
  <w:num w:numId="5" w16cid:durableId="829828637">
    <w:abstractNumId w:val="22"/>
  </w:num>
  <w:num w:numId="6" w16cid:durableId="2035037530">
    <w:abstractNumId w:val="9"/>
  </w:num>
  <w:num w:numId="7" w16cid:durableId="239220284">
    <w:abstractNumId w:val="25"/>
  </w:num>
  <w:num w:numId="8" w16cid:durableId="1496607517">
    <w:abstractNumId w:val="5"/>
  </w:num>
  <w:num w:numId="9" w16cid:durableId="1600328581">
    <w:abstractNumId w:val="7"/>
  </w:num>
  <w:num w:numId="10" w16cid:durableId="25302864">
    <w:abstractNumId w:val="27"/>
  </w:num>
  <w:num w:numId="11" w16cid:durableId="809397649">
    <w:abstractNumId w:val="14"/>
  </w:num>
  <w:num w:numId="12" w16cid:durableId="353383198">
    <w:abstractNumId w:val="10"/>
  </w:num>
  <w:num w:numId="13" w16cid:durableId="983197406">
    <w:abstractNumId w:val="2"/>
  </w:num>
  <w:num w:numId="14" w16cid:durableId="1949848216">
    <w:abstractNumId w:val="21"/>
  </w:num>
  <w:num w:numId="15" w16cid:durableId="1901938541">
    <w:abstractNumId w:val="26"/>
  </w:num>
  <w:num w:numId="16" w16cid:durableId="860245214">
    <w:abstractNumId w:val="28"/>
  </w:num>
  <w:num w:numId="17" w16cid:durableId="172453856">
    <w:abstractNumId w:val="6"/>
  </w:num>
  <w:num w:numId="18" w16cid:durableId="404842585">
    <w:abstractNumId w:val="20"/>
  </w:num>
  <w:num w:numId="19" w16cid:durableId="845293254">
    <w:abstractNumId w:val="23"/>
  </w:num>
  <w:num w:numId="20" w16cid:durableId="1236210826">
    <w:abstractNumId w:val="12"/>
  </w:num>
  <w:num w:numId="21" w16cid:durableId="586501774">
    <w:abstractNumId w:val="8"/>
  </w:num>
  <w:num w:numId="22" w16cid:durableId="1410925148">
    <w:abstractNumId w:val="15"/>
  </w:num>
  <w:num w:numId="23" w16cid:durableId="1202788995">
    <w:abstractNumId w:val="7"/>
  </w:num>
  <w:num w:numId="24" w16cid:durableId="504054105">
    <w:abstractNumId w:val="1"/>
  </w:num>
  <w:num w:numId="25" w16cid:durableId="1492137790">
    <w:abstractNumId w:val="13"/>
  </w:num>
  <w:num w:numId="26" w16cid:durableId="2069456641">
    <w:abstractNumId w:val="17"/>
  </w:num>
  <w:num w:numId="27" w16cid:durableId="947741978">
    <w:abstractNumId w:val="16"/>
  </w:num>
  <w:num w:numId="28" w16cid:durableId="1019622268">
    <w:abstractNumId w:val="11"/>
  </w:num>
  <w:num w:numId="29" w16cid:durableId="4777241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81051761">
    <w:abstractNumId w:val="18"/>
  </w:num>
  <w:num w:numId="31" w16cid:durableId="10767039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25A"/>
    <w:rsid w:val="00006E27"/>
    <w:rsid w:val="000152DB"/>
    <w:rsid w:val="00021089"/>
    <w:rsid w:val="00021B0D"/>
    <w:rsid w:val="00030E66"/>
    <w:rsid w:val="00040B46"/>
    <w:rsid w:val="0004172B"/>
    <w:rsid w:val="00050E26"/>
    <w:rsid w:val="000659D2"/>
    <w:rsid w:val="000715A4"/>
    <w:rsid w:val="0007310F"/>
    <w:rsid w:val="000764BB"/>
    <w:rsid w:val="000804A0"/>
    <w:rsid w:val="00080505"/>
    <w:rsid w:val="00080E1B"/>
    <w:rsid w:val="00085FA9"/>
    <w:rsid w:val="000863C6"/>
    <w:rsid w:val="000C1370"/>
    <w:rsid w:val="000C62F0"/>
    <w:rsid w:val="000D006C"/>
    <w:rsid w:val="000D1500"/>
    <w:rsid w:val="000D79EC"/>
    <w:rsid w:val="000E3DD4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65E6"/>
    <w:rsid w:val="001512C5"/>
    <w:rsid w:val="00152C0E"/>
    <w:rsid w:val="00156609"/>
    <w:rsid w:val="00156731"/>
    <w:rsid w:val="00186E0B"/>
    <w:rsid w:val="001944C8"/>
    <w:rsid w:val="001A5127"/>
    <w:rsid w:val="001B0CEF"/>
    <w:rsid w:val="001B28F8"/>
    <w:rsid w:val="001B5096"/>
    <w:rsid w:val="001B591B"/>
    <w:rsid w:val="001B6959"/>
    <w:rsid w:val="001D2FE2"/>
    <w:rsid w:val="001E1BD5"/>
    <w:rsid w:val="001F17A4"/>
    <w:rsid w:val="001F67E8"/>
    <w:rsid w:val="001F744C"/>
    <w:rsid w:val="00203E43"/>
    <w:rsid w:val="0020598B"/>
    <w:rsid w:val="00205A51"/>
    <w:rsid w:val="00211502"/>
    <w:rsid w:val="0021716F"/>
    <w:rsid w:val="00224CCC"/>
    <w:rsid w:val="00241C4E"/>
    <w:rsid w:val="00243D23"/>
    <w:rsid w:val="0024413C"/>
    <w:rsid w:val="00255858"/>
    <w:rsid w:val="00256CA7"/>
    <w:rsid w:val="002575FF"/>
    <w:rsid w:val="002736DA"/>
    <w:rsid w:val="00274A7A"/>
    <w:rsid w:val="00281B37"/>
    <w:rsid w:val="00284C8C"/>
    <w:rsid w:val="00293A23"/>
    <w:rsid w:val="00293B2B"/>
    <w:rsid w:val="002947CE"/>
    <w:rsid w:val="002A6E5C"/>
    <w:rsid w:val="002A7973"/>
    <w:rsid w:val="002B50D5"/>
    <w:rsid w:val="002C1F80"/>
    <w:rsid w:val="002C317B"/>
    <w:rsid w:val="002D02A1"/>
    <w:rsid w:val="002E0B9E"/>
    <w:rsid w:val="002E7106"/>
    <w:rsid w:val="002F0EC6"/>
    <w:rsid w:val="002F1CC7"/>
    <w:rsid w:val="002F7A0C"/>
    <w:rsid w:val="00310631"/>
    <w:rsid w:val="0032630C"/>
    <w:rsid w:val="00327082"/>
    <w:rsid w:val="0033041B"/>
    <w:rsid w:val="00342F01"/>
    <w:rsid w:val="00343BD5"/>
    <w:rsid w:val="00350751"/>
    <w:rsid w:val="00351FB8"/>
    <w:rsid w:val="003551C2"/>
    <w:rsid w:val="00361296"/>
    <w:rsid w:val="003619BC"/>
    <w:rsid w:val="00365618"/>
    <w:rsid w:val="003724CB"/>
    <w:rsid w:val="00372AB8"/>
    <w:rsid w:val="00373933"/>
    <w:rsid w:val="00385B33"/>
    <w:rsid w:val="00392F9D"/>
    <w:rsid w:val="003945BA"/>
    <w:rsid w:val="0039576A"/>
    <w:rsid w:val="003A1B04"/>
    <w:rsid w:val="003B4319"/>
    <w:rsid w:val="003C7486"/>
    <w:rsid w:val="003D3CF2"/>
    <w:rsid w:val="003D596A"/>
    <w:rsid w:val="003D6292"/>
    <w:rsid w:val="003E123F"/>
    <w:rsid w:val="003E15E6"/>
    <w:rsid w:val="003F00B3"/>
    <w:rsid w:val="003F211E"/>
    <w:rsid w:val="003F443C"/>
    <w:rsid w:val="00410281"/>
    <w:rsid w:val="0041540A"/>
    <w:rsid w:val="00415644"/>
    <w:rsid w:val="00417088"/>
    <w:rsid w:val="00417933"/>
    <w:rsid w:val="00421D50"/>
    <w:rsid w:val="00421F10"/>
    <w:rsid w:val="004401BC"/>
    <w:rsid w:val="00451C8A"/>
    <w:rsid w:val="00451C99"/>
    <w:rsid w:val="004542B2"/>
    <w:rsid w:val="004605BA"/>
    <w:rsid w:val="00463F01"/>
    <w:rsid w:val="00476265"/>
    <w:rsid w:val="0048057B"/>
    <w:rsid w:val="00486E8C"/>
    <w:rsid w:val="0049086E"/>
    <w:rsid w:val="00492DAF"/>
    <w:rsid w:val="004B52B5"/>
    <w:rsid w:val="004B647B"/>
    <w:rsid w:val="004C3828"/>
    <w:rsid w:val="004D1C78"/>
    <w:rsid w:val="004D3531"/>
    <w:rsid w:val="004D5072"/>
    <w:rsid w:val="004D67D8"/>
    <w:rsid w:val="004E209F"/>
    <w:rsid w:val="004F4C6A"/>
    <w:rsid w:val="00503A58"/>
    <w:rsid w:val="00503E67"/>
    <w:rsid w:val="0050532A"/>
    <w:rsid w:val="00505C58"/>
    <w:rsid w:val="00511A1B"/>
    <w:rsid w:val="00547A2E"/>
    <w:rsid w:val="00564DDD"/>
    <w:rsid w:val="0058121D"/>
    <w:rsid w:val="0058558F"/>
    <w:rsid w:val="00586509"/>
    <w:rsid w:val="005A0995"/>
    <w:rsid w:val="005A6124"/>
    <w:rsid w:val="005A75F9"/>
    <w:rsid w:val="005E01EB"/>
    <w:rsid w:val="005E0D06"/>
    <w:rsid w:val="005E173A"/>
    <w:rsid w:val="006027E7"/>
    <w:rsid w:val="00605894"/>
    <w:rsid w:val="006067D7"/>
    <w:rsid w:val="00614837"/>
    <w:rsid w:val="006152A6"/>
    <w:rsid w:val="006161BB"/>
    <w:rsid w:val="006279C7"/>
    <w:rsid w:val="00630F2D"/>
    <w:rsid w:val="00643FE0"/>
    <w:rsid w:val="006466CB"/>
    <w:rsid w:val="006469C6"/>
    <w:rsid w:val="0065367E"/>
    <w:rsid w:val="00670C6A"/>
    <w:rsid w:val="0067120F"/>
    <w:rsid w:val="00675A22"/>
    <w:rsid w:val="0068025B"/>
    <w:rsid w:val="00680BD9"/>
    <w:rsid w:val="00684EB2"/>
    <w:rsid w:val="006954CC"/>
    <w:rsid w:val="006A03B1"/>
    <w:rsid w:val="006A6370"/>
    <w:rsid w:val="006B68C5"/>
    <w:rsid w:val="006C051F"/>
    <w:rsid w:val="006C2E93"/>
    <w:rsid w:val="006E0A73"/>
    <w:rsid w:val="006F68FF"/>
    <w:rsid w:val="0070430C"/>
    <w:rsid w:val="007045AF"/>
    <w:rsid w:val="00714804"/>
    <w:rsid w:val="007158BF"/>
    <w:rsid w:val="00716C52"/>
    <w:rsid w:val="00722E22"/>
    <w:rsid w:val="00725FA0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20B"/>
    <w:rsid w:val="00765623"/>
    <w:rsid w:val="00771B67"/>
    <w:rsid w:val="00773553"/>
    <w:rsid w:val="0079100C"/>
    <w:rsid w:val="007A47AA"/>
    <w:rsid w:val="007A483F"/>
    <w:rsid w:val="007B4E9B"/>
    <w:rsid w:val="007B63B7"/>
    <w:rsid w:val="007C0381"/>
    <w:rsid w:val="007C16F3"/>
    <w:rsid w:val="007D02C0"/>
    <w:rsid w:val="007D150C"/>
    <w:rsid w:val="007D3089"/>
    <w:rsid w:val="007D564C"/>
    <w:rsid w:val="007D6DFB"/>
    <w:rsid w:val="007E5AF3"/>
    <w:rsid w:val="007F6A35"/>
    <w:rsid w:val="0080378E"/>
    <w:rsid w:val="0081064B"/>
    <w:rsid w:val="00810BF6"/>
    <w:rsid w:val="008129BD"/>
    <w:rsid w:val="008156DB"/>
    <w:rsid w:val="0083308E"/>
    <w:rsid w:val="00841BB9"/>
    <w:rsid w:val="0084293A"/>
    <w:rsid w:val="00842E4B"/>
    <w:rsid w:val="00845934"/>
    <w:rsid w:val="00854232"/>
    <w:rsid w:val="00870BF2"/>
    <w:rsid w:val="008719FB"/>
    <w:rsid w:val="008855E3"/>
    <w:rsid w:val="00885E9E"/>
    <w:rsid w:val="008936F0"/>
    <w:rsid w:val="0089748E"/>
    <w:rsid w:val="008A16AF"/>
    <w:rsid w:val="008A274A"/>
    <w:rsid w:val="008A52B8"/>
    <w:rsid w:val="008A5DA7"/>
    <w:rsid w:val="008B24A0"/>
    <w:rsid w:val="008B2B53"/>
    <w:rsid w:val="008B552C"/>
    <w:rsid w:val="008C020E"/>
    <w:rsid w:val="008C0663"/>
    <w:rsid w:val="008C2747"/>
    <w:rsid w:val="008D1769"/>
    <w:rsid w:val="008D428E"/>
    <w:rsid w:val="008E5B32"/>
    <w:rsid w:val="008E60AD"/>
    <w:rsid w:val="008F345C"/>
    <w:rsid w:val="008F3BCD"/>
    <w:rsid w:val="008F4FDC"/>
    <w:rsid w:val="0090375F"/>
    <w:rsid w:val="0090796A"/>
    <w:rsid w:val="009102BE"/>
    <w:rsid w:val="00912872"/>
    <w:rsid w:val="00922A40"/>
    <w:rsid w:val="00927F60"/>
    <w:rsid w:val="00931684"/>
    <w:rsid w:val="00936AE3"/>
    <w:rsid w:val="00943189"/>
    <w:rsid w:val="009434E1"/>
    <w:rsid w:val="00945AAF"/>
    <w:rsid w:val="009636A3"/>
    <w:rsid w:val="00974BEC"/>
    <w:rsid w:val="00974EBF"/>
    <w:rsid w:val="00976121"/>
    <w:rsid w:val="00977A81"/>
    <w:rsid w:val="009A37D7"/>
    <w:rsid w:val="009A5B0C"/>
    <w:rsid w:val="009A645A"/>
    <w:rsid w:val="009A6DEF"/>
    <w:rsid w:val="009B0ACF"/>
    <w:rsid w:val="009B0FE9"/>
    <w:rsid w:val="009D6B45"/>
    <w:rsid w:val="009E05F1"/>
    <w:rsid w:val="009E12C1"/>
    <w:rsid w:val="009E6253"/>
    <w:rsid w:val="009E64D5"/>
    <w:rsid w:val="00A02FD5"/>
    <w:rsid w:val="00A062DD"/>
    <w:rsid w:val="00A22A8A"/>
    <w:rsid w:val="00A302DA"/>
    <w:rsid w:val="00A3728D"/>
    <w:rsid w:val="00A4094B"/>
    <w:rsid w:val="00A50DED"/>
    <w:rsid w:val="00A745DE"/>
    <w:rsid w:val="00A838CA"/>
    <w:rsid w:val="00A9678B"/>
    <w:rsid w:val="00A970E2"/>
    <w:rsid w:val="00AB37E4"/>
    <w:rsid w:val="00AB495C"/>
    <w:rsid w:val="00AB4D71"/>
    <w:rsid w:val="00AB57A2"/>
    <w:rsid w:val="00AB667C"/>
    <w:rsid w:val="00AC3C76"/>
    <w:rsid w:val="00AC500B"/>
    <w:rsid w:val="00AD0E21"/>
    <w:rsid w:val="00AD207D"/>
    <w:rsid w:val="00AE48CA"/>
    <w:rsid w:val="00B014A7"/>
    <w:rsid w:val="00B02A72"/>
    <w:rsid w:val="00B04343"/>
    <w:rsid w:val="00B05FA4"/>
    <w:rsid w:val="00B07CC3"/>
    <w:rsid w:val="00B13126"/>
    <w:rsid w:val="00B26C16"/>
    <w:rsid w:val="00B30F69"/>
    <w:rsid w:val="00B35DE3"/>
    <w:rsid w:val="00B375D0"/>
    <w:rsid w:val="00B40080"/>
    <w:rsid w:val="00B45E7B"/>
    <w:rsid w:val="00B50379"/>
    <w:rsid w:val="00B52AC7"/>
    <w:rsid w:val="00B52D3E"/>
    <w:rsid w:val="00B563B4"/>
    <w:rsid w:val="00B56F6C"/>
    <w:rsid w:val="00B61335"/>
    <w:rsid w:val="00B62378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2AA"/>
    <w:rsid w:val="00BC6D1C"/>
    <w:rsid w:val="00BD6D3A"/>
    <w:rsid w:val="00BD731D"/>
    <w:rsid w:val="00BE580F"/>
    <w:rsid w:val="00BF0B59"/>
    <w:rsid w:val="00BF1772"/>
    <w:rsid w:val="00C1621A"/>
    <w:rsid w:val="00C17231"/>
    <w:rsid w:val="00C17864"/>
    <w:rsid w:val="00C23D3E"/>
    <w:rsid w:val="00C24688"/>
    <w:rsid w:val="00C2698F"/>
    <w:rsid w:val="00C4340B"/>
    <w:rsid w:val="00C5094B"/>
    <w:rsid w:val="00C61014"/>
    <w:rsid w:val="00C7051E"/>
    <w:rsid w:val="00C76334"/>
    <w:rsid w:val="00C849E1"/>
    <w:rsid w:val="00C9612E"/>
    <w:rsid w:val="00CA06C4"/>
    <w:rsid w:val="00CA5F78"/>
    <w:rsid w:val="00CB464E"/>
    <w:rsid w:val="00CC1927"/>
    <w:rsid w:val="00CD1457"/>
    <w:rsid w:val="00CD5162"/>
    <w:rsid w:val="00CE375C"/>
    <w:rsid w:val="00CE5ACD"/>
    <w:rsid w:val="00CF245F"/>
    <w:rsid w:val="00CF283F"/>
    <w:rsid w:val="00CF73AC"/>
    <w:rsid w:val="00D05C2A"/>
    <w:rsid w:val="00D1028F"/>
    <w:rsid w:val="00D10D7E"/>
    <w:rsid w:val="00D17EEA"/>
    <w:rsid w:val="00D24A76"/>
    <w:rsid w:val="00D25E9C"/>
    <w:rsid w:val="00D344F4"/>
    <w:rsid w:val="00D3553E"/>
    <w:rsid w:val="00D35C40"/>
    <w:rsid w:val="00D379E9"/>
    <w:rsid w:val="00D430FB"/>
    <w:rsid w:val="00D43615"/>
    <w:rsid w:val="00D443FD"/>
    <w:rsid w:val="00D478F8"/>
    <w:rsid w:val="00D538F4"/>
    <w:rsid w:val="00D552BB"/>
    <w:rsid w:val="00D73B1E"/>
    <w:rsid w:val="00D74407"/>
    <w:rsid w:val="00D81B3F"/>
    <w:rsid w:val="00D91D77"/>
    <w:rsid w:val="00D945B6"/>
    <w:rsid w:val="00DA185F"/>
    <w:rsid w:val="00DA3FFC"/>
    <w:rsid w:val="00DB7F5D"/>
    <w:rsid w:val="00DC48ED"/>
    <w:rsid w:val="00DD429C"/>
    <w:rsid w:val="00DE0C46"/>
    <w:rsid w:val="00DF1166"/>
    <w:rsid w:val="00DF12D2"/>
    <w:rsid w:val="00DF1740"/>
    <w:rsid w:val="00E00342"/>
    <w:rsid w:val="00E0355A"/>
    <w:rsid w:val="00E06F19"/>
    <w:rsid w:val="00E12C5B"/>
    <w:rsid w:val="00E15408"/>
    <w:rsid w:val="00E22994"/>
    <w:rsid w:val="00E26AAC"/>
    <w:rsid w:val="00E3151B"/>
    <w:rsid w:val="00E461BB"/>
    <w:rsid w:val="00E47E08"/>
    <w:rsid w:val="00E5387F"/>
    <w:rsid w:val="00E5528C"/>
    <w:rsid w:val="00E70192"/>
    <w:rsid w:val="00E70CF1"/>
    <w:rsid w:val="00E73301"/>
    <w:rsid w:val="00E832B2"/>
    <w:rsid w:val="00E8599B"/>
    <w:rsid w:val="00E910F5"/>
    <w:rsid w:val="00E931DA"/>
    <w:rsid w:val="00EA15D9"/>
    <w:rsid w:val="00EA367E"/>
    <w:rsid w:val="00EB19B8"/>
    <w:rsid w:val="00EB1E42"/>
    <w:rsid w:val="00EB5BE9"/>
    <w:rsid w:val="00EC0D18"/>
    <w:rsid w:val="00EC4D3B"/>
    <w:rsid w:val="00ED0AF5"/>
    <w:rsid w:val="00F044E6"/>
    <w:rsid w:val="00F10EA4"/>
    <w:rsid w:val="00F1272A"/>
    <w:rsid w:val="00F15166"/>
    <w:rsid w:val="00F206C3"/>
    <w:rsid w:val="00F26309"/>
    <w:rsid w:val="00F32FF6"/>
    <w:rsid w:val="00F3396C"/>
    <w:rsid w:val="00F36057"/>
    <w:rsid w:val="00F36580"/>
    <w:rsid w:val="00F57077"/>
    <w:rsid w:val="00F6028A"/>
    <w:rsid w:val="00F74773"/>
    <w:rsid w:val="00F74B76"/>
    <w:rsid w:val="00F8131A"/>
    <w:rsid w:val="00F815B2"/>
    <w:rsid w:val="00F82C62"/>
    <w:rsid w:val="00F939EA"/>
    <w:rsid w:val="00FA1D10"/>
    <w:rsid w:val="00FA22AA"/>
    <w:rsid w:val="00FA330B"/>
    <w:rsid w:val="00FA5DF8"/>
    <w:rsid w:val="00FA74D6"/>
    <w:rsid w:val="00FB21E2"/>
    <w:rsid w:val="00FB421A"/>
    <w:rsid w:val="00FB715F"/>
    <w:rsid w:val="00FC4A67"/>
    <w:rsid w:val="00FC5755"/>
    <w:rsid w:val="00FD2178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9102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102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102BE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102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102BE"/>
    <w:rPr>
      <w:b/>
      <w:bCs/>
    </w:rPr>
  </w:style>
  <w:style w:type="paragraph" w:styleId="Revisione">
    <w:name w:val="Revision"/>
    <w:hidden/>
    <w:uiPriority w:val="71"/>
    <w:rsid w:val="009102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F57EE8-AF5A-4CC2-B51E-FC21FCBC8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902</Words>
  <Characters>6003</Characters>
  <Application>Microsoft Office Word</Application>
  <DocSecurity>0</DocSecurity>
  <Lines>153</Lines>
  <Paragraphs>62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2025-08-25T12:48:00Z</dcterms:created>
  <dcterms:modified xsi:type="dcterms:W3CDTF">2025-08-25T12:49:00Z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