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66EBFD" w14:textId="637922C1" w:rsidR="00A970E2" w:rsidRPr="00EC51A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b/>
          <w:sz w:val="22"/>
          <w:szCs w:val="22"/>
        </w:rPr>
      </w:pPr>
      <w:bookmarkStart w:id="0" w:name="_Hlk191543041"/>
      <w:proofErr w:type="spellStart"/>
      <w:r>
        <w:rPr>
          <w:rFonts w:ascii="Tahoma" w:eastAsia="Times New Roman" w:hAnsi="Tahoma" w:cs="Tahoma"/>
          <w:b/>
          <w:sz w:val="22"/>
          <w:szCs w:val="22"/>
        </w:rPr>
        <w:t>All</w:t>
      </w:r>
      <w:proofErr w:type="spellEnd"/>
      <w:r>
        <w:rPr>
          <w:rFonts w:ascii="Tahoma" w:eastAsia="Times New Roman" w:hAnsi="Tahoma" w:cs="Tahoma"/>
          <w:b/>
          <w:sz w:val="22"/>
          <w:szCs w:val="22"/>
        </w:rPr>
        <w:t>. “A</w:t>
      </w:r>
      <w:r w:rsidRPr="00EC51A8">
        <w:rPr>
          <w:rFonts w:ascii="Tahoma" w:eastAsia="Times New Roman" w:hAnsi="Tahoma" w:cs="Tahoma"/>
          <w:b/>
          <w:sz w:val="22"/>
          <w:szCs w:val="22"/>
        </w:rPr>
        <w:t xml:space="preserve">” </w:t>
      </w:r>
    </w:p>
    <w:p w14:paraId="25781364" w14:textId="77777777" w:rsidR="00A970E2" w:rsidRPr="00EC51A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sz w:val="22"/>
          <w:szCs w:val="22"/>
        </w:rPr>
      </w:pPr>
      <w:r w:rsidRPr="00EC51A8">
        <w:rPr>
          <w:rFonts w:ascii="Tahoma" w:eastAsia="Times New Roman" w:hAnsi="Tahoma" w:cs="Tahoma"/>
          <w:sz w:val="22"/>
          <w:szCs w:val="22"/>
        </w:rPr>
        <w:t xml:space="preserve">al bando emanato </w:t>
      </w:r>
    </w:p>
    <w:p w14:paraId="0A8CABF0" w14:textId="77777777" w:rsidR="00A970E2" w:rsidRPr="00EC51A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b/>
          <w:bCs/>
          <w:caps/>
          <w:color w:val="000000"/>
          <w:sz w:val="22"/>
          <w:szCs w:val="22"/>
        </w:rPr>
      </w:pPr>
      <w:r w:rsidRPr="00EC51A8">
        <w:rPr>
          <w:rFonts w:ascii="Tahoma" w:eastAsia="Times New Roman" w:hAnsi="Tahoma" w:cs="Tahoma"/>
          <w:b/>
          <w:bCs/>
          <w:caps/>
          <w:color w:val="000000"/>
          <w:sz w:val="22"/>
          <w:szCs w:val="22"/>
        </w:rPr>
        <w:t xml:space="preserve">selezione per il conferimento di un incarico </w:t>
      </w:r>
      <w:r w:rsidRPr="00EC51A8">
        <w:rPr>
          <w:rFonts w:ascii="Tahoma" w:eastAsia="Times New Roman" w:hAnsi="Tahoma" w:cs="Tahoma"/>
          <w:b/>
          <w:sz w:val="22"/>
          <w:szCs w:val="22"/>
        </w:rPr>
        <w:t xml:space="preserve">individuale con contratto di lavoro autonomo </w:t>
      </w:r>
      <w:r w:rsidRPr="00EC51A8">
        <w:rPr>
          <w:rFonts w:ascii="Tahoma" w:eastAsia="Times New Roman" w:hAnsi="Tahoma" w:cs="Tahoma"/>
          <w:b/>
          <w:bCs/>
          <w:caps/>
          <w:color w:val="000000"/>
          <w:sz w:val="22"/>
          <w:szCs w:val="22"/>
        </w:rPr>
        <w:t>presso il</w:t>
      </w:r>
      <w:r w:rsidRPr="00EC51A8">
        <w:rPr>
          <w:rFonts w:ascii="Tahoma" w:eastAsia="Times New Roman" w:hAnsi="Tahoma" w:cs="Tahoma"/>
          <w:caps/>
          <w:color w:val="000081"/>
          <w:sz w:val="22"/>
          <w:szCs w:val="22"/>
        </w:rPr>
        <w:t xml:space="preserve"> </w:t>
      </w:r>
      <w:r>
        <w:rPr>
          <w:rFonts w:ascii="Tahoma" w:eastAsia="Times New Roman" w:hAnsi="Tahoma" w:cs="Tahoma"/>
          <w:b/>
          <w:bCs/>
          <w:caps/>
          <w:color w:val="000000"/>
          <w:sz w:val="22"/>
          <w:szCs w:val="22"/>
        </w:rPr>
        <w:t>Dipartimento di Management</w:t>
      </w:r>
      <w:r w:rsidRPr="00EC51A8">
        <w:rPr>
          <w:rFonts w:ascii="Tahoma" w:eastAsia="Times New Roman" w:hAnsi="Tahoma" w:cs="Tahoma"/>
          <w:b/>
          <w:bCs/>
          <w:caps/>
          <w:color w:val="000000"/>
          <w:sz w:val="22"/>
          <w:szCs w:val="22"/>
        </w:rPr>
        <w:t xml:space="preserve"> Università Politecnica delle Marche.</w:t>
      </w:r>
    </w:p>
    <w:p w14:paraId="51ACCA0A" w14:textId="77777777" w:rsidR="00A970E2" w:rsidRPr="00EC51A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sz w:val="22"/>
          <w:szCs w:val="22"/>
        </w:rPr>
      </w:pPr>
    </w:p>
    <w:p w14:paraId="6CCFAFC8" w14:textId="77777777" w:rsidR="00A970E2" w:rsidRPr="00EC51A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sz w:val="22"/>
          <w:szCs w:val="22"/>
        </w:rPr>
      </w:pPr>
    </w:p>
    <w:p w14:paraId="769776CD" w14:textId="77777777" w:rsidR="00A970E2" w:rsidRPr="00EC51A8" w:rsidRDefault="00A970E2" w:rsidP="00A970E2">
      <w:pPr>
        <w:widowControl w:val="0"/>
        <w:autoSpaceDE w:val="0"/>
        <w:autoSpaceDN w:val="0"/>
        <w:adjustRightInd w:val="0"/>
        <w:ind w:left="3540" w:firstLine="708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  <w:r w:rsidRPr="00EC51A8">
        <w:rPr>
          <w:rFonts w:ascii="Tahoma" w:eastAsia="Times New Roman" w:hAnsi="Tahoma" w:cs="Tahoma"/>
          <w:color w:val="000000"/>
          <w:sz w:val="22"/>
          <w:szCs w:val="22"/>
        </w:rPr>
        <w:t>Al Direttore del</w:t>
      </w:r>
    </w:p>
    <w:p w14:paraId="2BB58D16" w14:textId="77777777" w:rsidR="00A970E2" w:rsidRPr="00EC51A8" w:rsidRDefault="00A970E2" w:rsidP="00A970E2">
      <w:pPr>
        <w:widowControl w:val="0"/>
        <w:autoSpaceDE w:val="0"/>
        <w:autoSpaceDN w:val="0"/>
        <w:adjustRightInd w:val="0"/>
        <w:ind w:left="3540" w:firstLine="708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  <w:r w:rsidRPr="00EC51A8">
        <w:rPr>
          <w:rFonts w:ascii="Tahoma" w:eastAsia="Times New Roman" w:hAnsi="Tahoma" w:cs="Tahoma"/>
          <w:color w:val="000000"/>
          <w:sz w:val="22"/>
          <w:szCs w:val="22"/>
        </w:rPr>
        <w:t>Università Politecnica delle Marche</w:t>
      </w:r>
    </w:p>
    <w:p w14:paraId="6EF24D25" w14:textId="77777777" w:rsidR="00A970E2" w:rsidRPr="00EC51A8" w:rsidRDefault="00A970E2" w:rsidP="00A970E2">
      <w:pPr>
        <w:widowControl w:val="0"/>
        <w:autoSpaceDE w:val="0"/>
        <w:autoSpaceDN w:val="0"/>
        <w:adjustRightInd w:val="0"/>
        <w:ind w:left="3540" w:firstLine="708"/>
        <w:jc w:val="both"/>
        <w:rPr>
          <w:rFonts w:ascii="Tahoma" w:eastAsia="Times New Roman" w:hAnsi="Tahoma" w:cs="Tahoma"/>
          <w:color w:val="000000"/>
          <w:sz w:val="20"/>
          <w:szCs w:val="20"/>
        </w:rPr>
      </w:pPr>
      <w:r w:rsidRPr="00EC51A8">
        <w:rPr>
          <w:rFonts w:ascii="Tahoma" w:eastAsia="Times New Roman" w:hAnsi="Tahoma" w:cs="Tahoma"/>
          <w:i/>
          <w:color w:val="000000"/>
          <w:sz w:val="20"/>
          <w:szCs w:val="20"/>
        </w:rPr>
        <w:t>(indirizzo)__________</w:t>
      </w:r>
      <w:r w:rsidRPr="00EC51A8">
        <w:rPr>
          <w:rFonts w:ascii="Tahoma" w:eastAsia="Times New Roman" w:hAnsi="Tahoma" w:cs="Tahoma"/>
          <w:color w:val="000000"/>
          <w:sz w:val="20"/>
          <w:szCs w:val="20"/>
        </w:rPr>
        <w:t xml:space="preserve"> </w:t>
      </w:r>
    </w:p>
    <w:p w14:paraId="60868192" w14:textId="77777777" w:rsidR="00A970E2" w:rsidRPr="00EC51A8" w:rsidRDefault="00A970E2" w:rsidP="00A970E2">
      <w:pPr>
        <w:widowControl w:val="0"/>
        <w:autoSpaceDE w:val="0"/>
        <w:autoSpaceDN w:val="0"/>
        <w:adjustRightInd w:val="0"/>
        <w:ind w:left="3540" w:firstLine="708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  <w:r w:rsidRPr="00EC51A8">
        <w:rPr>
          <w:rFonts w:ascii="Tahoma" w:eastAsia="Times New Roman" w:hAnsi="Tahoma" w:cs="Tahoma"/>
          <w:color w:val="000000"/>
          <w:sz w:val="20"/>
          <w:szCs w:val="20"/>
        </w:rPr>
        <w:t xml:space="preserve">CAP _____ - </w:t>
      </w:r>
      <w:r w:rsidRPr="00EC51A8">
        <w:rPr>
          <w:rFonts w:ascii="Tahoma" w:eastAsia="Times New Roman" w:hAnsi="Tahoma" w:cs="Tahoma"/>
          <w:i/>
          <w:color w:val="000000"/>
          <w:sz w:val="20"/>
          <w:szCs w:val="20"/>
        </w:rPr>
        <w:t>(città) _______</w:t>
      </w:r>
      <w:r w:rsidRPr="00EC51A8">
        <w:rPr>
          <w:rFonts w:ascii="Tahoma" w:eastAsia="Times New Roman" w:hAnsi="Tahoma" w:cs="Tahoma"/>
          <w:color w:val="000000"/>
          <w:sz w:val="22"/>
          <w:szCs w:val="22"/>
        </w:rPr>
        <w:t xml:space="preserve">. </w:t>
      </w:r>
    </w:p>
    <w:p w14:paraId="2325A511" w14:textId="77777777" w:rsidR="00A970E2" w:rsidRPr="00EC51A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</w:p>
    <w:p w14:paraId="763A4DA5" w14:textId="77777777" w:rsidR="00A970E2" w:rsidRDefault="00A970E2" w:rsidP="00A970E2">
      <w:pPr>
        <w:widowControl w:val="0"/>
        <w:autoSpaceDE w:val="0"/>
        <w:autoSpaceDN w:val="0"/>
        <w:adjustRightInd w:val="0"/>
        <w:ind w:firstLine="342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</w:p>
    <w:p w14:paraId="35C1B64B" w14:textId="1C3A386C" w:rsidR="00A970E2" w:rsidRPr="00EC51A8" w:rsidRDefault="00A970E2" w:rsidP="00A970E2">
      <w:pPr>
        <w:widowControl w:val="0"/>
        <w:autoSpaceDE w:val="0"/>
        <w:autoSpaceDN w:val="0"/>
        <w:adjustRightInd w:val="0"/>
        <w:ind w:firstLine="342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  <w:r w:rsidRPr="00EC51A8">
        <w:rPr>
          <w:rFonts w:ascii="Tahoma" w:eastAsia="Times New Roman" w:hAnsi="Tahoma" w:cs="Tahoma"/>
          <w:color w:val="000000"/>
          <w:sz w:val="22"/>
          <w:szCs w:val="22"/>
        </w:rPr>
        <w:t xml:space="preserve">Il/la sottoscritto/a </w:t>
      </w:r>
      <w:r w:rsidRPr="00EC51A8">
        <w:rPr>
          <w:rFonts w:ascii="Tahoma" w:eastAsia="Times New Roman" w:hAnsi="Tahoma" w:cs="Tahoma"/>
          <w:i/>
          <w:color w:val="000000"/>
          <w:sz w:val="20"/>
          <w:szCs w:val="20"/>
        </w:rPr>
        <w:t xml:space="preserve">(cognome)______________ (nome) ____________________, </w:t>
      </w:r>
      <w:r w:rsidRPr="00EC51A8">
        <w:rPr>
          <w:rFonts w:ascii="Tahoma" w:eastAsia="Times New Roman" w:hAnsi="Tahoma" w:cs="Tahoma"/>
          <w:color w:val="000000"/>
          <w:sz w:val="22"/>
          <w:szCs w:val="22"/>
        </w:rPr>
        <w:t xml:space="preserve">nato/a il </w:t>
      </w:r>
      <w:r w:rsidRPr="00EC51A8">
        <w:rPr>
          <w:rFonts w:ascii="Tahoma" w:eastAsia="Times New Roman" w:hAnsi="Tahoma" w:cs="Tahoma"/>
          <w:i/>
          <w:color w:val="000000"/>
          <w:sz w:val="20"/>
          <w:szCs w:val="20"/>
        </w:rPr>
        <w:t>(data di nascita)</w:t>
      </w:r>
      <w:r w:rsidRPr="00EC51A8">
        <w:rPr>
          <w:rFonts w:ascii="Tahoma" w:eastAsia="Times New Roman" w:hAnsi="Tahoma" w:cs="Tahoma"/>
          <w:color w:val="000000"/>
          <w:sz w:val="22"/>
          <w:szCs w:val="22"/>
        </w:rPr>
        <w:t xml:space="preserve"> ___________ a </w:t>
      </w:r>
      <w:r w:rsidRPr="00EC51A8">
        <w:rPr>
          <w:rFonts w:ascii="Tahoma" w:eastAsia="Times New Roman" w:hAnsi="Tahoma" w:cs="Tahoma"/>
          <w:i/>
          <w:color w:val="000000"/>
          <w:sz w:val="20"/>
          <w:szCs w:val="20"/>
        </w:rPr>
        <w:t>(luogo di nascita)</w:t>
      </w:r>
      <w:r w:rsidRPr="00EC51A8">
        <w:rPr>
          <w:rFonts w:ascii="Tahoma" w:eastAsia="Times New Roman" w:hAnsi="Tahoma" w:cs="Tahoma"/>
          <w:color w:val="000000"/>
          <w:sz w:val="22"/>
          <w:szCs w:val="22"/>
        </w:rPr>
        <w:t xml:space="preserve"> chiede di essere </w:t>
      </w:r>
      <w:proofErr w:type="spellStart"/>
      <w:r w:rsidRPr="00EC51A8">
        <w:rPr>
          <w:rFonts w:ascii="Tahoma" w:eastAsia="Times New Roman" w:hAnsi="Tahoma" w:cs="Tahoma"/>
          <w:color w:val="000000"/>
          <w:sz w:val="22"/>
          <w:szCs w:val="22"/>
        </w:rPr>
        <w:t>ammess</w:t>
      </w:r>
      <w:proofErr w:type="spellEnd"/>
      <w:r w:rsidRPr="00EC51A8">
        <w:rPr>
          <w:rFonts w:ascii="Tahoma" w:eastAsia="Times New Roman" w:hAnsi="Tahoma" w:cs="Tahoma"/>
          <w:color w:val="000000"/>
          <w:sz w:val="22"/>
          <w:szCs w:val="22"/>
        </w:rPr>
        <w:t xml:space="preserve">_ alla selezione per </w:t>
      </w:r>
      <w:r w:rsidRPr="00EC51A8">
        <w:rPr>
          <w:rFonts w:ascii="Tahoma" w:eastAsia="Times New Roman" w:hAnsi="Tahoma" w:cs="Tahoma"/>
          <w:sz w:val="22"/>
          <w:szCs w:val="22"/>
        </w:rPr>
        <w:t>(</w:t>
      </w:r>
      <w:r w:rsidRPr="00EC51A8">
        <w:rPr>
          <w:rFonts w:ascii="Tahoma" w:eastAsia="Times New Roman" w:hAnsi="Tahoma" w:cs="Tahoma"/>
          <w:i/>
          <w:sz w:val="22"/>
          <w:szCs w:val="22"/>
        </w:rPr>
        <w:t>titoli/titoli e colloquio)________________</w:t>
      </w:r>
      <w:r w:rsidRPr="00EC51A8">
        <w:rPr>
          <w:rFonts w:ascii="Times New Roman" w:eastAsia="Times New Roman" w:hAnsi="Times New Roman"/>
          <w:sz w:val="20"/>
          <w:szCs w:val="20"/>
        </w:rPr>
        <w:t xml:space="preserve"> </w:t>
      </w:r>
      <w:r w:rsidRPr="00EC51A8">
        <w:rPr>
          <w:rFonts w:ascii="Tahoma" w:eastAsia="Times New Roman" w:hAnsi="Tahoma" w:cs="Tahoma"/>
          <w:color w:val="000000"/>
          <w:sz w:val="22"/>
          <w:szCs w:val="22"/>
        </w:rPr>
        <w:t xml:space="preserve">per l’affidamento di un incarico </w:t>
      </w:r>
      <w:r w:rsidRPr="00EC51A8">
        <w:rPr>
          <w:rFonts w:ascii="Tahoma" w:eastAsia="Times New Roman" w:hAnsi="Tahoma" w:cs="Tahoma"/>
          <w:sz w:val="22"/>
          <w:szCs w:val="22"/>
        </w:rPr>
        <w:t xml:space="preserve">individuale con contratto di lavoro autonomo </w:t>
      </w:r>
      <w:r w:rsidRPr="00EC51A8">
        <w:rPr>
          <w:rFonts w:ascii="Tahoma" w:eastAsia="Times New Roman" w:hAnsi="Tahoma" w:cs="Tahoma"/>
          <w:color w:val="000000"/>
          <w:sz w:val="22"/>
          <w:szCs w:val="22"/>
        </w:rPr>
        <w:t xml:space="preserve">per lo svolgimento dell’attività specificata nel bando nell’ambito del Progetto </w:t>
      </w:r>
      <w:r w:rsidR="007045AF" w:rsidRPr="000863C6">
        <w:rPr>
          <w:rFonts w:ascii="Tahoma" w:eastAsia="Times New Roman" w:hAnsi="Tahoma" w:cs="Tahoma"/>
          <w:b/>
          <w:bCs/>
          <w:color w:val="000000"/>
          <w:sz w:val="22"/>
          <w:szCs w:val="22"/>
        </w:rPr>
        <w:t>040018_FORM.ALTRI_2025_MAZZOLI_POLARIS</w:t>
      </w:r>
      <w:r w:rsidR="007045AF" w:rsidRPr="000863C6">
        <w:rPr>
          <w:rFonts w:ascii="Tahoma" w:eastAsia="Times New Roman" w:hAnsi="Tahoma" w:cs="Tahoma"/>
          <w:color w:val="000000"/>
          <w:sz w:val="22"/>
          <w:szCs w:val="22"/>
        </w:rPr>
        <w:t xml:space="preserve"> </w:t>
      </w:r>
      <w:proofErr w:type="spellStart"/>
      <w:r w:rsidR="007045AF" w:rsidRPr="000863C6">
        <w:rPr>
          <w:rFonts w:ascii="Tahoma" w:eastAsia="Times New Roman" w:hAnsi="Tahoma" w:cs="Tahoma"/>
          <w:color w:val="000000"/>
          <w:sz w:val="22"/>
          <w:szCs w:val="22"/>
        </w:rPr>
        <w:t>cup</w:t>
      </w:r>
      <w:proofErr w:type="spellEnd"/>
      <w:r w:rsidR="007045AF" w:rsidRPr="000863C6">
        <w:rPr>
          <w:rFonts w:ascii="Tahoma" w:eastAsia="Times New Roman" w:hAnsi="Tahoma" w:cs="Tahoma"/>
          <w:color w:val="000000"/>
          <w:sz w:val="22"/>
          <w:szCs w:val="22"/>
        </w:rPr>
        <w:t xml:space="preserve"> </w:t>
      </w:r>
      <w:r w:rsidR="007045AF" w:rsidRPr="000863C6">
        <w:rPr>
          <w:rFonts w:ascii="Tahoma" w:eastAsia="Times New Roman" w:hAnsi="Tahoma" w:cs="Tahoma"/>
          <w:color w:val="000000"/>
          <w:sz w:val="22"/>
          <w:szCs w:val="22"/>
        </w:rPr>
        <w:br/>
        <w:t>I33C25000120007</w:t>
      </w:r>
      <w:r w:rsidR="00CB464E">
        <w:rPr>
          <w:rFonts w:ascii="Tahoma" w:eastAsia="Times New Roman" w:hAnsi="Tahoma" w:cs="Tahoma"/>
          <w:color w:val="000000"/>
          <w:sz w:val="22"/>
          <w:szCs w:val="22"/>
        </w:rPr>
        <w:t xml:space="preserve">, </w:t>
      </w:r>
      <w:r w:rsidRPr="00EC51A8">
        <w:rPr>
          <w:rFonts w:ascii="Tahoma" w:eastAsia="Times New Roman" w:hAnsi="Tahoma" w:cs="Tahoma"/>
          <w:color w:val="000000"/>
          <w:sz w:val="22"/>
          <w:szCs w:val="22"/>
        </w:rPr>
        <w:t xml:space="preserve">presso il </w:t>
      </w:r>
      <w:r>
        <w:rPr>
          <w:rFonts w:ascii="Tahoma" w:eastAsia="Times New Roman" w:hAnsi="Tahoma" w:cs="Tahoma"/>
          <w:color w:val="000000"/>
          <w:sz w:val="22"/>
          <w:szCs w:val="22"/>
        </w:rPr>
        <w:t xml:space="preserve">Dipartimento di Management </w:t>
      </w:r>
      <w:r w:rsidRPr="00EC51A8">
        <w:rPr>
          <w:rFonts w:ascii="Tahoma" w:eastAsia="Times New Roman" w:hAnsi="Tahoma" w:cs="Tahoma"/>
          <w:color w:val="000000"/>
          <w:sz w:val="22"/>
          <w:szCs w:val="22"/>
        </w:rPr>
        <w:t>dell’Università Politecnica delle Marche.</w:t>
      </w:r>
    </w:p>
    <w:p w14:paraId="637B1EC1" w14:textId="77777777" w:rsidR="00A970E2" w:rsidRPr="00EC51A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  <w:r w:rsidRPr="00EC51A8">
        <w:rPr>
          <w:rFonts w:ascii="Tahoma" w:eastAsia="Times New Roman" w:hAnsi="Tahoma" w:cs="Tahoma"/>
          <w:color w:val="000000"/>
          <w:sz w:val="22"/>
          <w:szCs w:val="22"/>
        </w:rPr>
        <w:t xml:space="preserve">A tal fine, consapevole delle sanzioni penali, previste dal </w:t>
      </w:r>
      <w:proofErr w:type="gramStart"/>
      <w:r w:rsidRPr="00EC51A8">
        <w:rPr>
          <w:rFonts w:ascii="Tahoma" w:eastAsia="Times New Roman" w:hAnsi="Tahoma" w:cs="Tahoma"/>
          <w:color w:val="000000"/>
          <w:sz w:val="22"/>
          <w:szCs w:val="22"/>
        </w:rPr>
        <w:t>Codice Penale</w:t>
      </w:r>
      <w:proofErr w:type="gramEnd"/>
      <w:r w:rsidRPr="00EC51A8">
        <w:rPr>
          <w:rFonts w:ascii="Tahoma" w:eastAsia="Times New Roman" w:hAnsi="Tahoma" w:cs="Tahoma"/>
          <w:color w:val="000000"/>
          <w:sz w:val="22"/>
          <w:szCs w:val="22"/>
        </w:rPr>
        <w:t xml:space="preserve"> e dalle leggi in materia, in caso di dichiarazione mendace o di esibizione di atto falso o contenente dati non rispondenti a verità, dichiara, ai sensi degli articoli 46, 47 e 76 del d.p.r. 445/2000 e </w:t>
      </w:r>
      <w:proofErr w:type="spellStart"/>
      <w:r w:rsidRPr="00EC51A8">
        <w:rPr>
          <w:rFonts w:ascii="Tahoma" w:eastAsia="Times New Roman" w:hAnsi="Tahoma" w:cs="Tahoma"/>
          <w:color w:val="000000"/>
          <w:sz w:val="22"/>
          <w:szCs w:val="22"/>
        </w:rPr>
        <w:t>s.m.i.</w:t>
      </w:r>
      <w:proofErr w:type="spellEnd"/>
      <w:r w:rsidRPr="00EC51A8">
        <w:rPr>
          <w:rFonts w:ascii="Tahoma" w:eastAsia="Times New Roman" w:hAnsi="Tahoma" w:cs="Tahoma"/>
          <w:color w:val="000000"/>
          <w:sz w:val="22"/>
          <w:szCs w:val="22"/>
        </w:rPr>
        <w:t>:</w:t>
      </w:r>
    </w:p>
    <w:p w14:paraId="0557C535" w14:textId="77777777" w:rsidR="00A970E2" w:rsidRPr="00EC51A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</w:p>
    <w:p w14:paraId="133535BC" w14:textId="77777777" w:rsidR="00A970E2" w:rsidRPr="00EC51A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  <w:r w:rsidRPr="00EC51A8">
        <w:rPr>
          <w:rFonts w:ascii="Tahoma" w:eastAsia="Times New Roman" w:hAnsi="Tahoma" w:cs="Tahoma"/>
          <w:b/>
          <w:color w:val="000000"/>
          <w:sz w:val="22"/>
          <w:szCs w:val="22"/>
        </w:rPr>
        <w:t>A)</w:t>
      </w:r>
      <w:r w:rsidRPr="00EC51A8">
        <w:rPr>
          <w:rFonts w:ascii="Tahoma" w:eastAsia="Times New Roman" w:hAnsi="Tahoma" w:cs="Tahoma"/>
          <w:color w:val="000000"/>
          <w:sz w:val="22"/>
          <w:szCs w:val="22"/>
        </w:rPr>
        <w:t xml:space="preserve"> di essere  residente nel comune  __________ (PROV.)____</w:t>
      </w:r>
    </w:p>
    <w:p w14:paraId="7B5B189A" w14:textId="77777777" w:rsidR="00A970E2" w:rsidRPr="00EC51A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  <w:r w:rsidRPr="00EC51A8">
        <w:rPr>
          <w:rFonts w:ascii="Tahoma" w:eastAsia="Times New Roman" w:hAnsi="Tahoma" w:cs="Tahoma"/>
          <w:color w:val="000000"/>
          <w:sz w:val="22"/>
          <w:szCs w:val="22"/>
        </w:rPr>
        <w:t>VIA___________________________________________C.A.P.____________________</w:t>
      </w:r>
    </w:p>
    <w:p w14:paraId="70CBCBB2" w14:textId="77777777" w:rsidR="00A970E2" w:rsidRPr="00EC51A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</w:p>
    <w:p w14:paraId="55526054" w14:textId="77777777" w:rsidR="00A970E2" w:rsidRPr="00EC51A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  <w:r w:rsidRPr="00EC51A8">
        <w:rPr>
          <w:rFonts w:ascii="Tahoma" w:eastAsia="Times New Roman" w:hAnsi="Tahoma" w:cs="Tahoma"/>
          <w:b/>
          <w:color w:val="000000"/>
          <w:sz w:val="22"/>
          <w:szCs w:val="22"/>
        </w:rPr>
        <w:t>B)</w:t>
      </w:r>
      <w:r w:rsidRPr="00EC51A8">
        <w:rPr>
          <w:rFonts w:ascii="Tahoma" w:eastAsia="Times New Roman" w:hAnsi="Tahoma" w:cs="Tahoma"/>
          <w:color w:val="000000"/>
          <w:sz w:val="22"/>
          <w:szCs w:val="22"/>
        </w:rPr>
        <w:t xml:space="preserve"> </w:t>
      </w:r>
      <w:r w:rsidRPr="00EC51A8">
        <w:rPr>
          <w:rFonts w:ascii="Tahoma" w:eastAsia="TimesNewRoman" w:hAnsi="Tahoma" w:cs="Tahoma"/>
          <w:color w:val="000000"/>
          <w:sz w:val="28"/>
          <w:szCs w:val="22"/>
        </w:rPr>
        <w:t>□</w:t>
      </w:r>
      <w:r w:rsidRPr="00EC51A8">
        <w:rPr>
          <w:rFonts w:ascii="Tahoma" w:eastAsia="TimesNewRoman" w:hAnsi="Tahoma" w:cs="Tahoma"/>
          <w:color w:val="000000"/>
          <w:sz w:val="22"/>
          <w:szCs w:val="22"/>
        </w:rPr>
        <w:t xml:space="preserve"> </w:t>
      </w:r>
      <w:r w:rsidRPr="00EC51A8">
        <w:rPr>
          <w:rFonts w:ascii="Tahoma" w:eastAsia="Times New Roman" w:hAnsi="Tahoma" w:cs="Tahoma"/>
          <w:color w:val="000000"/>
          <w:sz w:val="22"/>
          <w:szCs w:val="22"/>
        </w:rPr>
        <w:t>di essere in possesso della cittadinanza italiana;</w:t>
      </w:r>
    </w:p>
    <w:p w14:paraId="5446494F" w14:textId="77777777" w:rsidR="00A970E2" w:rsidRPr="00EC51A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</w:p>
    <w:p w14:paraId="277750E4" w14:textId="77777777" w:rsidR="00A970E2" w:rsidRPr="00EC51A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  <w:r w:rsidRPr="00EC51A8">
        <w:rPr>
          <w:rFonts w:ascii="Tahoma" w:eastAsia="Times New Roman" w:hAnsi="Tahoma" w:cs="Tahoma"/>
          <w:b/>
          <w:color w:val="000000"/>
          <w:sz w:val="22"/>
          <w:szCs w:val="22"/>
        </w:rPr>
        <w:t>C)</w:t>
      </w:r>
      <w:r w:rsidRPr="00EC51A8">
        <w:rPr>
          <w:rFonts w:ascii="Tahoma" w:eastAsia="Times New Roman" w:hAnsi="Tahoma" w:cs="Tahoma"/>
          <w:color w:val="000000"/>
          <w:sz w:val="22"/>
          <w:szCs w:val="22"/>
        </w:rPr>
        <w:t xml:space="preserve"> </w:t>
      </w:r>
      <w:r w:rsidRPr="00EC51A8">
        <w:rPr>
          <w:rFonts w:ascii="Tahoma" w:eastAsia="TimesNewRoman" w:hAnsi="Tahoma" w:cs="Tahoma"/>
          <w:color w:val="000000"/>
          <w:sz w:val="28"/>
          <w:szCs w:val="22"/>
        </w:rPr>
        <w:t xml:space="preserve">□ </w:t>
      </w:r>
      <w:r w:rsidRPr="00EC51A8">
        <w:rPr>
          <w:rFonts w:ascii="Tahoma" w:eastAsia="Times New Roman" w:hAnsi="Tahoma" w:cs="Tahoma"/>
          <w:color w:val="000000"/>
          <w:sz w:val="22"/>
          <w:szCs w:val="22"/>
        </w:rPr>
        <w:t>di essere in possesso della cittadinanza dello (</w:t>
      </w:r>
      <w:r w:rsidRPr="00EC51A8">
        <w:rPr>
          <w:rFonts w:ascii="Tahoma" w:eastAsia="Times New Roman" w:hAnsi="Tahoma" w:cs="Tahoma"/>
          <w:i/>
          <w:color w:val="000000"/>
          <w:sz w:val="22"/>
          <w:szCs w:val="22"/>
        </w:rPr>
        <w:t xml:space="preserve">indicare quale) </w:t>
      </w:r>
      <w:r w:rsidRPr="00EC51A8">
        <w:rPr>
          <w:rFonts w:ascii="Tahoma" w:eastAsia="Times New Roman" w:hAnsi="Tahoma" w:cs="Tahoma"/>
          <w:color w:val="000000"/>
          <w:sz w:val="22"/>
          <w:szCs w:val="22"/>
        </w:rPr>
        <w:t>____________________ e di avere adeguata conoscenza della lingua italiana;</w:t>
      </w:r>
    </w:p>
    <w:p w14:paraId="2766F19A" w14:textId="77777777" w:rsidR="00A970E2" w:rsidRPr="00EC51A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</w:p>
    <w:p w14:paraId="334F7252" w14:textId="77777777" w:rsidR="00A970E2" w:rsidRPr="00EC51A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  <w:r w:rsidRPr="00EC51A8">
        <w:rPr>
          <w:rFonts w:ascii="Tahoma" w:eastAsia="Times New Roman" w:hAnsi="Tahoma" w:cs="Tahoma"/>
          <w:b/>
          <w:color w:val="000000"/>
          <w:sz w:val="22"/>
          <w:szCs w:val="22"/>
        </w:rPr>
        <w:lastRenderedPageBreak/>
        <w:t>D)</w:t>
      </w:r>
      <w:r w:rsidRPr="00EC51A8">
        <w:rPr>
          <w:rFonts w:ascii="Tahoma" w:eastAsia="Times New Roman" w:hAnsi="Tahoma" w:cs="Tahoma"/>
          <w:color w:val="000000"/>
          <w:sz w:val="22"/>
          <w:szCs w:val="22"/>
        </w:rPr>
        <w:t xml:space="preserve"> di essere in possesso del TITOLO di STUDIO</w:t>
      </w:r>
      <w:r w:rsidRPr="00EC51A8">
        <w:rPr>
          <w:rFonts w:ascii="Tahoma" w:eastAsia="Times New Roman" w:hAnsi="Tahoma" w:cs="Tahoma"/>
          <w:color w:val="000000"/>
          <w:sz w:val="22"/>
          <w:szCs w:val="22"/>
          <w:vertAlign w:val="superscript"/>
        </w:rPr>
        <w:footnoteReference w:id="2"/>
      </w:r>
      <w:r w:rsidRPr="00EC51A8">
        <w:rPr>
          <w:rFonts w:ascii="Tahoma" w:eastAsia="Times New Roman" w:hAnsi="Tahoma" w:cs="Tahoma"/>
          <w:color w:val="000000"/>
          <w:sz w:val="22"/>
          <w:szCs w:val="22"/>
        </w:rPr>
        <w:t xml:space="preserve"> richiesto nel bando:</w:t>
      </w:r>
    </w:p>
    <w:p w14:paraId="09E1714F" w14:textId="77777777" w:rsidR="00A970E2" w:rsidRPr="00EC51A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  <w:r w:rsidRPr="00EC51A8">
        <w:rPr>
          <w:rFonts w:ascii="Tahoma" w:eastAsia="Times New Roman" w:hAnsi="Tahoma" w:cs="Tahoma"/>
          <w:color w:val="000000"/>
          <w:sz w:val="22"/>
          <w:szCs w:val="22"/>
        </w:rPr>
        <w:t xml:space="preserve">Diploma di Laurea </w:t>
      </w:r>
      <w:r w:rsidRPr="00EC51A8">
        <w:rPr>
          <w:rFonts w:ascii="Tahoma" w:eastAsia="Times New Roman" w:hAnsi="Tahoma" w:cs="Tahoma"/>
          <w:i/>
          <w:color w:val="000000"/>
          <w:sz w:val="20"/>
          <w:szCs w:val="20"/>
        </w:rPr>
        <w:t>(</w:t>
      </w:r>
      <w:r w:rsidRPr="00EC51A8">
        <w:rPr>
          <w:rFonts w:ascii="Tahoma" w:eastAsia="Times New Roman" w:hAnsi="Tahoma" w:cs="Tahoma"/>
          <w:i/>
          <w:color w:val="000000"/>
          <w:sz w:val="22"/>
          <w:szCs w:val="22"/>
        </w:rPr>
        <w:t>specificare</w:t>
      </w:r>
      <w:r w:rsidRPr="00EC51A8">
        <w:rPr>
          <w:rFonts w:ascii="Tahoma" w:eastAsia="Times New Roman" w:hAnsi="Tahoma" w:cs="Tahoma"/>
          <w:color w:val="000000"/>
          <w:sz w:val="22"/>
          <w:szCs w:val="22"/>
        </w:rPr>
        <w:t xml:space="preserve"> </w:t>
      </w:r>
      <w:r w:rsidRPr="00EC51A8">
        <w:rPr>
          <w:rFonts w:ascii="Tahoma" w:eastAsia="Times New Roman" w:hAnsi="Tahoma" w:cs="Tahoma"/>
          <w:i/>
          <w:color w:val="000000"/>
          <w:sz w:val="22"/>
          <w:szCs w:val="22"/>
        </w:rPr>
        <w:t>tipo magistrale, specialistica, vecchio ordinamento)</w:t>
      </w:r>
      <w:r w:rsidRPr="00EC51A8">
        <w:rPr>
          <w:rFonts w:ascii="Tahoma" w:eastAsia="Times New Roman" w:hAnsi="Tahoma" w:cs="Tahoma"/>
          <w:color w:val="000000"/>
          <w:sz w:val="22"/>
          <w:szCs w:val="22"/>
        </w:rPr>
        <w:t xml:space="preserve"> _____________________________________</w:t>
      </w:r>
    </w:p>
    <w:p w14:paraId="28C49C0C" w14:textId="77777777" w:rsidR="00A970E2" w:rsidRPr="00EC51A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  <w:r w:rsidRPr="00EC51A8">
        <w:rPr>
          <w:rFonts w:ascii="Tahoma" w:eastAsia="Times New Roman" w:hAnsi="Tahoma" w:cs="Tahoma"/>
          <w:color w:val="000000"/>
          <w:sz w:val="22"/>
          <w:szCs w:val="22"/>
        </w:rPr>
        <w:t>conseguito in data _______</w:t>
      </w:r>
    </w:p>
    <w:p w14:paraId="19A3429E" w14:textId="77777777" w:rsidR="00A970E2" w:rsidRPr="00EC51A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  <w:r w:rsidRPr="00EC51A8">
        <w:rPr>
          <w:rFonts w:ascii="Tahoma" w:eastAsia="Times New Roman" w:hAnsi="Tahoma" w:cs="Tahoma"/>
          <w:color w:val="000000"/>
          <w:sz w:val="22"/>
          <w:szCs w:val="22"/>
        </w:rPr>
        <w:t>presso __________________________con votazione _______;</w:t>
      </w:r>
    </w:p>
    <w:p w14:paraId="273F5B1A" w14:textId="77777777" w:rsidR="00A970E2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</w:p>
    <w:p w14:paraId="4496B4A9" w14:textId="77777777" w:rsidR="00A970E2" w:rsidRPr="00EC51A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  <w:r w:rsidRPr="00EC51A8">
        <w:rPr>
          <w:rFonts w:ascii="Tahoma" w:eastAsia="Times New Roman" w:hAnsi="Tahoma" w:cs="Tahoma"/>
          <w:color w:val="000000"/>
          <w:sz w:val="22"/>
          <w:szCs w:val="22"/>
        </w:rPr>
        <w:t>NEL CASO LAUREA CONSEGUITA ALL’ESTERO:</w:t>
      </w:r>
    </w:p>
    <w:p w14:paraId="649D846B" w14:textId="77777777" w:rsidR="00A970E2" w:rsidRPr="00EC51A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  <w:r w:rsidRPr="00EC51A8">
        <w:rPr>
          <w:rFonts w:ascii="Tahoma" w:eastAsia="Times New Roman" w:hAnsi="Tahoma" w:cs="Tahoma"/>
          <w:color w:val="000000"/>
          <w:sz w:val="22"/>
          <w:szCs w:val="22"/>
        </w:rPr>
        <w:t xml:space="preserve">Diploma di Laurea in </w:t>
      </w:r>
      <w:r w:rsidRPr="00EC51A8">
        <w:rPr>
          <w:rFonts w:ascii="Tahoma" w:eastAsia="Times New Roman" w:hAnsi="Tahoma" w:cs="Tahoma"/>
          <w:i/>
          <w:color w:val="000000"/>
          <w:sz w:val="20"/>
          <w:szCs w:val="20"/>
        </w:rPr>
        <w:t>(</w:t>
      </w:r>
      <w:r w:rsidRPr="00EC51A8">
        <w:rPr>
          <w:rFonts w:ascii="Tahoma" w:eastAsia="Times New Roman" w:hAnsi="Tahoma" w:cs="Tahoma"/>
          <w:i/>
          <w:color w:val="000000"/>
          <w:sz w:val="22"/>
          <w:szCs w:val="22"/>
        </w:rPr>
        <w:t>specificare)</w:t>
      </w:r>
      <w:r w:rsidRPr="00EC51A8">
        <w:rPr>
          <w:rFonts w:ascii="Tahoma" w:eastAsia="Times New Roman" w:hAnsi="Tahoma" w:cs="Tahoma"/>
          <w:color w:val="000000"/>
          <w:sz w:val="22"/>
          <w:szCs w:val="22"/>
        </w:rPr>
        <w:t xml:space="preserve"> _________________________________ </w:t>
      </w:r>
    </w:p>
    <w:p w14:paraId="09EDF296" w14:textId="77777777" w:rsidR="00A970E2" w:rsidRPr="00EC51A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  <w:r w:rsidRPr="00EC51A8">
        <w:rPr>
          <w:rFonts w:ascii="Tahoma" w:eastAsia="Times New Roman" w:hAnsi="Tahoma" w:cs="Tahoma"/>
          <w:color w:val="000000"/>
          <w:sz w:val="22"/>
          <w:szCs w:val="22"/>
        </w:rPr>
        <w:t>conseguito in data _______</w:t>
      </w:r>
    </w:p>
    <w:p w14:paraId="088025AF" w14:textId="77777777" w:rsidR="00A970E2" w:rsidRPr="00EC51A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  <w:r w:rsidRPr="00EC51A8">
        <w:rPr>
          <w:rFonts w:ascii="Tahoma" w:eastAsia="Times New Roman" w:hAnsi="Tahoma" w:cs="Tahoma"/>
          <w:color w:val="000000"/>
          <w:sz w:val="22"/>
          <w:szCs w:val="22"/>
        </w:rPr>
        <w:t>presso __________________________con votazione _______;</w:t>
      </w:r>
    </w:p>
    <w:p w14:paraId="37325F1A" w14:textId="77777777" w:rsidR="00A970E2" w:rsidRPr="00EC51A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</w:p>
    <w:p w14:paraId="22772896" w14:textId="77777777" w:rsidR="00A970E2" w:rsidRPr="00EC51A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  <w:r w:rsidRPr="00EC51A8">
        <w:rPr>
          <w:rFonts w:ascii="Tahoma" w:eastAsia="Times New Roman" w:hAnsi="Tahoma" w:cs="Tahoma"/>
          <w:b/>
          <w:color w:val="000000"/>
          <w:sz w:val="22"/>
          <w:szCs w:val="22"/>
        </w:rPr>
        <w:t>E)</w:t>
      </w:r>
      <w:r w:rsidRPr="00EC51A8">
        <w:rPr>
          <w:rFonts w:ascii="Tahoma" w:eastAsia="TimesNewRoman" w:hAnsi="Tahoma" w:cs="Tahoma"/>
          <w:color w:val="000000"/>
          <w:sz w:val="28"/>
          <w:szCs w:val="22"/>
        </w:rPr>
        <w:t xml:space="preserve"> </w:t>
      </w:r>
      <w:r w:rsidRPr="00EC51A8">
        <w:rPr>
          <w:rFonts w:ascii="Tahoma" w:eastAsia="Times New Roman" w:hAnsi="Tahoma" w:cs="Tahoma"/>
          <w:color w:val="000000"/>
          <w:sz w:val="22"/>
          <w:szCs w:val="22"/>
        </w:rPr>
        <w:t xml:space="preserve">di conoscere la/e LINGUA/E STRANIERA/E </w:t>
      </w:r>
      <w:r w:rsidRPr="00EC51A8">
        <w:rPr>
          <w:rFonts w:ascii="Tahoma" w:eastAsia="Times New Roman" w:hAnsi="Tahoma" w:cs="Tahoma"/>
          <w:i/>
          <w:color w:val="000000"/>
          <w:sz w:val="18"/>
          <w:szCs w:val="18"/>
        </w:rPr>
        <w:t>(specificare quali)</w:t>
      </w:r>
      <w:r w:rsidRPr="00EC51A8">
        <w:rPr>
          <w:rFonts w:ascii="Tahoma" w:eastAsia="Times New Roman" w:hAnsi="Tahoma" w:cs="Tahoma"/>
          <w:color w:val="000000"/>
          <w:sz w:val="22"/>
          <w:szCs w:val="22"/>
        </w:rPr>
        <w:t>_____________________ LIVELLO (</w:t>
      </w:r>
      <w:proofErr w:type="spellStart"/>
      <w:r w:rsidRPr="00EC51A8">
        <w:rPr>
          <w:rFonts w:ascii="Tahoma" w:eastAsia="Times New Roman" w:hAnsi="Tahoma" w:cs="Tahoma"/>
          <w:i/>
          <w:color w:val="000000"/>
          <w:sz w:val="18"/>
          <w:szCs w:val="18"/>
        </w:rPr>
        <w:t>avanzato,medio,etc</w:t>
      </w:r>
      <w:proofErr w:type="spellEnd"/>
      <w:r w:rsidRPr="00EC51A8">
        <w:rPr>
          <w:rFonts w:ascii="Tahoma" w:eastAsia="Times New Roman" w:hAnsi="Tahoma" w:cs="Tahoma"/>
          <w:i/>
          <w:color w:val="000000"/>
          <w:sz w:val="18"/>
          <w:szCs w:val="18"/>
        </w:rPr>
        <w:t>)</w:t>
      </w:r>
      <w:r w:rsidRPr="00EC51A8">
        <w:rPr>
          <w:rFonts w:ascii="Tahoma" w:eastAsia="Times New Roman" w:hAnsi="Tahoma" w:cs="Tahoma"/>
          <w:color w:val="000000"/>
          <w:sz w:val="22"/>
          <w:szCs w:val="22"/>
        </w:rPr>
        <w:t>_____________________;</w:t>
      </w:r>
    </w:p>
    <w:p w14:paraId="505CC88D" w14:textId="77777777" w:rsidR="00A970E2" w:rsidRPr="00EC51A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b/>
          <w:color w:val="000000"/>
          <w:sz w:val="22"/>
          <w:szCs w:val="22"/>
        </w:rPr>
      </w:pPr>
    </w:p>
    <w:p w14:paraId="12869CB2" w14:textId="77777777" w:rsidR="00A970E2" w:rsidRPr="00EC51A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  <w:r w:rsidRPr="00EC51A8">
        <w:rPr>
          <w:rFonts w:ascii="Tahoma" w:eastAsia="Times New Roman" w:hAnsi="Tahoma" w:cs="Tahoma"/>
          <w:b/>
          <w:color w:val="000000"/>
          <w:sz w:val="22"/>
          <w:szCs w:val="22"/>
        </w:rPr>
        <w:t xml:space="preserve">F) </w:t>
      </w:r>
      <w:r w:rsidRPr="00EC51A8">
        <w:rPr>
          <w:rFonts w:ascii="Tahoma" w:eastAsia="Times New Roman" w:hAnsi="Tahoma" w:cs="Tahoma"/>
          <w:color w:val="000000"/>
          <w:sz w:val="22"/>
          <w:szCs w:val="22"/>
        </w:rPr>
        <w:t xml:space="preserve">di possedere i seguenti requisiti professionali COSI’ COME RICHIESTI NEL BANDO </w:t>
      </w:r>
      <w:r w:rsidRPr="00EC51A8">
        <w:rPr>
          <w:rFonts w:ascii="Tahoma" w:eastAsia="Times New Roman" w:hAnsi="Tahoma" w:cs="Tahoma"/>
          <w:i/>
          <w:color w:val="000000"/>
          <w:sz w:val="18"/>
          <w:szCs w:val="18"/>
        </w:rPr>
        <w:t>(specificare)</w:t>
      </w:r>
      <w:r w:rsidRPr="00EC51A8">
        <w:rPr>
          <w:rFonts w:ascii="Tahoma" w:eastAsia="Times New Roman" w:hAnsi="Tahoma" w:cs="Tahoma"/>
          <w:color w:val="000000"/>
          <w:sz w:val="22"/>
          <w:szCs w:val="22"/>
        </w:rPr>
        <w:t>___________________________________________________;</w:t>
      </w:r>
    </w:p>
    <w:p w14:paraId="5136197A" w14:textId="77777777" w:rsidR="00A970E2" w:rsidRPr="00EC51A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</w:p>
    <w:p w14:paraId="237C3BBB" w14:textId="77777777" w:rsidR="00A970E2" w:rsidRPr="00EC51A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b/>
          <w:color w:val="000000"/>
          <w:sz w:val="22"/>
          <w:szCs w:val="22"/>
        </w:rPr>
      </w:pPr>
      <w:r w:rsidRPr="00EC51A8">
        <w:rPr>
          <w:rFonts w:ascii="Tahoma" w:eastAsia="Times New Roman" w:hAnsi="Tahoma" w:cs="Tahoma"/>
          <w:b/>
          <w:color w:val="000000"/>
          <w:sz w:val="22"/>
          <w:szCs w:val="22"/>
        </w:rPr>
        <w:t>G)</w:t>
      </w:r>
      <w:r w:rsidRPr="00EC51A8">
        <w:rPr>
          <w:rFonts w:ascii="Tahoma" w:eastAsia="Times New Roman" w:hAnsi="Tahoma" w:cs="Tahoma"/>
          <w:color w:val="000000"/>
          <w:sz w:val="22"/>
          <w:szCs w:val="22"/>
        </w:rPr>
        <w:t xml:space="preserve"> di non trovarsi in alcuna delle situazioni di incompatibilità previste dall’art. 4 del Regolamento prestazioni d’opera dell’Università Politecnica delle Marche;</w:t>
      </w:r>
    </w:p>
    <w:p w14:paraId="700C49AD" w14:textId="77777777" w:rsidR="00A970E2" w:rsidRPr="00EC51A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b/>
          <w:color w:val="000000"/>
          <w:sz w:val="22"/>
          <w:szCs w:val="22"/>
        </w:rPr>
      </w:pPr>
    </w:p>
    <w:p w14:paraId="22735C66" w14:textId="77777777" w:rsidR="00A970E2" w:rsidRPr="00EC51A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  <w:r w:rsidRPr="00EC51A8">
        <w:rPr>
          <w:rFonts w:ascii="Tahoma" w:eastAsia="Times New Roman" w:hAnsi="Tahoma" w:cs="Tahoma"/>
          <w:b/>
          <w:color w:val="000000"/>
          <w:sz w:val="22"/>
          <w:szCs w:val="22"/>
        </w:rPr>
        <w:t>H)</w:t>
      </w:r>
      <w:r w:rsidRPr="00EC51A8">
        <w:rPr>
          <w:rFonts w:ascii="Tahoma" w:eastAsia="Times New Roman" w:hAnsi="Tahoma" w:cs="Tahoma"/>
          <w:color w:val="000000"/>
          <w:sz w:val="22"/>
          <w:szCs w:val="22"/>
        </w:rPr>
        <w:t xml:space="preserve"> di voler ricevere tutte le comunicazioni relative alla presente selezione al SEGUENTE indirizzo:</w:t>
      </w:r>
    </w:p>
    <w:p w14:paraId="3EAC73EC" w14:textId="77777777" w:rsidR="00A970E2" w:rsidRPr="00EC51A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  <w:r w:rsidRPr="00EC51A8">
        <w:rPr>
          <w:rFonts w:ascii="Tahoma" w:eastAsia="Times New Roman" w:hAnsi="Tahoma" w:cs="Tahoma"/>
          <w:color w:val="000000"/>
          <w:sz w:val="22"/>
          <w:szCs w:val="22"/>
        </w:rPr>
        <w:t>VIA______________________________;</w:t>
      </w:r>
    </w:p>
    <w:p w14:paraId="78E7E76B" w14:textId="77777777" w:rsidR="00A970E2" w:rsidRPr="00EC51A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  <w:r w:rsidRPr="00EC51A8">
        <w:rPr>
          <w:rFonts w:ascii="Tahoma" w:eastAsia="Times New Roman" w:hAnsi="Tahoma" w:cs="Tahoma"/>
          <w:color w:val="000000"/>
          <w:sz w:val="22"/>
          <w:szCs w:val="22"/>
        </w:rPr>
        <w:t>COMUNE_________________________________________(PROV.)______________ C.A.P.____________TELEFONO________________________CELL.________________</w:t>
      </w:r>
    </w:p>
    <w:p w14:paraId="73A5E708" w14:textId="77777777" w:rsidR="00A970E2" w:rsidRPr="00EC51A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  <w:r w:rsidRPr="00EC51A8">
        <w:rPr>
          <w:rFonts w:ascii="Tahoma" w:eastAsia="Times New Roman" w:hAnsi="Tahoma" w:cs="Tahoma"/>
          <w:color w:val="000000"/>
          <w:sz w:val="22"/>
          <w:szCs w:val="22"/>
        </w:rPr>
        <w:t>e-mail ___________________________;</w:t>
      </w:r>
    </w:p>
    <w:p w14:paraId="3E9D2527" w14:textId="77777777" w:rsidR="00A970E2" w:rsidRPr="00EC51A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</w:p>
    <w:p w14:paraId="2DA71DC3" w14:textId="77777777" w:rsidR="00A970E2" w:rsidRPr="00EC51A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  <w:r w:rsidRPr="00EC51A8">
        <w:rPr>
          <w:rFonts w:ascii="Tahoma" w:eastAsia="Times New Roman" w:hAnsi="Tahoma" w:cs="Tahoma"/>
          <w:color w:val="000000"/>
          <w:sz w:val="22"/>
          <w:szCs w:val="22"/>
        </w:rPr>
        <w:t>Dichiara altresì di aver preso visione del disciplinare di incarico allegato al bando e di accettare tutte le clausole in esso contenute, impegnandosi in caso di esito positivo della selezione a svolgere l’attività oggetto della prestazione nei termini e con le modalità contenute nel suddetto disciplinare.</w:t>
      </w:r>
    </w:p>
    <w:p w14:paraId="7F2D9E73" w14:textId="77777777" w:rsidR="00A970E2" w:rsidRPr="00EC51A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</w:p>
    <w:p w14:paraId="14248F1A" w14:textId="77777777" w:rsidR="00A970E2" w:rsidRPr="00D8503E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Cs w:val="22"/>
        </w:rPr>
      </w:pPr>
      <w:r w:rsidRPr="003B332E">
        <w:rPr>
          <w:rFonts w:ascii="Tahoma" w:eastAsia="Times New Roman" w:hAnsi="Tahoma" w:cs="Tahoma"/>
          <w:color w:val="000000"/>
          <w:sz w:val="22"/>
          <w:szCs w:val="22"/>
        </w:rPr>
        <w:t xml:space="preserve">AI SENSI E PER GLI EFFETTI DI CUI ALL’ART. 13 D. Lgs. n. 196 DEL 30.06.2003 E </w:t>
      </w:r>
      <w:r w:rsidRPr="003B332E">
        <w:rPr>
          <w:rFonts w:ascii="Tahoma" w:eastAsia="Times New Roman" w:hAnsi="Tahoma" w:cs="Tahoma"/>
          <w:color w:val="000000"/>
          <w:sz w:val="22"/>
          <w:szCs w:val="22"/>
        </w:rPr>
        <w:lastRenderedPageBreak/>
        <w:t>DELL’ART. 13 DEL REGOLAMENTO UE 2016/679, CON LA SOTTOSCRIZIONE DELLA PRESENTE DOMANDA DICHIARO DI AVER PRESO VISIONE DELL’ INFORMATIVA RESA PER IL TRATTAMENTO DEI DATI PERSONALI DEGLI INTERESSATI EFFETTUATO NELL'AMBITO DELLE PROCEDURE DI RECLUTAMENTO DEL PERSONALE E DI SELEZIONE PER IL CONFERIMENTO DI ASSEGNI DI RICERCA, INCARICHI DI COLLABORAZIONE E/O INSEGNAMENTO PUBBLICATA SUL SITO DELL’UNIVERSITA’</w:t>
      </w:r>
      <w:r w:rsidRPr="003B332E">
        <w:rPr>
          <w:rFonts w:ascii="Tahoma" w:eastAsia="Times New Roman" w:hAnsi="Tahoma" w:cs="Tahoma"/>
          <w:color w:val="000000"/>
          <w:szCs w:val="22"/>
        </w:rPr>
        <w:t>.</w:t>
      </w:r>
    </w:p>
    <w:p w14:paraId="59928C85" w14:textId="77777777" w:rsidR="00A970E2" w:rsidRPr="00EC51A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</w:p>
    <w:p w14:paraId="6625AD5F" w14:textId="77777777" w:rsidR="00A970E2" w:rsidRPr="00EC51A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  <w:r w:rsidRPr="00EC51A8">
        <w:rPr>
          <w:rFonts w:ascii="Tahoma" w:eastAsia="Times New Roman" w:hAnsi="Tahoma" w:cs="Tahoma"/>
          <w:color w:val="000000"/>
          <w:sz w:val="22"/>
          <w:szCs w:val="22"/>
        </w:rPr>
        <w:t>Data __________________________ Firma autografa(*)________________________</w:t>
      </w:r>
    </w:p>
    <w:p w14:paraId="4E78F44C" w14:textId="77777777" w:rsidR="00A970E2" w:rsidRPr="00EC51A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</w:p>
    <w:p w14:paraId="1140D8D6" w14:textId="77777777" w:rsidR="00A970E2" w:rsidRPr="00EC51A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  <w:r w:rsidRPr="00EC51A8">
        <w:rPr>
          <w:rFonts w:ascii="Tahoma" w:eastAsia="Times New Roman" w:hAnsi="Tahoma" w:cs="Tahoma"/>
          <w:color w:val="000000"/>
          <w:sz w:val="22"/>
          <w:szCs w:val="22"/>
        </w:rPr>
        <w:t xml:space="preserve">(*) Se la dichiarazione è consegnata personalmente al funzionario addetto, la firma autografa dovrà essere apposta in sua presenza. </w:t>
      </w:r>
    </w:p>
    <w:p w14:paraId="7FCB3951" w14:textId="77777777" w:rsidR="00A970E2" w:rsidRPr="00EC51A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  <w:r w:rsidRPr="00EC51A8">
        <w:rPr>
          <w:rFonts w:ascii="Tahoma" w:eastAsia="Times New Roman" w:hAnsi="Tahoma" w:cs="Tahoma"/>
          <w:color w:val="000000"/>
          <w:sz w:val="22"/>
          <w:szCs w:val="22"/>
        </w:rPr>
        <w:t>Se la dichiarazione viene spedita o consegnata da terzi dovrà essere sottoscritta con firma autografa dal candidato che dovrà, inoltre, allegare alla stessa fotocopia semplice di un documento di identità.</w:t>
      </w:r>
    </w:p>
    <w:p w14:paraId="3262E5BE" w14:textId="77777777" w:rsidR="00A970E2" w:rsidRPr="003B332E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16"/>
          <w:szCs w:val="16"/>
        </w:rPr>
      </w:pPr>
    </w:p>
    <w:p w14:paraId="171473AE" w14:textId="77777777" w:rsidR="00A970E2" w:rsidRPr="00EC51A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  <w:r w:rsidRPr="00EC51A8">
        <w:rPr>
          <w:rFonts w:ascii="Tahoma" w:eastAsia="Times New Roman" w:hAnsi="Tahoma" w:cs="Tahoma"/>
          <w:color w:val="000000"/>
          <w:sz w:val="22"/>
          <w:szCs w:val="22"/>
        </w:rPr>
        <w:t>ALLEGA:</w:t>
      </w:r>
    </w:p>
    <w:p w14:paraId="06A6A2E5" w14:textId="77777777" w:rsidR="00A970E2" w:rsidRPr="0098262C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b/>
          <w:bCs/>
          <w:color w:val="000000"/>
          <w:sz w:val="20"/>
          <w:szCs w:val="20"/>
        </w:rPr>
      </w:pPr>
      <w:r w:rsidRPr="0098262C">
        <w:rPr>
          <w:rFonts w:ascii="Tahoma" w:eastAsia="Times New Roman" w:hAnsi="Tahoma" w:cs="Tahoma"/>
          <w:color w:val="000000"/>
          <w:sz w:val="20"/>
          <w:szCs w:val="20"/>
        </w:rPr>
        <w:t xml:space="preserve">- </w:t>
      </w:r>
      <w:r w:rsidRPr="0098262C">
        <w:rPr>
          <w:rFonts w:ascii="Tahoma" w:eastAsia="Times New Roman" w:hAnsi="Tahoma" w:cs="Tahoma"/>
          <w:b/>
          <w:bCs/>
          <w:color w:val="000000"/>
          <w:sz w:val="20"/>
          <w:szCs w:val="20"/>
        </w:rPr>
        <w:t>DICHIARAZIONE SOSTITUTIVA DI CERTIFICAZIONE (ART. 46 DPR 445/2000) con CURRICULUM vitae in formato europeo</w:t>
      </w:r>
      <w:r w:rsidRPr="0098262C">
        <w:rPr>
          <w:rFonts w:ascii="Tahoma" w:eastAsia="Times New Roman" w:hAnsi="Tahoma" w:cs="Tahoma"/>
          <w:i/>
          <w:iCs/>
          <w:color w:val="000000"/>
          <w:sz w:val="20"/>
          <w:szCs w:val="20"/>
        </w:rPr>
        <w:t xml:space="preserve"> </w:t>
      </w:r>
      <w:r w:rsidRPr="0098262C">
        <w:rPr>
          <w:rFonts w:ascii="Tahoma" w:eastAsia="Times New Roman" w:hAnsi="Tahoma" w:cs="Tahoma"/>
          <w:color w:val="000000"/>
          <w:sz w:val="20"/>
          <w:szCs w:val="20"/>
        </w:rPr>
        <w:t xml:space="preserve">E/O TITOLI </w:t>
      </w:r>
      <w:r w:rsidRPr="0098262C">
        <w:rPr>
          <w:rFonts w:ascii="Tahoma" w:eastAsia="Times New Roman" w:hAnsi="Tahoma" w:cs="Tahoma"/>
          <w:i/>
          <w:color w:val="000000"/>
          <w:sz w:val="20"/>
          <w:szCs w:val="20"/>
        </w:rPr>
        <w:t xml:space="preserve">nella forma della </w:t>
      </w:r>
      <w:r w:rsidRPr="0098262C">
        <w:rPr>
          <w:rFonts w:ascii="Tahoma" w:eastAsia="Times New Roman" w:hAnsi="Tahoma" w:cs="Tahoma"/>
          <w:b/>
          <w:bCs/>
          <w:color w:val="000000"/>
          <w:sz w:val="20"/>
          <w:szCs w:val="20"/>
        </w:rPr>
        <w:t>DICHIARAZIONE SOSTITUTIVA DI ATTO DI NOTORIETA’ (ART. 47 D.P.R. N. 445/2000)</w:t>
      </w:r>
    </w:p>
    <w:p w14:paraId="41C3E603" w14:textId="77777777" w:rsidR="00A970E2" w:rsidRPr="00EC51A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b/>
          <w:sz w:val="22"/>
          <w:szCs w:val="22"/>
        </w:rPr>
      </w:pPr>
      <w:r w:rsidRPr="0098262C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 w:type="page"/>
      </w:r>
      <w:proofErr w:type="spellStart"/>
      <w:r>
        <w:rPr>
          <w:rFonts w:ascii="Tahoma" w:eastAsia="Times New Roman" w:hAnsi="Tahoma" w:cs="Tahoma"/>
          <w:b/>
          <w:sz w:val="22"/>
          <w:szCs w:val="22"/>
        </w:rPr>
        <w:lastRenderedPageBreak/>
        <w:t>All</w:t>
      </w:r>
      <w:proofErr w:type="spellEnd"/>
      <w:r>
        <w:rPr>
          <w:rFonts w:ascii="Tahoma" w:eastAsia="Times New Roman" w:hAnsi="Tahoma" w:cs="Tahoma"/>
          <w:b/>
          <w:sz w:val="22"/>
          <w:szCs w:val="22"/>
        </w:rPr>
        <w:t>. “B</w:t>
      </w:r>
      <w:r w:rsidRPr="00EC51A8">
        <w:rPr>
          <w:rFonts w:ascii="Tahoma" w:eastAsia="Times New Roman" w:hAnsi="Tahoma" w:cs="Tahoma"/>
          <w:b/>
          <w:sz w:val="22"/>
          <w:szCs w:val="22"/>
        </w:rPr>
        <w:t xml:space="preserve">” </w:t>
      </w:r>
    </w:p>
    <w:p w14:paraId="135BCB1F" w14:textId="77777777" w:rsidR="00A970E2" w:rsidRPr="00EC51A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sz w:val="22"/>
          <w:szCs w:val="22"/>
        </w:rPr>
      </w:pPr>
      <w:r w:rsidRPr="00EC51A8">
        <w:rPr>
          <w:rFonts w:ascii="Tahoma" w:eastAsia="Times New Roman" w:hAnsi="Tahoma" w:cs="Tahoma"/>
          <w:sz w:val="22"/>
          <w:szCs w:val="22"/>
        </w:rPr>
        <w:t xml:space="preserve">al bando emanato </w:t>
      </w:r>
    </w:p>
    <w:p w14:paraId="731DE0CF" w14:textId="77777777" w:rsidR="00A970E2" w:rsidRPr="00EC51A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b/>
          <w:bCs/>
          <w:caps/>
          <w:color w:val="000000"/>
          <w:sz w:val="22"/>
          <w:szCs w:val="22"/>
        </w:rPr>
      </w:pPr>
      <w:r w:rsidRPr="00EC51A8">
        <w:rPr>
          <w:rFonts w:ascii="Tahoma" w:eastAsia="Times New Roman" w:hAnsi="Tahoma" w:cs="Tahoma"/>
          <w:b/>
          <w:bCs/>
          <w:caps/>
          <w:color w:val="000000"/>
          <w:sz w:val="22"/>
          <w:szCs w:val="22"/>
        </w:rPr>
        <w:t xml:space="preserve">selezione per il conferimento di un incarico </w:t>
      </w:r>
      <w:r w:rsidRPr="00EC51A8">
        <w:rPr>
          <w:rFonts w:ascii="Tahoma" w:eastAsia="Times New Roman" w:hAnsi="Tahoma" w:cs="Tahoma"/>
          <w:b/>
          <w:sz w:val="22"/>
          <w:szCs w:val="22"/>
        </w:rPr>
        <w:t xml:space="preserve">individuale con contratto di lavoro autonomo </w:t>
      </w:r>
      <w:r w:rsidRPr="00EC51A8">
        <w:rPr>
          <w:rFonts w:ascii="Tahoma" w:eastAsia="Times New Roman" w:hAnsi="Tahoma" w:cs="Tahoma"/>
          <w:b/>
          <w:bCs/>
          <w:caps/>
          <w:color w:val="000000"/>
          <w:sz w:val="22"/>
          <w:szCs w:val="22"/>
        </w:rPr>
        <w:t>presso il</w:t>
      </w:r>
      <w:r w:rsidRPr="00EC51A8">
        <w:rPr>
          <w:rFonts w:ascii="Tahoma" w:eastAsia="Times New Roman" w:hAnsi="Tahoma" w:cs="Tahoma"/>
          <w:caps/>
          <w:color w:val="000081"/>
          <w:sz w:val="22"/>
          <w:szCs w:val="22"/>
        </w:rPr>
        <w:t xml:space="preserve"> </w:t>
      </w:r>
      <w:r>
        <w:rPr>
          <w:rFonts w:ascii="Tahoma" w:eastAsia="Times New Roman" w:hAnsi="Tahoma" w:cs="Tahoma"/>
          <w:b/>
          <w:bCs/>
          <w:caps/>
          <w:color w:val="000000"/>
          <w:sz w:val="22"/>
          <w:szCs w:val="22"/>
        </w:rPr>
        <w:t>Dipartimento di Management</w:t>
      </w:r>
      <w:r w:rsidRPr="00EC51A8">
        <w:rPr>
          <w:rFonts w:ascii="Tahoma" w:eastAsia="Times New Roman" w:hAnsi="Tahoma" w:cs="Tahoma"/>
          <w:b/>
          <w:bCs/>
          <w:caps/>
          <w:color w:val="000000"/>
          <w:sz w:val="22"/>
          <w:szCs w:val="22"/>
        </w:rPr>
        <w:t xml:space="preserve"> Università Politecnica delle Marche.</w:t>
      </w:r>
    </w:p>
    <w:p w14:paraId="5C465777" w14:textId="77777777" w:rsidR="00A970E2" w:rsidRPr="003B332E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i/>
          <w:color w:val="000000"/>
          <w:sz w:val="16"/>
          <w:szCs w:val="16"/>
        </w:rPr>
      </w:pPr>
    </w:p>
    <w:p w14:paraId="11964A39" w14:textId="77777777" w:rsidR="00A970E2" w:rsidRPr="003B332E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16"/>
          <w:szCs w:val="16"/>
        </w:rPr>
      </w:pPr>
    </w:p>
    <w:p w14:paraId="4DAA25F4" w14:textId="77777777" w:rsidR="00A970E2" w:rsidRPr="00EC51A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b/>
          <w:bCs/>
          <w:color w:val="000000"/>
          <w:sz w:val="22"/>
          <w:szCs w:val="22"/>
        </w:rPr>
      </w:pPr>
      <w:r w:rsidRPr="00EC51A8">
        <w:rPr>
          <w:rFonts w:ascii="Tahoma" w:eastAsia="Times New Roman" w:hAnsi="Tahoma" w:cs="Tahoma"/>
          <w:b/>
          <w:bCs/>
          <w:color w:val="000000"/>
          <w:sz w:val="22"/>
          <w:szCs w:val="22"/>
        </w:rPr>
        <w:t>DICHIARAZIONE SOSTITUTIVA DI CERTIFICAZIONE (ART. 46 DPR 445/2000) e CURRICULUM VITAE</w:t>
      </w:r>
    </w:p>
    <w:p w14:paraId="137ED2CA" w14:textId="77777777" w:rsidR="00A970E2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</w:p>
    <w:p w14:paraId="03695E5C" w14:textId="77777777" w:rsidR="00A970E2" w:rsidRPr="00EC51A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  <w:r w:rsidRPr="00EC51A8">
        <w:rPr>
          <w:rFonts w:ascii="Tahoma" w:eastAsia="Times New Roman" w:hAnsi="Tahoma" w:cs="Tahoma"/>
          <w:color w:val="000000"/>
          <w:sz w:val="22"/>
          <w:szCs w:val="22"/>
        </w:rPr>
        <w:t>Con riferimento alla domanda di partecipazione per la selezione sopra indicata, il/la sottoscritto/a .............................................................................nato/a a ................ (provincia……</w:t>
      </w:r>
      <w:proofErr w:type="gramStart"/>
      <w:r w:rsidRPr="00EC51A8">
        <w:rPr>
          <w:rFonts w:ascii="Tahoma" w:eastAsia="Times New Roman" w:hAnsi="Tahoma" w:cs="Tahoma"/>
          <w:color w:val="000000"/>
          <w:sz w:val="22"/>
          <w:szCs w:val="22"/>
        </w:rPr>
        <w:t>…….</w:t>
      </w:r>
      <w:proofErr w:type="gramEnd"/>
      <w:r w:rsidRPr="00EC51A8">
        <w:rPr>
          <w:rFonts w:ascii="Tahoma" w:eastAsia="Times New Roman" w:hAnsi="Tahoma" w:cs="Tahoma"/>
          <w:color w:val="000000"/>
          <w:sz w:val="22"/>
          <w:szCs w:val="22"/>
        </w:rPr>
        <w:t xml:space="preserve">) il ……………………………………, residente in …………………………………… (provincia ……….), via/c.so/p.zza ………………………………….. n. ………………, </w:t>
      </w:r>
      <w:proofErr w:type="spellStart"/>
      <w:r w:rsidRPr="00EC51A8">
        <w:rPr>
          <w:rFonts w:ascii="Tahoma" w:eastAsia="Times New Roman" w:hAnsi="Tahoma" w:cs="Tahoma"/>
          <w:color w:val="000000"/>
          <w:sz w:val="22"/>
          <w:szCs w:val="22"/>
        </w:rPr>
        <w:t>c.a.p.</w:t>
      </w:r>
      <w:proofErr w:type="spellEnd"/>
      <w:r w:rsidRPr="00EC51A8">
        <w:rPr>
          <w:rFonts w:ascii="Tahoma" w:eastAsia="Times New Roman" w:hAnsi="Tahoma" w:cs="Tahoma"/>
          <w:color w:val="000000"/>
          <w:sz w:val="22"/>
          <w:szCs w:val="22"/>
        </w:rPr>
        <w:t xml:space="preserve"> …………………,  </w:t>
      </w:r>
    </w:p>
    <w:p w14:paraId="7C55B421" w14:textId="77777777" w:rsidR="00A970E2" w:rsidRPr="00EC51A8" w:rsidRDefault="00A970E2" w:rsidP="00A970E2">
      <w:pPr>
        <w:widowControl w:val="0"/>
        <w:autoSpaceDE w:val="0"/>
        <w:autoSpaceDN w:val="0"/>
        <w:adjustRightInd w:val="0"/>
        <w:jc w:val="center"/>
        <w:rPr>
          <w:rFonts w:ascii="Tahoma" w:eastAsia="Times New Roman" w:hAnsi="Tahoma" w:cs="Tahoma"/>
          <w:color w:val="000000"/>
          <w:sz w:val="22"/>
          <w:szCs w:val="22"/>
        </w:rPr>
      </w:pPr>
      <w:r w:rsidRPr="00EC51A8">
        <w:rPr>
          <w:rFonts w:ascii="Tahoma" w:eastAsia="Times New Roman" w:hAnsi="Tahoma" w:cs="Tahoma"/>
          <w:color w:val="000000"/>
          <w:sz w:val="22"/>
          <w:szCs w:val="22"/>
        </w:rPr>
        <w:t>DICHIARA</w:t>
      </w:r>
    </w:p>
    <w:p w14:paraId="7EEC457A" w14:textId="77777777" w:rsidR="00A970E2" w:rsidRPr="003B332E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16"/>
          <w:szCs w:val="16"/>
        </w:rPr>
      </w:pPr>
    </w:p>
    <w:p w14:paraId="49326450" w14:textId="77777777" w:rsidR="00A970E2" w:rsidRPr="00EC51A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  <w:r w:rsidRPr="00EC51A8">
        <w:rPr>
          <w:rFonts w:ascii="Tahoma" w:eastAsia="Times New Roman" w:hAnsi="Tahoma" w:cs="Tahoma"/>
          <w:color w:val="000000"/>
          <w:sz w:val="22"/>
          <w:szCs w:val="22"/>
        </w:rPr>
        <w:t xml:space="preserve"> ai sensi dell’art. 46 del D.P.R. 445/2000 e consapevole delle sanzioni penali, nel caso di dichiarazioni mendaci e falsità negli atti, richiamate dall’art. 76 del D.P.R. n. 445/2000, che le informazioni contenute nel proprio </w:t>
      </w:r>
      <w:r w:rsidRPr="00EC51A8">
        <w:rPr>
          <w:rFonts w:ascii="Tahoma" w:eastAsia="Times New Roman" w:hAnsi="Tahoma" w:cs="Tahoma"/>
          <w:i/>
          <w:iCs/>
          <w:color w:val="000000"/>
          <w:sz w:val="22"/>
          <w:szCs w:val="22"/>
        </w:rPr>
        <w:t xml:space="preserve">Curriculum vitae  in formato europeo  </w:t>
      </w:r>
      <w:r w:rsidRPr="00EC51A8">
        <w:rPr>
          <w:rFonts w:ascii="Tahoma" w:eastAsia="Times New Roman" w:hAnsi="Tahoma" w:cs="Tahoma"/>
          <w:b/>
          <w:iCs/>
          <w:color w:val="000000"/>
          <w:sz w:val="22"/>
          <w:szCs w:val="22"/>
        </w:rPr>
        <w:t xml:space="preserve">allegato e parte integrante della presente dichiarazione </w:t>
      </w:r>
      <w:r w:rsidRPr="00EC51A8">
        <w:rPr>
          <w:rFonts w:ascii="Tahoma" w:eastAsia="Times New Roman" w:hAnsi="Tahoma" w:cs="Tahoma"/>
          <w:iCs/>
          <w:color w:val="000000"/>
          <w:sz w:val="22"/>
          <w:szCs w:val="22"/>
        </w:rPr>
        <w:t>corrispondono a verità.</w:t>
      </w:r>
      <w:r w:rsidRPr="00EC51A8">
        <w:rPr>
          <w:rFonts w:ascii="Tahoma" w:eastAsia="Times New Roman" w:hAnsi="Tahoma" w:cs="Tahoma"/>
          <w:color w:val="000000"/>
          <w:sz w:val="22"/>
          <w:szCs w:val="22"/>
        </w:rPr>
        <w:t xml:space="preserve"> </w:t>
      </w:r>
    </w:p>
    <w:p w14:paraId="2D3F28CE" w14:textId="77777777" w:rsidR="00A970E2" w:rsidRPr="003B332E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16"/>
          <w:szCs w:val="16"/>
        </w:rPr>
      </w:pPr>
    </w:p>
    <w:p w14:paraId="6B0D3535" w14:textId="77777777" w:rsidR="00A970E2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b/>
          <w:bCs/>
          <w:color w:val="000000"/>
          <w:sz w:val="22"/>
          <w:szCs w:val="22"/>
        </w:rPr>
      </w:pPr>
    </w:p>
    <w:p w14:paraId="74BF324E" w14:textId="77777777" w:rsidR="00A970E2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b/>
          <w:bCs/>
          <w:color w:val="000000"/>
          <w:sz w:val="22"/>
          <w:szCs w:val="22"/>
        </w:rPr>
      </w:pPr>
    </w:p>
    <w:p w14:paraId="65F9C482" w14:textId="77777777" w:rsidR="00A970E2" w:rsidRPr="00EC51A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b/>
          <w:bCs/>
          <w:color w:val="000000"/>
          <w:sz w:val="22"/>
          <w:szCs w:val="22"/>
        </w:rPr>
      </w:pPr>
    </w:p>
    <w:p w14:paraId="39F497E7" w14:textId="77777777" w:rsidR="00A970E2" w:rsidRPr="00EC51A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b/>
          <w:bCs/>
          <w:color w:val="000000"/>
          <w:sz w:val="22"/>
          <w:szCs w:val="22"/>
        </w:rPr>
      </w:pPr>
    </w:p>
    <w:p w14:paraId="7774493D" w14:textId="77777777" w:rsidR="00A970E2" w:rsidRPr="00EC51A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  <w:r w:rsidRPr="00EC51A8">
        <w:rPr>
          <w:rFonts w:ascii="Tahoma" w:eastAsia="Times New Roman" w:hAnsi="Tahoma" w:cs="Tahoma"/>
          <w:color w:val="000000"/>
          <w:sz w:val="22"/>
          <w:szCs w:val="22"/>
        </w:rPr>
        <w:t>Data __________________________ Firma autografa(*)________________________</w:t>
      </w:r>
    </w:p>
    <w:p w14:paraId="432A9E93" w14:textId="77777777" w:rsidR="00A970E2" w:rsidRPr="00EC51A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</w:p>
    <w:p w14:paraId="55123927" w14:textId="77777777" w:rsidR="00A970E2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</w:p>
    <w:p w14:paraId="37277F82" w14:textId="77777777" w:rsidR="00A970E2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</w:p>
    <w:p w14:paraId="01537F1D" w14:textId="77777777" w:rsidR="00A970E2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</w:p>
    <w:p w14:paraId="7B4029B0" w14:textId="77777777" w:rsidR="00A970E2" w:rsidRPr="00EC51A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  <w:r w:rsidRPr="00EC51A8">
        <w:rPr>
          <w:rFonts w:ascii="Tahoma" w:eastAsia="Times New Roman" w:hAnsi="Tahoma" w:cs="Tahoma"/>
          <w:color w:val="000000"/>
          <w:sz w:val="22"/>
          <w:szCs w:val="22"/>
        </w:rPr>
        <w:t xml:space="preserve">(*) Se la dichiarazione è consegnata personalmente al funzionario addetto, la firma autografa dovrà essere apposta in sua presenza. </w:t>
      </w:r>
    </w:p>
    <w:p w14:paraId="678C40F1" w14:textId="77777777" w:rsidR="00A970E2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  <w:r w:rsidRPr="00EC51A8">
        <w:rPr>
          <w:rFonts w:ascii="Tahoma" w:eastAsia="Times New Roman" w:hAnsi="Tahoma" w:cs="Tahoma"/>
          <w:color w:val="000000"/>
          <w:sz w:val="22"/>
          <w:szCs w:val="22"/>
        </w:rPr>
        <w:t>Se la dichiarazione viene spedita o consegnata da terzi dovrà essere sottoscritta con firma autografa dal candidato che dovrà, inoltre, allegare alla stessa fotocopia semplice di un documento di identità.</w:t>
      </w:r>
    </w:p>
    <w:p w14:paraId="0AA45A9C" w14:textId="77777777" w:rsidR="00A970E2" w:rsidRPr="00EC51A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b/>
          <w:sz w:val="22"/>
          <w:szCs w:val="22"/>
        </w:rPr>
      </w:pPr>
      <w:r>
        <w:rPr>
          <w:rFonts w:ascii="Tahoma" w:eastAsia="Times New Roman" w:hAnsi="Tahoma" w:cs="Tahoma"/>
          <w:color w:val="000000"/>
          <w:sz w:val="22"/>
          <w:szCs w:val="22"/>
        </w:rPr>
        <w:br w:type="page"/>
      </w:r>
      <w:proofErr w:type="spellStart"/>
      <w:r>
        <w:rPr>
          <w:rFonts w:ascii="Tahoma" w:eastAsia="Times New Roman" w:hAnsi="Tahoma" w:cs="Tahoma"/>
          <w:b/>
          <w:sz w:val="22"/>
          <w:szCs w:val="22"/>
        </w:rPr>
        <w:lastRenderedPageBreak/>
        <w:t>All</w:t>
      </w:r>
      <w:proofErr w:type="spellEnd"/>
      <w:r>
        <w:rPr>
          <w:rFonts w:ascii="Tahoma" w:eastAsia="Times New Roman" w:hAnsi="Tahoma" w:cs="Tahoma"/>
          <w:b/>
          <w:sz w:val="22"/>
          <w:szCs w:val="22"/>
        </w:rPr>
        <w:t>. “C</w:t>
      </w:r>
      <w:r w:rsidRPr="00EC51A8">
        <w:rPr>
          <w:rFonts w:ascii="Tahoma" w:eastAsia="Times New Roman" w:hAnsi="Tahoma" w:cs="Tahoma"/>
          <w:b/>
          <w:sz w:val="22"/>
          <w:szCs w:val="22"/>
        </w:rPr>
        <w:t xml:space="preserve">” </w:t>
      </w:r>
    </w:p>
    <w:p w14:paraId="5E34CC37" w14:textId="77777777" w:rsidR="00A970E2" w:rsidRPr="00EC51A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sz w:val="22"/>
          <w:szCs w:val="22"/>
        </w:rPr>
      </w:pPr>
      <w:r w:rsidRPr="00EC51A8">
        <w:rPr>
          <w:rFonts w:ascii="Tahoma" w:eastAsia="Times New Roman" w:hAnsi="Tahoma" w:cs="Tahoma"/>
          <w:sz w:val="22"/>
          <w:szCs w:val="22"/>
        </w:rPr>
        <w:t xml:space="preserve">al bando emanato </w:t>
      </w:r>
    </w:p>
    <w:p w14:paraId="3C2FAFDB" w14:textId="77777777" w:rsidR="00A970E2" w:rsidRPr="00EC51A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b/>
          <w:bCs/>
          <w:caps/>
          <w:color w:val="000000"/>
          <w:sz w:val="22"/>
          <w:szCs w:val="22"/>
        </w:rPr>
      </w:pPr>
      <w:r w:rsidRPr="00EC51A8">
        <w:rPr>
          <w:rFonts w:ascii="Tahoma" w:eastAsia="Times New Roman" w:hAnsi="Tahoma" w:cs="Tahoma"/>
          <w:b/>
          <w:bCs/>
          <w:caps/>
          <w:color w:val="000000"/>
          <w:sz w:val="22"/>
          <w:szCs w:val="22"/>
        </w:rPr>
        <w:t xml:space="preserve">selezione per il conferimento di un incarico </w:t>
      </w:r>
      <w:r w:rsidRPr="00EC51A8">
        <w:rPr>
          <w:rFonts w:ascii="Tahoma" w:eastAsia="Times New Roman" w:hAnsi="Tahoma" w:cs="Tahoma"/>
          <w:b/>
          <w:sz w:val="22"/>
          <w:szCs w:val="22"/>
        </w:rPr>
        <w:t xml:space="preserve">individuale con contratto di lavoro autonomo </w:t>
      </w:r>
      <w:r w:rsidRPr="00EC51A8">
        <w:rPr>
          <w:rFonts w:ascii="Tahoma" w:eastAsia="Times New Roman" w:hAnsi="Tahoma" w:cs="Tahoma"/>
          <w:b/>
          <w:bCs/>
          <w:caps/>
          <w:color w:val="000000"/>
          <w:sz w:val="22"/>
          <w:szCs w:val="22"/>
        </w:rPr>
        <w:t>presso il</w:t>
      </w:r>
      <w:r w:rsidRPr="00EC51A8">
        <w:rPr>
          <w:rFonts w:ascii="Tahoma" w:eastAsia="Times New Roman" w:hAnsi="Tahoma" w:cs="Tahoma"/>
          <w:caps/>
          <w:color w:val="000081"/>
          <w:sz w:val="22"/>
          <w:szCs w:val="22"/>
        </w:rPr>
        <w:t xml:space="preserve"> </w:t>
      </w:r>
      <w:r>
        <w:rPr>
          <w:rFonts w:ascii="Tahoma" w:eastAsia="Times New Roman" w:hAnsi="Tahoma" w:cs="Tahoma"/>
          <w:b/>
          <w:bCs/>
          <w:caps/>
          <w:color w:val="000000"/>
          <w:sz w:val="22"/>
          <w:szCs w:val="22"/>
        </w:rPr>
        <w:t>Dipartimento di Management</w:t>
      </w:r>
      <w:r w:rsidRPr="00EC51A8">
        <w:rPr>
          <w:rFonts w:ascii="Tahoma" w:eastAsia="Times New Roman" w:hAnsi="Tahoma" w:cs="Tahoma"/>
          <w:b/>
          <w:bCs/>
          <w:caps/>
          <w:color w:val="000000"/>
          <w:sz w:val="22"/>
          <w:szCs w:val="22"/>
        </w:rPr>
        <w:t xml:space="preserve"> Università Politecnica delle Marche.</w:t>
      </w:r>
    </w:p>
    <w:p w14:paraId="0C7A2AC5" w14:textId="77777777" w:rsidR="00A970E2" w:rsidRPr="00EC51A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i/>
          <w:color w:val="000000"/>
          <w:sz w:val="22"/>
          <w:szCs w:val="22"/>
        </w:rPr>
      </w:pPr>
    </w:p>
    <w:p w14:paraId="45C7829C" w14:textId="77777777" w:rsidR="00A970E2" w:rsidRPr="00EC51A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</w:p>
    <w:p w14:paraId="11EA799C" w14:textId="77777777" w:rsidR="00A970E2" w:rsidRPr="00EC51A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b/>
          <w:bCs/>
          <w:color w:val="000000"/>
          <w:sz w:val="22"/>
          <w:szCs w:val="22"/>
        </w:rPr>
      </w:pPr>
      <w:r w:rsidRPr="00EC51A8">
        <w:rPr>
          <w:rFonts w:ascii="Tahoma" w:eastAsia="Times New Roman" w:hAnsi="Tahoma" w:cs="Tahoma"/>
          <w:b/>
          <w:bCs/>
          <w:color w:val="000000"/>
          <w:sz w:val="22"/>
          <w:szCs w:val="22"/>
        </w:rPr>
        <w:t>DICHIARAZIONE SOSTITUTIVA DI ATTO DI NOTORIETA’</w:t>
      </w:r>
    </w:p>
    <w:p w14:paraId="6B480E77" w14:textId="77777777" w:rsidR="00A970E2" w:rsidRPr="00EC51A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b/>
          <w:bCs/>
          <w:color w:val="000000"/>
          <w:sz w:val="22"/>
          <w:szCs w:val="22"/>
        </w:rPr>
      </w:pPr>
      <w:r w:rsidRPr="00EC51A8">
        <w:rPr>
          <w:rFonts w:ascii="Tahoma" w:eastAsia="Times New Roman" w:hAnsi="Tahoma" w:cs="Tahoma"/>
          <w:b/>
          <w:bCs/>
          <w:color w:val="000000"/>
          <w:sz w:val="22"/>
          <w:szCs w:val="22"/>
        </w:rPr>
        <w:t>(ART. 47 D.P.R. N. 445/2000)</w:t>
      </w:r>
    </w:p>
    <w:p w14:paraId="465FDF4B" w14:textId="77777777" w:rsidR="00A970E2" w:rsidRPr="00EC51A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b/>
          <w:bCs/>
          <w:color w:val="000000"/>
          <w:sz w:val="22"/>
          <w:szCs w:val="22"/>
        </w:rPr>
      </w:pPr>
    </w:p>
    <w:p w14:paraId="67062805" w14:textId="77777777" w:rsidR="00A970E2" w:rsidRPr="00EC51A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  <w:r w:rsidRPr="00EC51A8">
        <w:rPr>
          <w:rFonts w:ascii="Tahoma" w:eastAsia="Times New Roman" w:hAnsi="Tahoma" w:cs="Tahoma"/>
          <w:color w:val="000000"/>
          <w:sz w:val="22"/>
          <w:szCs w:val="22"/>
        </w:rPr>
        <w:t>Con riferimento alla domanda di partecipazione per la selezione sopra indicata, il/la sottoscritto/a .............................................................................nato/a a ................ (provincia……</w:t>
      </w:r>
      <w:proofErr w:type="gramStart"/>
      <w:r w:rsidRPr="00EC51A8">
        <w:rPr>
          <w:rFonts w:ascii="Tahoma" w:eastAsia="Times New Roman" w:hAnsi="Tahoma" w:cs="Tahoma"/>
          <w:color w:val="000000"/>
          <w:sz w:val="22"/>
          <w:szCs w:val="22"/>
        </w:rPr>
        <w:t>…….</w:t>
      </w:r>
      <w:proofErr w:type="gramEnd"/>
      <w:r w:rsidRPr="00EC51A8">
        <w:rPr>
          <w:rFonts w:ascii="Tahoma" w:eastAsia="Times New Roman" w:hAnsi="Tahoma" w:cs="Tahoma"/>
          <w:color w:val="000000"/>
          <w:sz w:val="22"/>
          <w:szCs w:val="22"/>
        </w:rPr>
        <w:t xml:space="preserve">) il ……………………………………, residente in …………………………………… (provincia ……….), via/c.so/p.zza ………………………………….. n. ………………, </w:t>
      </w:r>
      <w:proofErr w:type="spellStart"/>
      <w:r w:rsidRPr="00EC51A8">
        <w:rPr>
          <w:rFonts w:ascii="Tahoma" w:eastAsia="Times New Roman" w:hAnsi="Tahoma" w:cs="Tahoma"/>
          <w:color w:val="000000"/>
          <w:sz w:val="22"/>
          <w:szCs w:val="22"/>
        </w:rPr>
        <w:t>c.a.p.</w:t>
      </w:r>
      <w:proofErr w:type="spellEnd"/>
      <w:r w:rsidRPr="00EC51A8">
        <w:rPr>
          <w:rFonts w:ascii="Tahoma" w:eastAsia="Times New Roman" w:hAnsi="Tahoma" w:cs="Tahoma"/>
          <w:color w:val="000000"/>
          <w:sz w:val="22"/>
          <w:szCs w:val="22"/>
        </w:rPr>
        <w:t xml:space="preserve"> …………………,  </w:t>
      </w:r>
    </w:p>
    <w:p w14:paraId="723A379B" w14:textId="77777777" w:rsidR="00A970E2" w:rsidRPr="00EC51A8" w:rsidRDefault="00A970E2" w:rsidP="00A970E2">
      <w:pPr>
        <w:widowControl w:val="0"/>
        <w:autoSpaceDE w:val="0"/>
        <w:autoSpaceDN w:val="0"/>
        <w:adjustRightInd w:val="0"/>
        <w:jc w:val="center"/>
        <w:rPr>
          <w:rFonts w:ascii="Tahoma" w:eastAsia="Times New Roman" w:hAnsi="Tahoma" w:cs="Tahoma"/>
          <w:color w:val="000000"/>
          <w:sz w:val="22"/>
          <w:szCs w:val="22"/>
        </w:rPr>
      </w:pPr>
      <w:r w:rsidRPr="00EC51A8">
        <w:rPr>
          <w:rFonts w:ascii="Tahoma" w:eastAsia="Times New Roman" w:hAnsi="Tahoma" w:cs="Tahoma"/>
          <w:color w:val="000000"/>
          <w:sz w:val="22"/>
          <w:szCs w:val="22"/>
        </w:rPr>
        <w:t>DICHIARA</w:t>
      </w:r>
    </w:p>
    <w:p w14:paraId="3E7435D0" w14:textId="77777777" w:rsidR="00A970E2" w:rsidRPr="00EC51A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</w:p>
    <w:p w14:paraId="0B4133D3" w14:textId="77777777" w:rsidR="00A970E2" w:rsidRPr="00EC51A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  <w:r w:rsidRPr="00EC51A8">
        <w:rPr>
          <w:rFonts w:ascii="Tahoma" w:eastAsia="Times New Roman" w:hAnsi="Tahoma" w:cs="Tahoma"/>
          <w:color w:val="000000"/>
          <w:sz w:val="22"/>
          <w:szCs w:val="22"/>
        </w:rPr>
        <w:t xml:space="preserve"> ai sensi dell’ art. 47 del D.P.R. 445/2000 e consapevole delle sanzioni penali, nel caso di dichiarazioni mendaci e falsità negli atti, richiamate dall’art. 76 del D.P.R. n. 445/2000</w:t>
      </w:r>
    </w:p>
    <w:p w14:paraId="5F6DCF29" w14:textId="77777777" w:rsidR="00A970E2" w:rsidRPr="00EC51A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  <w:r w:rsidRPr="00EC51A8">
        <w:rPr>
          <w:rFonts w:ascii="Tahoma" w:eastAsia="Times New Roman" w:hAnsi="Tahoma" w:cs="Tahoma"/>
          <w:color w:val="000000"/>
          <w:sz w:val="22"/>
          <w:szCs w:val="22"/>
        </w:rPr>
        <w:t>Che le seguenti fotocopie allegate sono conformi agli originali in mio possesso (elencare le fotocopie allegate):</w:t>
      </w:r>
    </w:p>
    <w:p w14:paraId="12B149DD" w14:textId="77777777" w:rsidR="00A970E2" w:rsidRPr="00EC51A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</w:p>
    <w:p w14:paraId="366B6154" w14:textId="77777777" w:rsidR="00A970E2" w:rsidRPr="00EC51A8" w:rsidRDefault="00A970E2" w:rsidP="00A970E2">
      <w:pPr>
        <w:widowControl w:val="0"/>
        <w:numPr>
          <w:ilvl w:val="0"/>
          <w:numId w:val="8"/>
        </w:numPr>
        <w:autoSpaceDE w:val="0"/>
        <w:autoSpaceDN w:val="0"/>
        <w:adjustRightInd w:val="0"/>
        <w:jc w:val="both"/>
        <w:rPr>
          <w:rFonts w:ascii="Tahoma" w:eastAsia="Times New Roman" w:hAnsi="Tahoma" w:cs="Tahoma"/>
          <w:b/>
          <w:bCs/>
          <w:color w:val="000000"/>
          <w:sz w:val="22"/>
          <w:szCs w:val="22"/>
        </w:rPr>
      </w:pPr>
      <w:r w:rsidRPr="00EC51A8">
        <w:rPr>
          <w:rFonts w:ascii="Tahoma" w:eastAsia="Times New Roman" w:hAnsi="Tahoma" w:cs="Tahoma"/>
          <w:b/>
          <w:bCs/>
          <w:color w:val="000000"/>
          <w:sz w:val="22"/>
          <w:szCs w:val="22"/>
        </w:rPr>
        <w:t>___________________</w:t>
      </w:r>
    </w:p>
    <w:p w14:paraId="50819647" w14:textId="77777777" w:rsidR="00A970E2" w:rsidRPr="00EC51A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b/>
          <w:bCs/>
          <w:color w:val="000000"/>
          <w:sz w:val="22"/>
          <w:szCs w:val="22"/>
        </w:rPr>
      </w:pPr>
    </w:p>
    <w:p w14:paraId="39CF7200" w14:textId="77777777" w:rsidR="00A970E2" w:rsidRPr="00EC51A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b/>
          <w:bCs/>
          <w:color w:val="000000"/>
          <w:sz w:val="22"/>
          <w:szCs w:val="22"/>
        </w:rPr>
      </w:pPr>
    </w:p>
    <w:p w14:paraId="7489C710" w14:textId="2EBA9B04" w:rsidR="00A970E2" w:rsidRPr="00A970E2" w:rsidRDefault="00A970E2" w:rsidP="00A970E2">
      <w:pPr>
        <w:widowControl w:val="0"/>
        <w:numPr>
          <w:ilvl w:val="0"/>
          <w:numId w:val="8"/>
        </w:numPr>
        <w:autoSpaceDE w:val="0"/>
        <w:autoSpaceDN w:val="0"/>
        <w:adjustRightInd w:val="0"/>
        <w:jc w:val="both"/>
        <w:rPr>
          <w:rFonts w:ascii="Tahoma" w:eastAsia="Times New Roman" w:hAnsi="Tahoma" w:cs="Tahoma"/>
          <w:b/>
          <w:bCs/>
          <w:color w:val="000000"/>
          <w:sz w:val="22"/>
          <w:szCs w:val="22"/>
        </w:rPr>
      </w:pPr>
      <w:r w:rsidRPr="00EC51A8">
        <w:rPr>
          <w:rFonts w:ascii="Tahoma" w:eastAsia="Times New Roman" w:hAnsi="Tahoma" w:cs="Tahoma"/>
          <w:b/>
          <w:bCs/>
          <w:color w:val="000000"/>
          <w:sz w:val="22"/>
          <w:szCs w:val="22"/>
        </w:rPr>
        <w:t>___________________</w:t>
      </w:r>
    </w:p>
    <w:p w14:paraId="64A6B6B5" w14:textId="77777777" w:rsidR="00A970E2" w:rsidRPr="00EC51A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b/>
          <w:bCs/>
          <w:color w:val="000000"/>
          <w:sz w:val="22"/>
          <w:szCs w:val="22"/>
        </w:rPr>
      </w:pPr>
    </w:p>
    <w:p w14:paraId="6ABC2E5E" w14:textId="77777777" w:rsidR="00A970E2" w:rsidRPr="00EC51A8" w:rsidRDefault="00A970E2" w:rsidP="00A970E2">
      <w:pPr>
        <w:keepNext/>
        <w:widowControl w:val="0"/>
        <w:autoSpaceDE w:val="0"/>
        <w:autoSpaceDN w:val="0"/>
        <w:adjustRightInd w:val="0"/>
        <w:spacing w:before="240" w:after="60"/>
        <w:outlineLvl w:val="0"/>
        <w:rPr>
          <w:rFonts w:ascii="Tahoma" w:eastAsia="Times New Roman" w:hAnsi="Tahoma" w:cs="Tahoma"/>
          <w:color w:val="000000"/>
          <w:kern w:val="32"/>
          <w:sz w:val="22"/>
          <w:szCs w:val="22"/>
        </w:rPr>
      </w:pPr>
    </w:p>
    <w:p w14:paraId="504BCC93" w14:textId="77777777" w:rsidR="00A970E2" w:rsidRPr="00EC51A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  <w:r w:rsidRPr="00EC51A8">
        <w:rPr>
          <w:rFonts w:ascii="Tahoma" w:eastAsia="Times New Roman" w:hAnsi="Tahoma" w:cs="Tahoma"/>
          <w:color w:val="000000"/>
          <w:sz w:val="22"/>
          <w:szCs w:val="22"/>
        </w:rPr>
        <w:t>Data __________________________ Firma autografa(*)________________________</w:t>
      </w:r>
    </w:p>
    <w:p w14:paraId="06F409FC" w14:textId="77777777" w:rsidR="00A970E2" w:rsidRPr="00EC51A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</w:p>
    <w:p w14:paraId="5B2FAF35" w14:textId="77777777" w:rsidR="00A970E2" w:rsidRPr="00EC51A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</w:p>
    <w:p w14:paraId="4F6179F7" w14:textId="77777777" w:rsidR="00A970E2" w:rsidRPr="00EC51A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  <w:r w:rsidRPr="00EC51A8">
        <w:rPr>
          <w:rFonts w:ascii="Tahoma" w:eastAsia="Times New Roman" w:hAnsi="Tahoma" w:cs="Tahoma"/>
          <w:color w:val="000000"/>
          <w:sz w:val="22"/>
          <w:szCs w:val="22"/>
        </w:rPr>
        <w:t xml:space="preserve">(*) Se la dichiarazione è consegnata personalmente al funzionario addetto, la firma autografa dovrà essere apposta in sua presenza. </w:t>
      </w:r>
    </w:p>
    <w:p w14:paraId="440EB7D7" w14:textId="519967BE" w:rsidR="00C9612E" w:rsidRPr="00A970E2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  <w:r w:rsidRPr="00EC51A8">
        <w:rPr>
          <w:rFonts w:ascii="Tahoma" w:eastAsia="Times New Roman" w:hAnsi="Tahoma" w:cs="Tahoma"/>
          <w:color w:val="000000"/>
          <w:sz w:val="22"/>
          <w:szCs w:val="22"/>
        </w:rPr>
        <w:t>Se la dichiarazione viene spedita o consegnata da terzi dovrà essere sottoscritta con firma autografa dal candidato che dovrà, inoltre, allegare alla stessa fotocopia semplice di un documento di identità.</w:t>
      </w:r>
      <w:bookmarkEnd w:id="0"/>
    </w:p>
    <w:sectPr w:rsidR="00C9612E" w:rsidRPr="00A970E2" w:rsidSect="00737512">
      <w:headerReference w:type="even" r:id="rId11"/>
      <w:headerReference w:type="default" r:id="rId12"/>
      <w:headerReference w:type="first" r:id="rId13"/>
      <w:type w:val="continuous"/>
      <w:pgSz w:w="11900" w:h="16820"/>
      <w:pgMar w:top="3402" w:right="1758" w:bottom="3402" w:left="1758" w:header="737" w:footer="130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078614" w14:textId="77777777" w:rsidR="008936F0" w:rsidRDefault="008936F0" w:rsidP="00F939EA">
      <w:r>
        <w:separator/>
      </w:r>
    </w:p>
  </w:endnote>
  <w:endnote w:type="continuationSeparator" w:id="0">
    <w:p w14:paraId="500F43C0" w14:textId="77777777" w:rsidR="008936F0" w:rsidRDefault="008936F0" w:rsidP="00F939EA">
      <w:r>
        <w:continuationSeparator/>
      </w:r>
    </w:p>
  </w:endnote>
  <w:endnote w:type="continuationNotice" w:id="1">
    <w:p w14:paraId="4711F0B7" w14:textId="77777777" w:rsidR="008936F0" w:rsidRDefault="008936F0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NewRoman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Inter">
    <w:altName w:val="Calibri"/>
    <w:charset w:val="00"/>
    <w:family w:val="swiss"/>
    <w:pitch w:val="variable"/>
    <w:sig w:usb0="E00002FF" w:usb1="1200A1FF" w:usb2="00000001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09BF5E" w14:textId="77777777" w:rsidR="008936F0" w:rsidRDefault="008936F0" w:rsidP="00F939EA">
      <w:r>
        <w:separator/>
      </w:r>
    </w:p>
  </w:footnote>
  <w:footnote w:type="continuationSeparator" w:id="0">
    <w:p w14:paraId="1163D471" w14:textId="77777777" w:rsidR="008936F0" w:rsidRDefault="008936F0" w:rsidP="00F939EA">
      <w:r>
        <w:continuationSeparator/>
      </w:r>
    </w:p>
  </w:footnote>
  <w:footnote w:type="continuationNotice" w:id="1">
    <w:p w14:paraId="62D34F55" w14:textId="77777777" w:rsidR="008936F0" w:rsidRDefault="008936F0"/>
  </w:footnote>
  <w:footnote w:id="2">
    <w:p w14:paraId="6D435D7F" w14:textId="77777777" w:rsidR="00A970E2" w:rsidRDefault="00A970E2" w:rsidP="00A970E2">
      <w:pPr>
        <w:pStyle w:val="Testonotaapidipagina"/>
      </w:pPr>
      <w:r>
        <w:rPr>
          <w:rStyle w:val="Rimandonotaapidipagina"/>
        </w:rPr>
        <w:footnoteRef/>
      </w:r>
      <w:r>
        <w:t xml:space="preserve"> </w:t>
      </w:r>
      <w:r w:rsidRPr="00F34AA5">
        <w:rPr>
          <w:rFonts w:cs="Tahoma"/>
          <w:sz w:val="18"/>
          <w:szCs w:val="18"/>
        </w:rPr>
        <w:t xml:space="preserve">Qualora i caratteri della prestazione  rientrano nelle ipotesi derogatorie del 2° capoverso del comma 6 dell’art.7 D. </w:t>
      </w:r>
      <w:r>
        <w:rPr>
          <w:rFonts w:cs="Tahoma"/>
          <w:sz w:val="18"/>
          <w:szCs w:val="18"/>
        </w:rPr>
        <w:t>L</w:t>
      </w:r>
      <w:r w:rsidRPr="00F34AA5">
        <w:rPr>
          <w:rFonts w:cs="Tahoma"/>
          <w:sz w:val="18"/>
          <w:szCs w:val="18"/>
        </w:rPr>
        <w:t>gs.165/2001</w:t>
      </w:r>
      <w:r>
        <w:rPr>
          <w:rFonts w:cs="Tahoma"/>
          <w:sz w:val="18"/>
          <w:szCs w:val="18"/>
        </w:rPr>
        <w:t>, va inserito il titolo di studio e/o professionale corrispondente.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136C80" w14:textId="57F0650A" w:rsidR="00E15408" w:rsidRDefault="00C1621A">
    <w:pPr>
      <w:pStyle w:val="Intestazione"/>
    </w:pPr>
    <w:r>
      <w:rPr>
        <w:noProof/>
      </w:rPr>
      <w:drawing>
        <wp:anchor distT="0" distB="0" distL="114300" distR="114300" simplePos="0" relativeHeight="251657728" behindDoc="1" locked="0" layoutInCell="1" allowOverlap="1" wp14:anchorId="0E25E705" wp14:editId="25375CD0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59040" cy="10692130"/>
          <wp:effectExtent l="0" t="0" r="0" b="0"/>
          <wp:wrapNone/>
          <wp:docPr id="1009389591" name="Immagine 100938959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00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9040" cy="106921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6704" behindDoc="1" locked="0" layoutInCell="1" allowOverlap="1" wp14:anchorId="5F1C5DFE" wp14:editId="1735DC38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59040" cy="10692130"/>
          <wp:effectExtent l="0" t="0" r="0" b="0"/>
          <wp:wrapNone/>
          <wp:docPr id="883495747" name="Immagine 88349574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7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9040" cy="106921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5680" behindDoc="1" locked="0" layoutInCell="1" allowOverlap="1" wp14:anchorId="5E4EB56F" wp14:editId="0D137136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59040" cy="10692130"/>
          <wp:effectExtent l="0" t="0" r="0" b="0"/>
          <wp:wrapNone/>
          <wp:docPr id="1676868814" name="Immagine 16768688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9040" cy="106921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4656" behindDoc="1" locked="0" layoutInCell="1" allowOverlap="1" wp14:anchorId="0C934D34" wp14:editId="2803393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65390" cy="10695305"/>
          <wp:effectExtent l="0" t="0" r="0" b="0"/>
          <wp:wrapNone/>
          <wp:docPr id="1022939321" name="Immagine 10229393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3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5390" cy="106953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3632" behindDoc="1" locked="0" layoutInCell="1" allowOverlap="1" wp14:anchorId="0A056A42" wp14:editId="511C05E9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59040" cy="10692130"/>
          <wp:effectExtent l="0" t="0" r="0" b="0"/>
          <wp:wrapNone/>
          <wp:docPr id="910772492" name="Immagine 91077249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6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9040" cy="106921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01510">
      <w:rPr>
        <w:noProof/>
      </w:rPr>
      <w:pict w14:anchorId="0CCA197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1054" type="#_x0000_t75" style="position:absolute;margin-left:0;margin-top:0;width:423.75pt;height:599.4pt;z-index:-251654656;mso-wrap-edited:f;mso-position-horizontal:center;mso-position-horizontal-relative:margin;mso-position-vertical:center;mso-position-vertical-relative:margin" wrapcoords="-38 0 -38 21545 21600 21545 21600 0 -38 0">
          <v:imagedata r:id="rId6" o:title="Ateneo_Rettore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B911C0" w14:textId="71C5203D" w:rsidR="00E12C5B" w:rsidRDefault="00C24688">
    <w:pPr>
      <w:pStyle w:val="Intestazione"/>
    </w:pPr>
    <w:r>
      <w:rPr>
        <w:noProof/>
        <w:color w:val="000000"/>
      </w:rPr>
      <mc:AlternateContent>
        <mc:Choice Requires="wpg">
          <w:drawing>
            <wp:anchor distT="0" distB="0" distL="114300" distR="114300" simplePos="0" relativeHeight="251660800" behindDoc="0" locked="0" layoutInCell="1" allowOverlap="1" wp14:anchorId="3272A8B7" wp14:editId="4E38C82B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5490845" cy="9233255"/>
              <wp:effectExtent l="0" t="0" r="0" b="6350"/>
              <wp:wrapNone/>
              <wp:docPr id="1940869238" name="Gruppo 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490845" cy="9233255"/>
                        <a:chOff x="0" y="0"/>
                        <a:chExt cx="5490845" cy="9233255"/>
                      </a:xfrm>
                    </wpg:grpSpPr>
                    <pic:pic xmlns:pic="http://schemas.openxmlformats.org/drawingml/2006/picture">
                      <pic:nvPicPr>
                        <pic:cNvPr id="1956785234" name="image1.png"/>
                        <pic:cNvPicPr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4073237" y="0"/>
                          <a:ext cx="1331595" cy="433070"/>
                        </a:xfrm>
                        <a:prstGeom prst="rect">
                          <a:avLst/>
                        </a:prstGeom>
                        <a:ln/>
                      </pic:spPr>
                    </pic:pic>
                    <wps:wsp>
                      <wps:cNvPr id="665155044" name="Casella di testo 2"/>
                      <wps:cNvSpPr txBox="1">
                        <a:spLocks noChangeArrowheads="1"/>
                      </wps:cNvSpPr>
                      <wps:spPr bwMode="auto">
                        <a:xfrm>
                          <a:off x="0" y="8763990"/>
                          <a:ext cx="5490845" cy="46926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3F56E0B" w14:textId="77777777" w:rsidR="00C24688" w:rsidRPr="001F3D29" w:rsidRDefault="00C24688" w:rsidP="00C24688">
                            <w:pPr>
                              <w:tabs>
                                <w:tab w:val="center" w:pos="4111"/>
                                <w:tab w:val="right" w:pos="8364"/>
                              </w:tabs>
                              <w:jc w:val="both"/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</w:pP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>Piazzale R. Martelli, 8</w:t>
                            </w: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ab/>
                              <w:t>segr.dima@univpm.it</w:t>
                            </w: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ab/>
                              <w:t>IG: dima_univpm</w:t>
                            </w:r>
                          </w:p>
                          <w:p w14:paraId="698B5FB8" w14:textId="77777777" w:rsidR="00C24688" w:rsidRPr="001F3D29" w:rsidRDefault="00C24688" w:rsidP="00C24688">
                            <w:pPr>
                              <w:tabs>
                                <w:tab w:val="center" w:pos="4111"/>
                                <w:tab w:val="right" w:pos="8364"/>
                              </w:tabs>
                              <w:jc w:val="both"/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</w:pP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>60121 Ancona</w:t>
                            </w: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ab/>
                              <w:t>T 071 220 7057-7143-7206-7125-7131</w:t>
                            </w: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ab/>
                              <w:t xml:space="preserve">FB: Dima </w:t>
                            </w:r>
                            <w:proofErr w:type="spellStart"/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>Univpm</w:t>
                            </w:r>
                            <w:proofErr w:type="spellEnd"/>
                          </w:p>
                          <w:p w14:paraId="22E40E98" w14:textId="77777777" w:rsidR="00C24688" w:rsidRPr="001F3D29" w:rsidRDefault="00C24688" w:rsidP="00C24688">
                            <w:pPr>
                              <w:tabs>
                                <w:tab w:val="center" w:pos="4111"/>
                                <w:tab w:val="right" w:pos="8364"/>
                              </w:tabs>
                              <w:jc w:val="both"/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</w:pP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>dima.univpm.it</w:t>
                            </w: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ab/>
                              <w:t>F 071 220 7199</w:t>
                            </w: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ab/>
                              <w:t>Linkedin: dima-</w:t>
                            </w:r>
                            <w:proofErr w:type="spellStart"/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>univpm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  <pic:pic xmlns:pic="http://schemas.openxmlformats.org/drawingml/2006/picture">
                      <pic:nvPicPr>
                        <pic:cNvPr id="125188629" name="image3.png" descr="A logo with a black background&#10;&#10;Description automatically generated"/>
                        <pic:cNvPicPr/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83128" y="47502"/>
                          <a:ext cx="1979930" cy="337820"/>
                        </a:xfrm>
                        <a:prstGeom prst="rect">
                          <a:avLst/>
                        </a:prstGeom>
                        <a:ln/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3272A8B7" id="Gruppo 2" o:spid="_x0000_s1026" style="position:absolute;margin-left:0;margin-top:0;width:432.35pt;height:727.05pt;z-index:251660800;mso-position-horizontal:center;mso-position-horizontal-relative:margin;mso-position-vertical:center;mso-position-vertical-relative:margin" coordsize="54908,9233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1.png" o:spid="_x0000_s1027" type="#_x0000_t75" style="position:absolute;left:40732;width:13316;height:43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">
                <v:imagedata r:id="rId3" o:title="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sella di testo 2" o:spid="_x0000_s1028" type="#_x0000_t202" style="position:absolute;top:87639;width:54908;height:46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" filled="f" stroked="f">
                <v:textbox style="mso-fit-shape-to-text:t">
                  <w:txbxContent>
                    <w:p w14:paraId="33F56E0B" w14:textId="77777777" w:rsidR="00C24688" w:rsidRPr="001F3D29" w:rsidRDefault="00C24688" w:rsidP="00C24688">
                      <w:pPr>
                        <w:tabs>
                          <w:tab w:val="center" w:pos="4111"/>
                          <w:tab w:val="right" w:pos="8364"/>
                        </w:tabs>
                        <w:jc w:val="both"/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</w:pP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>Piazzale R. Martelli, 8</w:t>
                      </w: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ab/>
                        <w:t>segr.dima@univpm.it</w:t>
                      </w: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ab/>
                        <w:t>IG: dima_univpm</w:t>
                      </w:r>
                    </w:p>
                    <w:p w14:paraId="698B5FB8" w14:textId="77777777" w:rsidR="00C24688" w:rsidRPr="001F3D29" w:rsidRDefault="00C24688" w:rsidP="00C24688">
                      <w:pPr>
                        <w:tabs>
                          <w:tab w:val="center" w:pos="4111"/>
                          <w:tab w:val="right" w:pos="8364"/>
                        </w:tabs>
                        <w:jc w:val="both"/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</w:pP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>60121 Ancona</w:t>
                      </w: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ab/>
                        <w:t>T 071 220 7057-7143-7206-7125-7131</w:t>
                      </w: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ab/>
                        <w:t xml:space="preserve">FB: Dima </w:t>
                      </w:r>
                      <w:proofErr w:type="spellStart"/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>Univpm</w:t>
                      </w:r>
                      <w:proofErr w:type="spellEnd"/>
                    </w:p>
                    <w:p w14:paraId="22E40E98" w14:textId="77777777" w:rsidR="00C24688" w:rsidRPr="001F3D29" w:rsidRDefault="00C24688" w:rsidP="00C24688">
                      <w:pPr>
                        <w:tabs>
                          <w:tab w:val="center" w:pos="4111"/>
                          <w:tab w:val="right" w:pos="8364"/>
                        </w:tabs>
                        <w:jc w:val="both"/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</w:pP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>dima.univpm.it</w:t>
                      </w: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ab/>
                        <w:t>F 071 220 7199</w:t>
                      </w: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ab/>
                        <w:t>Linkedin: dima-</w:t>
                      </w:r>
                      <w:proofErr w:type="spellStart"/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>univpm</w:t>
                      </w:r>
                      <w:proofErr w:type="spellEnd"/>
                    </w:p>
                  </w:txbxContent>
                </v:textbox>
              </v:shape>
              <v:shape id="image3.png" o:spid="_x0000_s1029" type="#_x0000_t75" alt="A logo with a black background&#10;&#10;Description automatically generated" style="position:absolute;left:831;top:475;width:19799;height:3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">
                <v:imagedata r:id="rId4" o:title="A logo with a black background&#10;&#10;Description automatically generated"/>
              </v:shape>
              <w10:wrap anchorx="margin" anchory="margin"/>
            </v:group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C03783" w14:textId="7D9BD529" w:rsidR="00E15408" w:rsidRDefault="00670C6A">
    <w:pPr>
      <w:pStyle w:val="Intestazione"/>
    </w:pPr>
    <w:r>
      <w:rPr>
        <w:noProof/>
        <w:color w:val="000000"/>
      </w:rPr>
      <mc:AlternateContent>
        <mc:Choice Requires="wpg">
          <w:drawing>
            <wp:anchor distT="0" distB="0" distL="114300" distR="114300" simplePos="0" relativeHeight="251659776" behindDoc="0" locked="0" layoutInCell="1" allowOverlap="1" wp14:anchorId="5E4D9348" wp14:editId="4A4738AB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5490845" cy="9233255"/>
              <wp:effectExtent l="0" t="0" r="0" b="6350"/>
              <wp:wrapNone/>
              <wp:docPr id="1845170637" name="Gruppo 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490845" cy="9233255"/>
                        <a:chOff x="0" y="0"/>
                        <a:chExt cx="5490845" cy="9233255"/>
                      </a:xfrm>
                    </wpg:grpSpPr>
                    <pic:pic xmlns:pic="http://schemas.openxmlformats.org/drawingml/2006/picture">
                      <pic:nvPicPr>
                        <pic:cNvPr id="1682887408" name="image1.png"/>
                        <pic:cNvPicPr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4073237" y="0"/>
                          <a:ext cx="1331595" cy="433070"/>
                        </a:xfrm>
                        <a:prstGeom prst="rect">
                          <a:avLst/>
                        </a:prstGeom>
                        <a:ln/>
                      </pic:spPr>
                    </pic:pic>
                    <wps:wsp>
                      <wps:cNvPr id="217" name="Casella di testo 2"/>
                      <wps:cNvSpPr txBox="1">
                        <a:spLocks noChangeArrowheads="1"/>
                      </wps:cNvSpPr>
                      <wps:spPr bwMode="auto">
                        <a:xfrm>
                          <a:off x="0" y="8763990"/>
                          <a:ext cx="5490845" cy="46926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673A9BF" w14:textId="77777777" w:rsidR="00670C6A" w:rsidRPr="001F3D29" w:rsidRDefault="00670C6A" w:rsidP="00670C6A">
                            <w:pPr>
                              <w:tabs>
                                <w:tab w:val="center" w:pos="4111"/>
                                <w:tab w:val="right" w:pos="8364"/>
                              </w:tabs>
                              <w:jc w:val="both"/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</w:pP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>Piazzale R. Martelli, 8</w:t>
                            </w: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ab/>
                              <w:t>segr.dima@univpm.it</w:t>
                            </w: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ab/>
                              <w:t>IG: dima_univpm</w:t>
                            </w:r>
                          </w:p>
                          <w:p w14:paraId="6E43C785" w14:textId="77777777" w:rsidR="00670C6A" w:rsidRPr="001F3D29" w:rsidRDefault="00670C6A" w:rsidP="00670C6A">
                            <w:pPr>
                              <w:tabs>
                                <w:tab w:val="center" w:pos="4111"/>
                                <w:tab w:val="right" w:pos="8364"/>
                              </w:tabs>
                              <w:jc w:val="both"/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</w:pP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>60121 Ancona</w:t>
                            </w: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ab/>
                              <w:t>T 071 220 7057-7143-7206-7125-7131</w:t>
                            </w: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ab/>
                              <w:t xml:space="preserve">FB: Dima </w:t>
                            </w:r>
                            <w:proofErr w:type="spellStart"/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>Univpm</w:t>
                            </w:r>
                            <w:proofErr w:type="spellEnd"/>
                          </w:p>
                          <w:p w14:paraId="394A2FEE" w14:textId="77777777" w:rsidR="00670C6A" w:rsidRPr="001F3D29" w:rsidRDefault="00670C6A" w:rsidP="00670C6A">
                            <w:pPr>
                              <w:tabs>
                                <w:tab w:val="center" w:pos="4111"/>
                                <w:tab w:val="right" w:pos="8364"/>
                              </w:tabs>
                              <w:jc w:val="both"/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</w:pP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>dima.univpm.it</w:t>
                            </w: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ab/>
                              <w:t>F 071 220 7199</w:t>
                            </w: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ab/>
                              <w:t>Linkedin: dima-</w:t>
                            </w:r>
                            <w:proofErr w:type="spellStart"/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>univpm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  <pic:pic xmlns:pic="http://schemas.openxmlformats.org/drawingml/2006/picture">
                      <pic:nvPicPr>
                        <pic:cNvPr id="1682887410" name="image3.png" descr="A logo with a black background&#10;&#10;Description automatically generated"/>
                        <pic:cNvPicPr/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83128" y="47502"/>
                          <a:ext cx="1979930" cy="337820"/>
                        </a:xfrm>
                        <a:prstGeom prst="rect">
                          <a:avLst/>
                        </a:prstGeom>
                        <a:ln/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5E4D9348" id="_x0000_s1030" style="position:absolute;margin-left:0;margin-top:0;width:432.35pt;height:727.05pt;z-index:251659776;mso-position-horizontal:center;mso-position-horizontal-relative:margin;mso-position-vertical:center;mso-position-vertical-relative:margin" coordsize="54908,9233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1.png" o:spid="_x0000_s1031" type="#_x0000_t75" style="position:absolute;left:40732;width:13316;height:43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">
                <v:imagedata r:id="rId3" o:title="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sella di testo 2" o:spid="_x0000_s1032" type="#_x0000_t202" style="position:absolute;top:87639;width:54908;height:46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" filled="f" stroked="f">
                <v:textbox style="mso-fit-shape-to-text:t">
                  <w:txbxContent>
                    <w:p w14:paraId="1673A9BF" w14:textId="77777777" w:rsidR="00670C6A" w:rsidRPr="001F3D29" w:rsidRDefault="00670C6A" w:rsidP="00670C6A">
                      <w:pPr>
                        <w:tabs>
                          <w:tab w:val="center" w:pos="4111"/>
                          <w:tab w:val="right" w:pos="8364"/>
                        </w:tabs>
                        <w:jc w:val="both"/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</w:pP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>Piazzale R. Martelli, 8</w:t>
                      </w: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ab/>
                        <w:t>segr.dima@univpm.it</w:t>
                      </w: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ab/>
                        <w:t>IG: dima_univpm</w:t>
                      </w:r>
                    </w:p>
                    <w:p w14:paraId="6E43C785" w14:textId="77777777" w:rsidR="00670C6A" w:rsidRPr="001F3D29" w:rsidRDefault="00670C6A" w:rsidP="00670C6A">
                      <w:pPr>
                        <w:tabs>
                          <w:tab w:val="center" w:pos="4111"/>
                          <w:tab w:val="right" w:pos="8364"/>
                        </w:tabs>
                        <w:jc w:val="both"/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</w:pP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>60121 Ancona</w:t>
                      </w: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ab/>
                        <w:t>T 071 220 7057-7143-7206-7125-7131</w:t>
                      </w: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ab/>
                        <w:t xml:space="preserve">FB: Dima </w:t>
                      </w:r>
                      <w:proofErr w:type="spellStart"/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>Univpm</w:t>
                      </w:r>
                      <w:proofErr w:type="spellEnd"/>
                    </w:p>
                    <w:p w14:paraId="394A2FEE" w14:textId="77777777" w:rsidR="00670C6A" w:rsidRPr="001F3D29" w:rsidRDefault="00670C6A" w:rsidP="00670C6A">
                      <w:pPr>
                        <w:tabs>
                          <w:tab w:val="center" w:pos="4111"/>
                          <w:tab w:val="right" w:pos="8364"/>
                        </w:tabs>
                        <w:jc w:val="both"/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</w:pP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>dima.univpm.it</w:t>
                      </w: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ab/>
                        <w:t>F 071 220 7199</w:t>
                      </w: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ab/>
                        <w:t>Linkedin: dima-</w:t>
                      </w:r>
                      <w:proofErr w:type="spellStart"/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>univpm</w:t>
                      </w:r>
                      <w:proofErr w:type="spellEnd"/>
                    </w:p>
                  </w:txbxContent>
                </v:textbox>
              </v:shape>
              <v:shape id="image3.png" o:spid="_x0000_s1033" type="#_x0000_t75" alt="A logo with a black background&#10;&#10;Description automatically generated" style="position:absolute;left:831;top:475;width:19799;height:3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">
                <v:imagedata r:id="rId4" o:title="A logo with a black background&#10;&#10;Description automatically generated"/>
              </v:shape>
              <w10:wrap anchorx="margin" anchory="margin"/>
            </v:group>
          </w:pict>
        </mc:Fallback>
      </mc:AlternateContent>
    </w:r>
    <w:r w:rsidR="00C1621A"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1" allowOverlap="1" wp14:anchorId="649E5ADD" wp14:editId="67EA710B">
              <wp:simplePos x="0" y="0"/>
              <wp:positionH relativeFrom="column">
                <wp:posOffset>-957580</wp:posOffset>
              </wp:positionH>
              <wp:positionV relativeFrom="paragraph">
                <wp:posOffset>3274060</wp:posOffset>
              </wp:positionV>
              <wp:extent cx="440055" cy="304800"/>
              <wp:effectExtent l="13970" t="6985" r="12700" b="12065"/>
              <wp:wrapNone/>
              <wp:docPr id="1" name="Rectangle 10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40055" cy="3048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FFFFFF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4D84FE10" id="Rectangle 102" o:spid="_x0000_s1026" style="position:absolute;margin-left:-75.4pt;margin-top:257.8pt;width:34.65pt;height:24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" strokecolor="white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1.4pt;height:11.4pt;visibility:visible;mso-wrap-style:square" o:bullet="t">
        <v:imagedata r:id="rId1" o:title=""/>
      </v:shape>
    </w:pict>
  </w:numPicBullet>
  <w:abstractNum w:abstractNumId="0" w15:restartNumberingAfterBreak="0">
    <w:nsid w:val="00000002"/>
    <w:multiLevelType w:val="singleLevel"/>
    <w:tmpl w:val="00000002"/>
    <w:name w:val="WW8Num2"/>
    <w:lvl w:ilvl="0">
      <w:numFmt w:val="bullet"/>
      <w:lvlText w:val=""/>
      <w:lvlJc w:val="left"/>
      <w:pPr>
        <w:tabs>
          <w:tab w:val="num" w:pos="820"/>
        </w:tabs>
        <w:ind w:left="820" w:hanging="360"/>
      </w:pPr>
      <w:rPr>
        <w:rFonts w:ascii="Symbol" w:hAnsi="Symbol" w:cs="Symbol" w:hint="default"/>
        <w:color w:val="000000"/>
        <w:sz w:val="20"/>
        <w:szCs w:val="20"/>
      </w:rPr>
    </w:lvl>
  </w:abstractNum>
  <w:abstractNum w:abstractNumId="1" w15:restartNumberingAfterBreak="0">
    <w:nsid w:val="00000003"/>
    <w:multiLevelType w:val="multilevel"/>
    <w:tmpl w:val="00000003"/>
    <w:name w:val="WW8Num5"/>
    <w:lvl w:ilvl="0">
      <w:start w:val="1"/>
      <w:numFmt w:val="lowerLetter"/>
      <w:lvlText w:val="%1)"/>
      <w:lvlJc w:val="left"/>
      <w:pPr>
        <w:tabs>
          <w:tab w:val="num" w:pos="1494"/>
        </w:tabs>
        <w:ind w:left="1494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 w15:restartNumberingAfterBreak="0">
    <w:nsid w:val="01AC5EFA"/>
    <w:multiLevelType w:val="hybridMultilevel"/>
    <w:tmpl w:val="4372E402"/>
    <w:lvl w:ilvl="0" w:tplc="A0F2111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sz w:val="18"/>
        <w:szCs w:val="18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 w15:restartNumberingAfterBreak="0">
    <w:nsid w:val="0713C435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15A916C2"/>
    <w:multiLevelType w:val="hybridMultilevel"/>
    <w:tmpl w:val="2E2A8254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6683C82"/>
    <w:multiLevelType w:val="hybridMultilevel"/>
    <w:tmpl w:val="8104FD76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C825C2D"/>
    <w:multiLevelType w:val="hybridMultilevel"/>
    <w:tmpl w:val="B18CBC3A"/>
    <w:lvl w:ilvl="0" w:tplc="1F520EE4">
      <w:start w:val="2"/>
      <w:numFmt w:val="bullet"/>
      <w:lvlText w:val="-"/>
      <w:lvlJc w:val="left"/>
      <w:pPr>
        <w:ind w:left="720" w:hanging="360"/>
      </w:pPr>
      <w:rPr>
        <w:rFonts w:ascii="Cambria" w:eastAsia="MS Mincho" w:hAnsi="Cambria" w:cs="Times New Roman" w:hint="default"/>
        <w:i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F384E90"/>
    <w:multiLevelType w:val="hybridMultilevel"/>
    <w:tmpl w:val="BE1A8848"/>
    <w:lvl w:ilvl="0" w:tplc="DF266B2A">
      <w:start w:val="1"/>
      <w:numFmt w:val="decimal"/>
      <w:lvlText w:val="%1)"/>
      <w:lvlJc w:val="left"/>
      <w:pPr>
        <w:ind w:left="1145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65" w:hanging="360"/>
      </w:pPr>
    </w:lvl>
    <w:lvl w:ilvl="2" w:tplc="0410001B" w:tentative="1">
      <w:start w:val="1"/>
      <w:numFmt w:val="lowerRoman"/>
      <w:lvlText w:val="%3."/>
      <w:lvlJc w:val="right"/>
      <w:pPr>
        <w:ind w:left="2585" w:hanging="180"/>
      </w:pPr>
    </w:lvl>
    <w:lvl w:ilvl="3" w:tplc="0410000F" w:tentative="1">
      <w:start w:val="1"/>
      <w:numFmt w:val="decimal"/>
      <w:lvlText w:val="%4."/>
      <w:lvlJc w:val="left"/>
      <w:pPr>
        <w:ind w:left="3305" w:hanging="360"/>
      </w:pPr>
    </w:lvl>
    <w:lvl w:ilvl="4" w:tplc="04100019" w:tentative="1">
      <w:start w:val="1"/>
      <w:numFmt w:val="lowerLetter"/>
      <w:lvlText w:val="%5."/>
      <w:lvlJc w:val="left"/>
      <w:pPr>
        <w:ind w:left="4025" w:hanging="360"/>
      </w:pPr>
    </w:lvl>
    <w:lvl w:ilvl="5" w:tplc="0410001B" w:tentative="1">
      <w:start w:val="1"/>
      <w:numFmt w:val="lowerRoman"/>
      <w:lvlText w:val="%6."/>
      <w:lvlJc w:val="right"/>
      <w:pPr>
        <w:ind w:left="4745" w:hanging="180"/>
      </w:pPr>
    </w:lvl>
    <w:lvl w:ilvl="6" w:tplc="0410000F" w:tentative="1">
      <w:start w:val="1"/>
      <w:numFmt w:val="decimal"/>
      <w:lvlText w:val="%7."/>
      <w:lvlJc w:val="left"/>
      <w:pPr>
        <w:ind w:left="5465" w:hanging="360"/>
      </w:pPr>
    </w:lvl>
    <w:lvl w:ilvl="7" w:tplc="04100019" w:tentative="1">
      <w:start w:val="1"/>
      <w:numFmt w:val="lowerLetter"/>
      <w:lvlText w:val="%8."/>
      <w:lvlJc w:val="left"/>
      <w:pPr>
        <w:ind w:left="6185" w:hanging="360"/>
      </w:pPr>
    </w:lvl>
    <w:lvl w:ilvl="8" w:tplc="0410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8" w15:restartNumberingAfterBreak="0">
    <w:nsid w:val="23C86C08"/>
    <w:multiLevelType w:val="hybridMultilevel"/>
    <w:tmpl w:val="2DAA52C6"/>
    <w:lvl w:ilvl="0" w:tplc="D9787224">
      <w:start w:val="1"/>
      <w:numFmt w:val="lowerLetter"/>
      <w:lvlText w:val="%1)"/>
      <w:lvlJc w:val="left"/>
      <w:pPr>
        <w:ind w:left="1176" w:hanging="456"/>
      </w:pPr>
      <w:rPr>
        <w:rFonts w:hint="default"/>
        <w:i w:val="0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34735462"/>
    <w:multiLevelType w:val="hybridMultilevel"/>
    <w:tmpl w:val="EECC9028"/>
    <w:lvl w:ilvl="0" w:tplc="246C9DC8">
      <w:start w:val="1"/>
      <w:numFmt w:val="bullet"/>
      <w:lvlText w:val=""/>
      <w:lvlJc w:val="left"/>
      <w:pPr>
        <w:tabs>
          <w:tab w:val="num" w:pos="1528"/>
        </w:tabs>
        <w:ind w:left="1528" w:hanging="360"/>
      </w:pPr>
      <w:rPr>
        <w:rFonts w:ascii="Wingdings" w:hAnsi="Wingdings" w:hint="default"/>
        <w:sz w:val="20"/>
      </w:rPr>
    </w:lvl>
    <w:lvl w:ilvl="1" w:tplc="0410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0" w15:restartNumberingAfterBreak="0">
    <w:nsid w:val="3BA85294"/>
    <w:multiLevelType w:val="hybridMultilevel"/>
    <w:tmpl w:val="9118D0D8"/>
    <w:lvl w:ilvl="0" w:tplc="B45CDCEA">
      <w:start w:val="1"/>
      <w:numFmt w:val="lowerLetter"/>
      <w:lvlText w:val="%1)"/>
      <w:lvlJc w:val="left"/>
      <w:pPr>
        <w:ind w:left="1080" w:hanging="360"/>
      </w:pPr>
      <w:rPr>
        <w:rFonts w:ascii="Tahoma" w:eastAsia="Times New Roman" w:hAnsi="Tahoma" w:cs="Tahoma" w:hint="default"/>
        <w:color w:val="000000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490B6BFC"/>
    <w:multiLevelType w:val="hybridMultilevel"/>
    <w:tmpl w:val="C278F032"/>
    <w:lvl w:ilvl="0" w:tplc="0410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AB70EFB"/>
    <w:multiLevelType w:val="hybridMultilevel"/>
    <w:tmpl w:val="93328FA2"/>
    <w:lvl w:ilvl="0" w:tplc="400C9CA8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 w15:restartNumberingAfterBreak="0">
    <w:nsid w:val="4D806293"/>
    <w:multiLevelType w:val="hybridMultilevel"/>
    <w:tmpl w:val="A6547056"/>
    <w:lvl w:ilvl="0" w:tplc="246C9DC8">
      <w:start w:val="1"/>
      <w:numFmt w:val="bullet"/>
      <w:lvlText w:val=""/>
      <w:lvlJc w:val="left"/>
      <w:pPr>
        <w:tabs>
          <w:tab w:val="num" w:pos="1428"/>
        </w:tabs>
        <w:ind w:left="1428" w:hanging="360"/>
      </w:pPr>
      <w:rPr>
        <w:rFonts w:ascii="Wingdings" w:hAnsi="Wingdings" w:hint="default"/>
        <w:sz w:val="20"/>
      </w:rPr>
    </w:lvl>
    <w:lvl w:ilvl="1" w:tplc="0410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4" w15:restartNumberingAfterBreak="0">
    <w:nsid w:val="53703642"/>
    <w:multiLevelType w:val="hybridMultilevel"/>
    <w:tmpl w:val="6FAEDCF4"/>
    <w:lvl w:ilvl="0" w:tplc="F716A21C">
      <w:numFmt w:val="bullet"/>
      <w:lvlText w:val=""/>
      <w:lvlJc w:val="left"/>
      <w:pPr>
        <w:tabs>
          <w:tab w:val="num" w:pos="644"/>
        </w:tabs>
        <w:ind w:left="644" w:hanging="360"/>
      </w:pPr>
      <w:rPr>
        <w:rFonts w:ascii="Symbol" w:eastAsia="Times New Roman" w:hAnsi="Symbol" w:hint="default"/>
        <w:sz w:val="20"/>
      </w:rPr>
    </w:lvl>
    <w:lvl w:ilvl="1" w:tplc="04100003">
      <w:start w:val="1"/>
      <w:numFmt w:val="bullet"/>
      <w:lvlText w:val="o"/>
      <w:lvlJc w:val="left"/>
      <w:pPr>
        <w:tabs>
          <w:tab w:val="num" w:pos="1264"/>
        </w:tabs>
        <w:ind w:left="1264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984"/>
        </w:tabs>
        <w:ind w:left="198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704"/>
        </w:tabs>
        <w:ind w:left="270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424"/>
        </w:tabs>
        <w:ind w:left="3424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144"/>
        </w:tabs>
        <w:ind w:left="414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864"/>
        </w:tabs>
        <w:ind w:left="486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584"/>
        </w:tabs>
        <w:ind w:left="5584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304"/>
        </w:tabs>
        <w:ind w:left="6304" w:hanging="360"/>
      </w:pPr>
      <w:rPr>
        <w:rFonts w:ascii="Wingdings" w:hAnsi="Wingdings" w:hint="default"/>
      </w:rPr>
    </w:lvl>
  </w:abstractNum>
  <w:abstractNum w:abstractNumId="15" w15:restartNumberingAfterBreak="0">
    <w:nsid w:val="5389708C"/>
    <w:multiLevelType w:val="hybridMultilevel"/>
    <w:tmpl w:val="D7AA3350"/>
    <w:lvl w:ilvl="0" w:tplc="C594306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53FA676C"/>
    <w:multiLevelType w:val="hybridMultilevel"/>
    <w:tmpl w:val="B3E4C052"/>
    <w:lvl w:ilvl="0" w:tplc="555C2E7A">
      <w:start w:val="4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7" w15:restartNumberingAfterBreak="0">
    <w:nsid w:val="5B62017A"/>
    <w:multiLevelType w:val="hybridMultilevel"/>
    <w:tmpl w:val="5BC657BC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BA0526D"/>
    <w:multiLevelType w:val="hybridMultilevel"/>
    <w:tmpl w:val="CDD4B44E"/>
    <w:lvl w:ilvl="0" w:tplc="93D6F254">
      <w:start w:val="1"/>
      <w:numFmt w:val="bullet"/>
      <w:lvlText w:val="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E913BB7"/>
    <w:multiLevelType w:val="hybridMultilevel"/>
    <w:tmpl w:val="1BD2B95A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10241E9"/>
    <w:multiLevelType w:val="hybridMultilevel"/>
    <w:tmpl w:val="88A6B248"/>
    <w:lvl w:ilvl="0" w:tplc="A6349528">
      <w:start w:val="1"/>
      <w:numFmt w:val="decimal"/>
      <w:lvlText w:val="%1."/>
      <w:lvlJc w:val="left"/>
      <w:pPr>
        <w:ind w:left="720" w:hanging="360"/>
      </w:pPr>
      <w:rPr>
        <w:rFonts w:ascii="Tahoma" w:hAnsi="Tahoma" w:cs="Tahoma" w:hint="default"/>
        <w:sz w:val="24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6550EF5"/>
    <w:multiLevelType w:val="hybridMultilevel"/>
    <w:tmpl w:val="93328FA2"/>
    <w:lvl w:ilvl="0" w:tplc="400C9CA8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2" w15:restartNumberingAfterBreak="0">
    <w:nsid w:val="68002014"/>
    <w:multiLevelType w:val="hybridMultilevel"/>
    <w:tmpl w:val="282442D4"/>
    <w:lvl w:ilvl="0" w:tplc="04100011">
      <w:start w:val="1"/>
      <w:numFmt w:val="decimal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8FA7D80"/>
    <w:multiLevelType w:val="hybridMultilevel"/>
    <w:tmpl w:val="D34E1046"/>
    <w:lvl w:ilvl="0" w:tplc="04100007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BEA3A7F"/>
    <w:multiLevelType w:val="hybridMultilevel"/>
    <w:tmpl w:val="944831EC"/>
    <w:lvl w:ilvl="0" w:tplc="9F308BC2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5" w15:restartNumberingAfterBreak="0">
    <w:nsid w:val="6DC7392D"/>
    <w:multiLevelType w:val="hybridMultilevel"/>
    <w:tmpl w:val="CF2C8446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2613111"/>
    <w:multiLevelType w:val="hybridMultilevel"/>
    <w:tmpl w:val="B3A2BDE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E4D2925"/>
    <w:multiLevelType w:val="hybridMultilevel"/>
    <w:tmpl w:val="326A8190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49644221">
    <w:abstractNumId w:val="18"/>
  </w:num>
  <w:num w:numId="2" w16cid:durableId="1654606269">
    <w:abstractNumId w:val="0"/>
  </w:num>
  <w:num w:numId="3" w16cid:durableId="1679698370">
    <w:abstractNumId w:val="3"/>
  </w:num>
  <w:num w:numId="4" w16cid:durableId="822819624">
    <w:abstractNumId w:val="23"/>
  </w:num>
  <w:num w:numId="5" w16cid:durableId="829828637">
    <w:abstractNumId w:val="21"/>
  </w:num>
  <w:num w:numId="6" w16cid:durableId="2035037530">
    <w:abstractNumId w:val="8"/>
  </w:num>
  <w:num w:numId="7" w16cid:durableId="239220284">
    <w:abstractNumId w:val="24"/>
  </w:num>
  <w:num w:numId="8" w16cid:durableId="1496607517">
    <w:abstractNumId w:val="4"/>
  </w:num>
  <w:num w:numId="9" w16cid:durableId="1600328581">
    <w:abstractNumId w:val="6"/>
  </w:num>
  <w:num w:numId="10" w16cid:durableId="25302864">
    <w:abstractNumId w:val="26"/>
  </w:num>
  <w:num w:numId="11" w16cid:durableId="809397649">
    <w:abstractNumId w:val="13"/>
  </w:num>
  <w:num w:numId="12" w16cid:durableId="353383198">
    <w:abstractNumId w:val="9"/>
  </w:num>
  <w:num w:numId="13" w16cid:durableId="983197406">
    <w:abstractNumId w:val="2"/>
  </w:num>
  <w:num w:numId="14" w16cid:durableId="1949848216">
    <w:abstractNumId w:val="20"/>
  </w:num>
  <w:num w:numId="15" w16cid:durableId="1901938541">
    <w:abstractNumId w:val="25"/>
  </w:num>
  <w:num w:numId="16" w16cid:durableId="860245214">
    <w:abstractNumId w:val="27"/>
  </w:num>
  <w:num w:numId="17" w16cid:durableId="172453856">
    <w:abstractNumId w:val="5"/>
  </w:num>
  <w:num w:numId="18" w16cid:durableId="404842585">
    <w:abstractNumId w:val="19"/>
  </w:num>
  <w:num w:numId="19" w16cid:durableId="845293254">
    <w:abstractNumId w:val="22"/>
  </w:num>
  <w:num w:numId="20" w16cid:durableId="1236210826">
    <w:abstractNumId w:val="11"/>
  </w:num>
  <w:num w:numId="21" w16cid:durableId="586501774">
    <w:abstractNumId w:val="7"/>
  </w:num>
  <w:num w:numId="22" w16cid:durableId="1410925148">
    <w:abstractNumId w:val="14"/>
  </w:num>
  <w:num w:numId="23" w16cid:durableId="1202788995">
    <w:abstractNumId w:val="6"/>
  </w:num>
  <w:num w:numId="24" w16cid:durableId="504054105">
    <w:abstractNumId w:val="1"/>
  </w:num>
  <w:num w:numId="25" w16cid:durableId="1492137790">
    <w:abstractNumId w:val="12"/>
  </w:num>
  <w:num w:numId="26" w16cid:durableId="2069456641">
    <w:abstractNumId w:val="16"/>
  </w:num>
  <w:num w:numId="27" w16cid:durableId="947741978">
    <w:abstractNumId w:val="15"/>
  </w:num>
  <w:num w:numId="28" w16cid:durableId="1019622268">
    <w:abstractNumId w:val="10"/>
  </w:num>
  <w:num w:numId="29" w16cid:durableId="477724111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2081051761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08"/>
  <w:hyphenationZone w:val="283"/>
  <w:drawingGridHorizontalSpacing w:val="28"/>
  <w:drawingGridVerticalSpacing w:val="181"/>
  <w:characterSpacingControl w:val="doNotCompress"/>
  <w:hdrShapeDefaults>
    <o:shapedefaults v:ext="edit" spidmax="2051"/>
    <o:shapelayout v:ext="edit">
      <o:idmap v:ext="edit" data="1"/>
    </o:shapelayout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5755"/>
    <w:rsid w:val="000023EB"/>
    <w:rsid w:val="00003412"/>
    <w:rsid w:val="00006E27"/>
    <w:rsid w:val="000152DB"/>
    <w:rsid w:val="00021089"/>
    <w:rsid w:val="00030E66"/>
    <w:rsid w:val="00040B46"/>
    <w:rsid w:val="0004172B"/>
    <w:rsid w:val="00050E26"/>
    <w:rsid w:val="000659D2"/>
    <w:rsid w:val="000715A4"/>
    <w:rsid w:val="0007310F"/>
    <w:rsid w:val="000764BB"/>
    <w:rsid w:val="000804A0"/>
    <w:rsid w:val="00080E1B"/>
    <w:rsid w:val="00085FA9"/>
    <w:rsid w:val="000863C6"/>
    <w:rsid w:val="000C1370"/>
    <w:rsid w:val="000C62F0"/>
    <w:rsid w:val="000D006C"/>
    <w:rsid w:val="000D1500"/>
    <w:rsid w:val="000D79EC"/>
    <w:rsid w:val="000E3DD4"/>
    <w:rsid w:val="000F5482"/>
    <w:rsid w:val="000F65C8"/>
    <w:rsid w:val="000F795F"/>
    <w:rsid w:val="001022AD"/>
    <w:rsid w:val="00107F65"/>
    <w:rsid w:val="00112C79"/>
    <w:rsid w:val="00116126"/>
    <w:rsid w:val="00122D2D"/>
    <w:rsid w:val="00132F79"/>
    <w:rsid w:val="0014000E"/>
    <w:rsid w:val="001423B9"/>
    <w:rsid w:val="001448B8"/>
    <w:rsid w:val="001465E6"/>
    <w:rsid w:val="001512C5"/>
    <w:rsid w:val="00152C0E"/>
    <w:rsid w:val="00156609"/>
    <w:rsid w:val="00156731"/>
    <w:rsid w:val="00186E0B"/>
    <w:rsid w:val="001944C8"/>
    <w:rsid w:val="001A5127"/>
    <w:rsid w:val="001B0CEF"/>
    <w:rsid w:val="001B28F8"/>
    <w:rsid w:val="001B5096"/>
    <w:rsid w:val="001B591B"/>
    <w:rsid w:val="001B6959"/>
    <w:rsid w:val="001D2FE2"/>
    <w:rsid w:val="001E1BD5"/>
    <w:rsid w:val="001F17A4"/>
    <w:rsid w:val="001F67E8"/>
    <w:rsid w:val="001F744C"/>
    <w:rsid w:val="00203E43"/>
    <w:rsid w:val="0020598B"/>
    <w:rsid w:val="00205A51"/>
    <w:rsid w:val="00211502"/>
    <w:rsid w:val="0021716F"/>
    <w:rsid w:val="00224CCC"/>
    <w:rsid w:val="00241C4E"/>
    <w:rsid w:val="00243D23"/>
    <w:rsid w:val="0024413C"/>
    <w:rsid w:val="00255858"/>
    <w:rsid w:val="00256CA7"/>
    <w:rsid w:val="002575FF"/>
    <w:rsid w:val="002736DA"/>
    <w:rsid w:val="00274A7A"/>
    <w:rsid w:val="00281B37"/>
    <w:rsid w:val="00284C8C"/>
    <w:rsid w:val="00293A23"/>
    <w:rsid w:val="00293B2B"/>
    <w:rsid w:val="002947CE"/>
    <w:rsid w:val="002A6E5C"/>
    <w:rsid w:val="002A7973"/>
    <w:rsid w:val="002B50D5"/>
    <w:rsid w:val="002C1F80"/>
    <w:rsid w:val="002C317B"/>
    <w:rsid w:val="002D02A1"/>
    <w:rsid w:val="002E0B9E"/>
    <w:rsid w:val="002E7106"/>
    <w:rsid w:val="002F0EC6"/>
    <w:rsid w:val="002F1CC7"/>
    <w:rsid w:val="002F7A0C"/>
    <w:rsid w:val="00310631"/>
    <w:rsid w:val="0032630C"/>
    <w:rsid w:val="0033041B"/>
    <w:rsid w:val="00343BD5"/>
    <w:rsid w:val="00350751"/>
    <w:rsid w:val="00351FB8"/>
    <w:rsid w:val="003551C2"/>
    <w:rsid w:val="00361296"/>
    <w:rsid w:val="003619BC"/>
    <w:rsid w:val="00365618"/>
    <w:rsid w:val="003724CB"/>
    <w:rsid w:val="00372AB8"/>
    <w:rsid w:val="00373933"/>
    <w:rsid w:val="00385B33"/>
    <w:rsid w:val="00392F9D"/>
    <w:rsid w:val="003945BA"/>
    <w:rsid w:val="0039576A"/>
    <w:rsid w:val="003A1B04"/>
    <w:rsid w:val="003B4319"/>
    <w:rsid w:val="003C7486"/>
    <w:rsid w:val="003D3CF2"/>
    <w:rsid w:val="003D596A"/>
    <w:rsid w:val="003D6292"/>
    <w:rsid w:val="003E123F"/>
    <w:rsid w:val="003E15E6"/>
    <w:rsid w:val="003F00B3"/>
    <w:rsid w:val="003F211E"/>
    <w:rsid w:val="003F443C"/>
    <w:rsid w:val="00410281"/>
    <w:rsid w:val="0041540A"/>
    <w:rsid w:val="00415644"/>
    <w:rsid w:val="00417088"/>
    <w:rsid w:val="00417933"/>
    <w:rsid w:val="00421D50"/>
    <w:rsid w:val="004401BC"/>
    <w:rsid w:val="00451C8A"/>
    <w:rsid w:val="00451C99"/>
    <w:rsid w:val="004542B2"/>
    <w:rsid w:val="004605BA"/>
    <w:rsid w:val="0046115A"/>
    <w:rsid w:val="00463F01"/>
    <w:rsid w:val="00476265"/>
    <w:rsid w:val="0048057B"/>
    <w:rsid w:val="00486E8C"/>
    <w:rsid w:val="0049086E"/>
    <w:rsid w:val="00492DAF"/>
    <w:rsid w:val="004B52B5"/>
    <w:rsid w:val="004B647B"/>
    <w:rsid w:val="004C3828"/>
    <w:rsid w:val="004D1C78"/>
    <w:rsid w:val="004D3531"/>
    <w:rsid w:val="004D5072"/>
    <w:rsid w:val="004D67D8"/>
    <w:rsid w:val="004E209F"/>
    <w:rsid w:val="004F4C6A"/>
    <w:rsid w:val="00503A58"/>
    <w:rsid w:val="00503E67"/>
    <w:rsid w:val="0050532A"/>
    <w:rsid w:val="00505C58"/>
    <w:rsid w:val="00511A1B"/>
    <w:rsid w:val="00547A2E"/>
    <w:rsid w:val="00564DDD"/>
    <w:rsid w:val="0058121D"/>
    <w:rsid w:val="0058558F"/>
    <w:rsid w:val="00586509"/>
    <w:rsid w:val="005A0995"/>
    <w:rsid w:val="005A6124"/>
    <w:rsid w:val="005A75F9"/>
    <w:rsid w:val="005E01EB"/>
    <w:rsid w:val="005E0D06"/>
    <w:rsid w:val="006027E7"/>
    <w:rsid w:val="00605894"/>
    <w:rsid w:val="006067D7"/>
    <w:rsid w:val="00614837"/>
    <w:rsid w:val="006152A6"/>
    <w:rsid w:val="006161BB"/>
    <w:rsid w:val="006279C7"/>
    <w:rsid w:val="00630F2D"/>
    <w:rsid w:val="00643FE0"/>
    <w:rsid w:val="006466CB"/>
    <w:rsid w:val="006469C6"/>
    <w:rsid w:val="0065367E"/>
    <w:rsid w:val="00670C6A"/>
    <w:rsid w:val="0067120F"/>
    <w:rsid w:val="00675A22"/>
    <w:rsid w:val="0068025B"/>
    <w:rsid w:val="00680BD9"/>
    <w:rsid w:val="00684EB2"/>
    <w:rsid w:val="006954CC"/>
    <w:rsid w:val="006A03B1"/>
    <w:rsid w:val="006A6370"/>
    <w:rsid w:val="006B68C5"/>
    <w:rsid w:val="006C051F"/>
    <w:rsid w:val="006C2E93"/>
    <w:rsid w:val="006E0A73"/>
    <w:rsid w:val="006F68FF"/>
    <w:rsid w:val="0070430C"/>
    <w:rsid w:val="007045AF"/>
    <w:rsid w:val="00714804"/>
    <w:rsid w:val="007158BF"/>
    <w:rsid w:val="00716C52"/>
    <w:rsid w:val="00722E22"/>
    <w:rsid w:val="00725FA0"/>
    <w:rsid w:val="007334C5"/>
    <w:rsid w:val="00737512"/>
    <w:rsid w:val="007379AF"/>
    <w:rsid w:val="007452F4"/>
    <w:rsid w:val="0074615D"/>
    <w:rsid w:val="00746889"/>
    <w:rsid w:val="00746C85"/>
    <w:rsid w:val="00747ED0"/>
    <w:rsid w:val="007541D9"/>
    <w:rsid w:val="00765623"/>
    <w:rsid w:val="00771B67"/>
    <w:rsid w:val="00773553"/>
    <w:rsid w:val="0079100C"/>
    <w:rsid w:val="007A47AA"/>
    <w:rsid w:val="007A483F"/>
    <w:rsid w:val="007B4E9B"/>
    <w:rsid w:val="007B63B7"/>
    <w:rsid w:val="007C0381"/>
    <w:rsid w:val="007C16F3"/>
    <w:rsid w:val="007D02C0"/>
    <w:rsid w:val="007D150C"/>
    <w:rsid w:val="007D3089"/>
    <w:rsid w:val="007D564C"/>
    <w:rsid w:val="007D6DFB"/>
    <w:rsid w:val="007E5AF3"/>
    <w:rsid w:val="007F6A35"/>
    <w:rsid w:val="0080378E"/>
    <w:rsid w:val="0081064B"/>
    <w:rsid w:val="00810BF6"/>
    <w:rsid w:val="008129BD"/>
    <w:rsid w:val="0083308E"/>
    <w:rsid w:val="00841BB9"/>
    <w:rsid w:val="0084293A"/>
    <w:rsid w:val="00842E4B"/>
    <w:rsid w:val="00845934"/>
    <w:rsid w:val="00854232"/>
    <w:rsid w:val="00870BF2"/>
    <w:rsid w:val="008719FB"/>
    <w:rsid w:val="008855E3"/>
    <w:rsid w:val="00885E9E"/>
    <w:rsid w:val="008936F0"/>
    <w:rsid w:val="0089748E"/>
    <w:rsid w:val="008A16AF"/>
    <w:rsid w:val="008A274A"/>
    <w:rsid w:val="008A52B8"/>
    <w:rsid w:val="008A5DA7"/>
    <w:rsid w:val="008B24A0"/>
    <w:rsid w:val="008B2B53"/>
    <w:rsid w:val="008B552C"/>
    <w:rsid w:val="008C020E"/>
    <w:rsid w:val="008C0663"/>
    <w:rsid w:val="008C2747"/>
    <w:rsid w:val="008D1769"/>
    <w:rsid w:val="008D428E"/>
    <w:rsid w:val="008E60AD"/>
    <w:rsid w:val="008F3BCD"/>
    <w:rsid w:val="008F4FDC"/>
    <w:rsid w:val="0090375F"/>
    <w:rsid w:val="0090796A"/>
    <w:rsid w:val="009102BE"/>
    <w:rsid w:val="00912872"/>
    <w:rsid w:val="00922A40"/>
    <w:rsid w:val="00927F60"/>
    <w:rsid w:val="00931684"/>
    <w:rsid w:val="00936AE3"/>
    <w:rsid w:val="00943189"/>
    <w:rsid w:val="009434E1"/>
    <w:rsid w:val="00945AAF"/>
    <w:rsid w:val="009636A3"/>
    <w:rsid w:val="00974BEC"/>
    <w:rsid w:val="00974EBF"/>
    <w:rsid w:val="00976121"/>
    <w:rsid w:val="00977A81"/>
    <w:rsid w:val="009A37D7"/>
    <w:rsid w:val="009A5B0C"/>
    <w:rsid w:val="009A645A"/>
    <w:rsid w:val="009A6DEF"/>
    <w:rsid w:val="009B0ACF"/>
    <w:rsid w:val="009B0FE9"/>
    <w:rsid w:val="009D6B45"/>
    <w:rsid w:val="009E12C1"/>
    <w:rsid w:val="009E6253"/>
    <w:rsid w:val="009E64D5"/>
    <w:rsid w:val="00A02FD5"/>
    <w:rsid w:val="00A062DD"/>
    <w:rsid w:val="00A22A8A"/>
    <w:rsid w:val="00A302DA"/>
    <w:rsid w:val="00A3728D"/>
    <w:rsid w:val="00A4094B"/>
    <w:rsid w:val="00A50DED"/>
    <w:rsid w:val="00A745DE"/>
    <w:rsid w:val="00A838CA"/>
    <w:rsid w:val="00A9678B"/>
    <w:rsid w:val="00A970E2"/>
    <w:rsid w:val="00AB37E4"/>
    <w:rsid w:val="00AB495C"/>
    <w:rsid w:val="00AB57A2"/>
    <w:rsid w:val="00AB667C"/>
    <w:rsid w:val="00AC3C76"/>
    <w:rsid w:val="00AC500B"/>
    <w:rsid w:val="00AD0E21"/>
    <w:rsid w:val="00AD207D"/>
    <w:rsid w:val="00AE48CA"/>
    <w:rsid w:val="00B014A7"/>
    <w:rsid w:val="00B02A72"/>
    <w:rsid w:val="00B04343"/>
    <w:rsid w:val="00B05AA4"/>
    <w:rsid w:val="00B05FA4"/>
    <w:rsid w:val="00B07CC3"/>
    <w:rsid w:val="00B13126"/>
    <w:rsid w:val="00B26C16"/>
    <w:rsid w:val="00B30F69"/>
    <w:rsid w:val="00B35DE3"/>
    <w:rsid w:val="00B375D0"/>
    <w:rsid w:val="00B40080"/>
    <w:rsid w:val="00B50379"/>
    <w:rsid w:val="00B52AC7"/>
    <w:rsid w:val="00B52D3E"/>
    <w:rsid w:val="00B563B4"/>
    <w:rsid w:val="00B56F6C"/>
    <w:rsid w:val="00B61335"/>
    <w:rsid w:val="00B62378"/>
    <w:rsid w:val="00B66573"/>
    <w:rsid w:val="00B800DB"/>
    <w:rsid w:val="00B87685"/>
    <w:rsid w:val="00B9430C"/>
    <w:rsid w:val="00B95849"/>
    <w:rsid w:val="00B96D06"/>
    <w:rsid w:val="00BA4826"/>
    <w:rsid w:val="00BA7302"/>
    <w:rsid w:val="00BB7E14"/>
    <w:rsid w:val="00BC32AA"/>
    <w:rsid w:val="00BC6D1C"/>
    <w:rsid w:val="00BD731D"/>
    <w:rsid w:val="00BE580F"/>
    <w:rsid w:val="00BF1772"/>
    <w:rsid w:val="00C1621A"/>
    <w:rsid w:val="00C17231"/>
    <w:rsid w:val="00C17864"/>
    <w:rsid w:val="00C23D3E"/>
    <w:rsid w:val="00C24688"/>
    <w:rsid w:val="00C2698F"/>
    <w:rsid w:val="00C4340B"/>
    <w:rsid w:val="00C5094B"/>
    <w:rsid w:val="00C61014"/>
    <w:rsid w:val="00C7051E"/>
    <w:rsid w:val="00C76334"/>
    <w:rsid w:val="00C9612E"/>
    <w:rsid w:val="00CA06C4"/>
    <w:rsid w:val="00CA5F78"/>
    <w:rsid w:val="00CB464E"/>
    <w:rsid w:val="00CC1927"/>
    <w:rsid w:val="00CD1457"/>
    <w:rsid w:val="00CD5162"/>
    <w:rsid w:val="00CE375C"/>
    <w:rsid w:val="00CE5ACD"/>
    <w:rsid w:val="00CF245F"/>
    <w:rsid w:val="00CF283F"/>
    <w:rsid w:val="00CF73AC"/>
    <w:rsid w:val="00D05C2A"/>
    <w:rsid w:val="00D1028F"/>
    <w:rsid w:val="00D10D7E"/>
    <w:rsid w:val="00D17EEA"/>
    <w:rsid w:val="00D24A76"/>
    <w:rsid w:val="00D25E9C"/>
    <w:rsid w:val="00D344F4"/>
    <w:rsid w:val="00D3553E"/>
    <w:rsid w:val="00D35C40"/>
    <w:rsid w:val="00D379E9"/>
    <w:rsid w:val="00D430FB"/>
    <w:rsid w:val="00D43615"/>
    <w:rsid w:val="00D443FD"/>
    <w:rsid w:val="00D478F8"/>
    <w:rsid w:val="00D538F4"/>
    <w:rsid w:val="00D552BB"/>
    <w:rsid w:val="00D73B1E"/>
    <w:rsid w:val="00D74407"/>
    <w:rsid w:val="00D81B3F"/>
    <w:rsid w:val="00D91D77"/>
    <w:rsid w:val="00D945B6"/>
    <w:rsid w:val="00DA185F"/>
    <w:rsid w:val="00DA3FFC"/>
    <w:rsid w:val="00DB7F5D"/>
    <w:rsid w:val="00DC48ED"/>
    <w:rsid w:val="00DD429C"/>
    <w:rsid w:val="00DE0C46"/>
    <w:rsid w:val="00DF1166"/>
    <w:rsid w:val="00DF12D2"/>
    <w:rsid w:val="00DF1740"/>
    <w:rsid w:val="00E00342"/>
    <w:rsid w:val="00E0355A"/>
    <w:rsid w:val="00E06F19"/>
    <w:rsid w:val="00E12C5B"/>
    <w:rsid w:val="00E15408"/>
    <w:rsid w:val="00E22994"/>
    <w:rsid w:val="00E26AAC"/>
    <w:rsid w:val="00E3151B"/>
    <w:rsid w:val="00E461BB"/>
    <w:rsid w:val="00E47E08"/>
    <w:rsid w:val="00E5387F"/>
    <w:rsid w:val="00E70192"/>
    <w:rsid w:val="00E70CF1"/>
    <w:rsid w:val="00E73301"/>
    <w:rsid w:val="00E832B2"/>
    <w:rsid w:val="00E8599B"/>
    <w:rsid w:val="00E910F5"/>
    <w:rsid w:val="00E931DA"/>
    <w:rsid w:val="00EA15D9"/>
    <w:rsid w:val="00EA367E"/>
    <w:rsid w:val="00EB19B8"/>
    <w:rsid w:val="00EB1E42"/>
    <w:rsid w:val="00EB5BE9"/>
    <w:rsid w:val="00EC4D3B"/>
    <w:rsid w:val="00ED0AF5"/>
    <w:rsid w:val="00F01510"/>
    <w:rsid w:val="00F10EA4"/>
    <w:rsid w:val="00F1272A"/>
    <w:rsid w:val="00F15166"/>
    <w:rsid w:val="00F206C3"/>
    <w:rsid w:val="00F26309"/>
    <w:rsid w:val="00F32FF6"/>
    <w:rsid w:val="00F3396C"/>
    <w:rsid w:val="00F36057"/>
    <w:rsid w:val="00F36580"/>
    <w:rsid w:val="00F57077"/>
    <w:rsid w:val="00F6028A"/>
    <w:rsid w:val="00F74773"/>
    <w:rsid w:val="00F74B76"/>
    <w:rsid w:val="00F8131A"/>
    <w:rsid w:val="00F815B2"/>
    <w:rsid w:val="00F82C62"/>
    <w:rsid w:val="00F939EA"/>
    <w:rsid w:val="00FA1D10"/>
    <w:rsid w:val="00FA22AA"/>
    <w:rsid w:val="00FA330B"/>
    <w:rsid w:val="00FA5DF8"/>
    <w:rsid w:val="00FA74D6"/>
    <w:rsid w:val="00FB21E2"/>
    <w:rsid w:val="00FB421A"/>
    <w:rsid w:val="00FB715F"/>
    <w:rsid w:val="00FC4A67"/>
    <w:rsid w:val="00FC5755"/>
    <w:rsid w:val="00FD58EA"/>
    <w:rsid w:val="00FE0FAF"/>
    <w:rsid w:val="00FE1148"/>
    <w:rsid w:val="00FE193F"/>
    <w:rsid w:val="00FE23AD"/>
    <w:rsid w:val="00FE34F3"/>
    <w:rsid w:val="00FE3A96"/>
    <w:rsid w:val="00FE7F31"/>
    <w:rsid w:val="00FF17D1"/>
    <w:rsid w:val="00FF4C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1"/>
    <o:shapelayout v:ext="edit">
      <o:idmap v:ext="edit" data="2"/>
    </o:shapelayout>
  </w:shapeDefaults>
  <w:decimalSymbol w:val=","/>
  <w:listSeparator w:val=";"/>
  <w14:docId w14:val="4CC678FE"/>
  <w14:defaultImageDpi w14:val="32767"/>
  <w15:chartTrackingRefBased/>
  <w15:docId w15:val="{FA5DA385-D038-49AC-A407-2AF72DBA6A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="MS Mincho" w:hAnsi="Cambria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/>
    <w:lsdException w:name="Colorful Grid Accent 1" w:uiPriority="29"/>
    <w:lsdException w:name="Light Shading Accent 2" w:uiPriority="30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sz w:val="24"/>
      <w:szCs w:val="24"/>
    </w:rPr>
  </w:style>
  <w:style w:type="paragraph" w:styleId="Titolo1">
    <w:name w:val="heading 1"/>
    <w:basedOn w:val="Normale"/>
    <w:next w:val="Normale"/>
    <w:link w:val="Titolo1Carattere"/>
    <w:qFormat/>
    <w:rsid w:val="000D1500"/>
    <w:pPr>
      <w:keepNext/>
      <w:jc w:val="center"/>
      <w:outlineLvl w:val="0"/>
    </w:pPr>
    <w:rPr>
      <w:rFonts w:ascii="Times New Roman" w:eastAsia="Times New Roman" w:hAnsi="Times New Roman"/>
      <w:b/>
      <w:sz w:val="56"/>
      <w:szCs w:val="20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3D596A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0D1500"/>
    <w:pPr>
      <w:keepNext/>
      <w:keepLines/>
      <w:spacing w:before="40"/>
      <w:outlineLvl w:val="4"/>
    </w:pPr>
    <w:rPr>
      <w:rFonts w:ascii="Calibri Light" w:eastAsia="Times New Roman" w:hAnsi="Calibri Light"/>
      <w:color w:val="2E74B5"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nhideWhenUsed/>
    <w:rsid w:val="00F939EA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939EA"/>
  </w:style>
  <w:style w:type="paragraph" w:styleId="Pidipagina">
    <w:name w:val="footer"/>
    <w:basedOn w:val="Normale"/>
    <w:link w:val="PidipaginaCarattere"/>
    <w:uiPriority w:val="99"/>
    <w:unhideWhenUsed/>
    <w:rsid w:val="00F939EA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939EA"/>
  </w:style>
  <w:style w:type="paragraph" w:customStyle="1" w:styleId="UNI-INTESTAZIONE">
    <w:name w:val="UNI - INTESTAZIONE"/>
    <w:link w:val="UNI-INTESTAZIONECarattere"/>
    <w:qFormat/>
    <w:rsid w:val="003551C2"/>
    <w:pPr>
      <w:spacing w:line="320" w:lineRule="exact"/>
      <w:ind w:left="5103"/>
      <w:contextualSpacing/>
      <w:outlineLvl w:val="0"/>
    </w:pPr>
    <w:rPr>
      <w:rFonts w:ascii="Arial" w:hAnsi="Arial"/>
      <w:b/>
      <w:sz w:val="26"/>
      <w:szCs w:val="24"/>
    </w:rPr>
  </w:style>
  <w:style w:type="character" w:customStyle="1" w:styleId="UNI-INTESTAZIONECarattere">
    <w:name w:val="UNI - INTESTAZIONE Carattere"/>
    <w:link w:val="UNI-INTESTAZIONE"/>
    <w:rsid w:val="003551C2"/>
    <w:rPr>
      <w:rFonts w:ascii="Arial" w:hAnsi="Arial"/>
      <w:b/>
      <w:sz w:val="26"/>
      <w:szCs w:val="24"/>
    </w:rPr>
  </w:style>
  <w:style w:type="paragraph" w:customStyle="1" w:styleId="UNI-OGGETTO">
    <w:name w:val="UNI - OGGETTO"/>
    <w:basedOn w:val="Normale"/>
    <w:qFormat/>
    <w:rsid w:val="003551C2"/>
    <w:pPr>
      <w:spacing w:before="720" w:line="280" w:lineRule="exact"/>
      <w:contextualSpacing/>
      <w:outlineLvl w:val="1"/>
    </w:pPr>
    <w:rPr>
      <w:rFonts w:ascii="Arial" w:hAnsi="Arial"/>
      <w:i/>
      <w:sz w:val="21"/>
      <w:szCs w:val="20"/>
    </w:rPr>
  </w:style>
  <w:style w:type="character" w:customStyle="1" w:styleId="UNI-OGGETTOgrassetto">
    <w:name w:val="UNI - OGGETTO grassetto"/>
    <w:uiPriority w:val="1"/>
    <w:qFormat/>
    <w:rsid w:val="003551C2"/>
    <w:rPr>
      <w:b/>
      <w:bCs/>
      <w:i/>
    </w:rPr>
  </w:style>
  <w:style w:type="paragraph" w:customStyle="1" w:styleId="UNI-TESTO">
    <w:name w:val="UNI-TESTO"/>
    <w:qFormat/>
    <w:rsid w:val="003551C2"/>
    <w:pPr>
      <w:spacing w:before="360" w:line="280" w:lineRule="exact"/>
      <w:contextualSpacing/>
      <w:outlineLvl w:val="0"/>
    </w:pPr>
    <w:rPr>
      <w:rFonts w:ascii="Arial" w:hAnsi="Arial"/>
      <w:sz w:val="21"/>
    </w:rPr>
  </w:style>
  <w:style w:type="character" w:styleId="Collegamentoipertestuale">
    <w:name w:val="Hyperlink"/>
    <w:uiPriority w:val="99"/>
    <w:unhideWhenUsed/>
    <w:rsid w:val="00FE23AD"/>
    <w:rPr>
      <w:color w:val="0000FF"/>
      <w:u w:val="single"/>
    </w:rPr>
  </w:style>
  <w:style w:type="character" w:customStyle="1" w:styleId="Titolo1Carattere">
    <w:name w:val="Titolo 1 Carattere"/>
    <w:link w:val="Titolo1"/>
    <w:rsid w:val="000D1500"/>
    <w:rPr>
      <w:rFonts w:ascii="Times New Roman" w:eastAsia="Times New Roman" w:hAnsi="Times New Roman"/>
      <w:b/>
      <w:sz w:val="56"/>
    </w:rPr>
  </w:style>
  <w:style w:type="character" w:customStyle="1" w:styleId="Titolo5Carattere">
    <w:name w:val="Titolo 5 Carattere"/>
    <w:link w:val="Titolo5"/>
    <w:uiPriority w:val="9"/>
    <w:semiHidden/>
    <w:rsid w:val="000D1500"/>
    <w:rPr>
      <w:rFonts w:ascii="Calibri Light" w:eastAsia="Times New Roman" w:hAnsi="Calibri Light"/>
      <w:color w:val="2E74B5"/>
    </w:rPr>
  </w:style>
  <w:style w:type="paragraph" w:styleId="Rientrocorpodeltesto">
    <w:name w:val="Body Text Indent"/>
    <w:basedOn w:val="Normale"/>
    <w:link w:val="RientrocorpodeltestoCarattere"/>
    <w:rsid w:val="000D1500"/>
    <w:pPr>
      <w:ind w:left="397" w:hanging="397"/>
      <w:jc w:val="both"/>
    </w:pPr>
    <w:rPr>
      <w:rFonts w:ascii="Arial Black" w:eastAsia="Times New Roman" w:hAnsi="Arial Black"/>
      <w:sz w:val="36"/>
      <w:szCs w:val="20"/>
    </w:rPr>
  </w:style>
  <w:style w:type="character" w:customStyle="1" w:styleId="RientrocorpodeltestoCarattere">
    <w:name w:val="Rientro corpo del testo Carattere"/>
    <w:link w:val="Rientrocorpodeltesto"/>
    <w:rsid w:val="000D1500"/>
    <w:rPr>
      <w:rFonts w:ascii="Arial Black" w:eastAsia="Times New Roman" w:hAnsi="Arial Black"/>
      <w:sz w:val="36"/>
    </w:rPr>
  </w:style>
  <w:style w:type="character" w:customStyle="1" w:styleId="iceouttxt4">
    <w:name w:val="iceouttxt4"/>
    <w:rsid w:val="00B800DB"/>
  </w:style>
  <w:style w:type="paragraph" w:customStyle="1" w:styleId="Default">
    <w:name w:val="Default"/>
    <w:rsid w:val="003F00B3"/>
    <w:pPr>
      <w:autoSpaceDE w:val="0"/>
      <w:autoSpaceDN w:val="0"/>
      <w:adjustRightInd w:val="0"/>
    </w:pPr>
    <w:rPr>
      <w:rFonts w:cs="Cambria"/>
      <w:color w:val="000000"/>
      <w:sz w:val="24"/>
      <w:szCs w:val="24"/>
    </w:rPr>
  </w:style>
  <w:style w:type="paragraph" w:styleId="Testonotaapidipagina">
    <w:name w:val="footnote text"/>
    <w:basedOn w:val="Normale"/>
    <w:link w:val="TestonotaapidipaginaCarattere"/>
    <w:uiPriority w:val="99"/>
    <w:semiHidden/>
    <w:rsid w:val="0032630C"/>
    <w:rPr>
      <w:rFonts w:ascii="Tahoma" w:eastAsia="Times New Roman" w:hAnsi="Tahoma"/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32630C"/>
    <w:rPr>
      <w:rFonts w:ascii="Tahoma" w:eastAsia="Times New Roman" w:hAnsi="Tahoma"/>
    </w:rPr>
  </w:style>
  <w:style w:type="character" w:styleId="Rimandonotaapidipagina">
    <w:name w:val="footnote reference"/>
    <w:uiPriority w:val="99"/>
    <w:semiHidden/>
    <w:rsid w:val="0032630C"/>
    <w:rPr>
      <w:vertAlign w:val="superscript"/>
    </w:rPr>
  </w:style>
  <w:style w:type="paragraph" w:styleId="Paragrafoelenco">
    <w:name w:val="List Paragraph"/>
    <w:basedOn w:val="Normale"/>
    <w:uiPriority w:val="72"/>
    <w:qFormat/>
    <w:rsid w:val="00DD429C"/>
    <w:pPr>
      <w:ind w:left="720"/>
      <w:contextualSpacing/>
    </w:pPr>
  </w:style>
  <w:style w:type="paragraph" w:styleId="Corpotesto">
    <w:name w:val="Body Text"/>
    <w:basedOn w:val="Normale"/>
    <w:link w:val="CorpotestoCarattere"/>
    <w:uiPriority w:val="99"/>
    <w:unhideWhenUsed/>
    <w:rsid w:val="00C76334"/>
    <w:pPr>
      <w:spacing w:after="120"/>
    </w:pPr>
  </w:style>
  <w:style w:type="character" w:customStyle="1" w:styleId="CorpotestoCarattere">
    <w:name w:val="Corpo testo Carattere"/>
    <w:basedOn w:val="Carpredefinitoparagrafo"/>
    <w:link w:val="Corpotesto"/>
    <w:uiPriority w:val="99"/>
    <w:rsid w:val="00C76334"/>
    <w:rPr>
      <w:sz w:val="24"/>
      <w:szCs w:val="24"/>
    </w:rPr>
  </w:style>
  <w:style w:type="paragraph" w:styleId="Corpodeltesto2">
    <w:name w:val="Body Text 2"/>
    <w:basedOn w:val="Normale"/>
    <w:link w:val="Corpodeltesto2Carattere"/>
    <w:uiPriority w:val="99"/>
    <w:unhideWhenUsed/>
    <w:rsid w:val="00B95849"/>
    <w:pPr>
      <w:spacing w:after="120" w:line="480" w:lineRule="auto"/>
    </w:pPr>
  </w:style>
  <w:style w:type="character" w:customStyle="1" w:styleId="Corpodeltesto2Carattere">
    <w:name w:val="Corpo del testo 2 Carattere"/>
    <w:basedOn w:val="Carpredefinitoparagrafo"/>
    <w:link w:val="Corpodeltesto2"/>
    <w:uiPriority w:val="99"/>
    <w:rsid w:val="00B95849"/>
    <w:rPr>
      <w:sz w:val="24"/>
      <w:szCs w:val="24"/>
    </w:rPr>
  </w:style>
  <w:style w:type="paragraph" w:customStyle="1" w:styleId="Standard">
    <w:name w:val="Standard"/>
    <w:qFormat/>
    <w:rsid w:val="004B52B5"/>
    <w:pPr>
      <w:widowControl w:val="0"/>
      <w:suppressAutoHyphens/>
      <w:autoSpaceDN w:val="0"/>
      <w:textAlignment w:val="baseline"/>
    </w:pPr>
    <w:rPr>
      <w:rFonts w:eastAsia="SimSun" w:cs="Cambria"/>
      <w:kern w:val="3"/>
      <w:lang w:eastAsia="zh-CN" w:bidi="hi-IN"/>
    </w:rPr>
  </w:style>
  <w:style w:type="character" w:styleId="Menzionenonrisolta">
    <w:name w:val="Unresolved Mention"/>
    <w:basedOn w:val="Carpredefinitoparagrafo"/>
    <w:uiPriority w:val="99"/>
    <w:semiHidden/>
    <w:unhideWhenUsed/>
    <w:rsid w:val="002E0B9E"/>
    <w:rPr>
      <w:color w:val="605E5C"/>
      <w:shd w:val="clear" w:color="auto" w:fill="E1DFDD"/>
    </w:rPr>
  </w:style>
  <w:style w:type="character" w:customStyle="1" w:styleId="Titolo2Carattere">
    <w:name w:val="Titolo 2 Carattere"/>
    <w:basedOn w:val="Carpredefinitoparagrafo"/>
    <w:link w:val="Titolo2"/>
    <w:uiPriority w:val="9"/>
    <w:rsid w:val="003D596A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Rimandocommento">
    <w:name w:val="annotation reference"/>
    <w:basedOn w:val="Carpredefinitoparagrafo"/>
    <w:uiPriority w:val="99"/>
    <w:semiHidden/>
    <w:unhideWhenUsed/>
    <w:rsid w:val="009102BE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unhideWhenUsed/>
    <w:rsid w:val="009102BE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rsid w:val="009102BE"/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9102BE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9102BE"/>
    <w:rPr>
      <w:b/>
      <w:bCs/>
    </w:rPr>
  </w:style>
  <w:style w:type="paragraph" w:styleId="Revisione">
    <w:name w:val="Revision"/>
    <w:hidden/>
    <w:uiPriority w:val="71"/>
    <w:rsid w:val="009102BE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3864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246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371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84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8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764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55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59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6" Type="http://schemas.openxmlformats.org/officeDocument/2006/relationships/image" Target="media/image7.png"/><Relationship Id="rId5" Type="http://schemas.openxmlformats.org/officeDocument/2006/relationships/image" Target="media/image6.png"/><Relationship Id="rId4" Type="http://schemas.openxmlformats.org/officeDocument/2006/relationships/image" Target="media/image5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10.png"/><Relationship Id="rId2" Type="http://schemas.openxmlformats.org/officeDocument/2006/relationships/image" Target="media/image9.png"/><Relationship Id="rId1" Type="http://schemas.openxmlformats.org/officeDocument/2006/relationships/image" Target="media/image8.png"/><Relationship Id="rId4" Type="http://schemas.openxmlformats.org/officeDocument/2006/relationships/image" Target="media/image11.png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image" Target="media/image10.png"/><Relationship Id="rId2" Type="http://schemas.openxmlformats.org/officeDocument/2006/relationships/image" Target="media/image9.png"/><Relationship Id="rId1" Type="http://schemas.openxmlformats.org/officeDocument/2006/relationships/image" Target="media/image8.png"/><Relationship Id="rId4" Type="http://schemas.openxmlformats.org/officeDocument/2006/relationships/image" Target="media/image11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atrizia\AppData\Roaming\Microsoft\Templates\Economia_04-F-generica.do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39A25083EA60B74AB802869F0F7BF16F" ma:contentTypeVersion="14" ma:contentTypeDescription="Creare un nuovo documento." ma:contentTypeScope="" ma:versionID="b5f92aed2ef936d80243c37d021a2324">
  <xsd:schema xmlns:xsd="http://www.w3.org/2001/XMLSchema" xmlns:xs="http://www.w3.org/2001/XMLSchema" xmlns:p="http://schemas.microsoft.com/office/2006/metadata/properties" xmlns:ns2="941043d5-1e5d-4048-a678-873f8075af41" xmlns:ns3="2ff2e2dc-f412-40dd-b759-dfe7d35350e8" targetNamespace="http://schemas.microsoft.com/office/2006/metadata/properties" ma:root="true" ma:fieldsID="02618256936dc1c0ad44da7d04afac06" ns2:_="" ns3:_="">
    <xsd:import namespace="941043d5-1e5d-4048-a678-873f8075af41"/>
    <xsd:import namespace="2ff2e2dc-f412-40dd-b759-dfe7d35350e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2:MediaServiceOCR" minOccurs="0"/>
                <xsd:element ref="ns2:MediaLengthInSeconds" minOccurs="0"/>
                <xsd:element ref="ns2:MediaServiceLocation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41043d5-1e5d-4048-a678-873f8075af4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Tag immagine" ma:readOnly="false" ma:fieldId="{5cf76f15-5ced-4ddc-b409-7134ff3c332f}" ma:taxonomyMulti="true" ma:sspId="e03ef3db-1873-48f1-8e04-87b5542c2e3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ff2e2dc-f412-40dd-b759-dfe7d35350e8" elementFormDefault="qualified">
    <xsd:import namespace="http://schemas.microsoft.com/office/2006/documentManagement/types"/>
    <xsd:import namespace="http://schemas.microsoft.com/office/infopath/2007/PartnerControls"/>
    <xsd:element name="SharedWithUsers" ma:index="20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41043d5-1e5d-4048-a678-873f8075af41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B159E0D0-8841-48F4-918A-B3AFD8475F6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9B71F6B-4032-4CAD-8343-B650B350022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3F57EE8-AF5A-4CC2-B51E-FC21FCBC81E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41043d5-1e5d-4048-a678-873f8075af41"/>
    <ds:schemaRef ds:uri="2ff2e2dc-f412-40dd-b759-dfe7d35350e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D1C16C45-A74F-46F4-AF92-F2DF570F0A9B}">
  <ds:schemaRefs>
    <ds:schemaRef ds:uri="http://schemas.microsoft.com/office/2006/metadata/properties"/>
    <ds:schemaRef ds:uri="http://schemas.microsoft.com/office/infopath/2007/PartnerControls"/>
    <ds:schemaRef ds:uri="941043d5-1e5d-4048-a678-873f8075af4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Economia_04-F-generica.dot</Template>
  <TotalTime>1</TotalTime>
  <Pages>5</Pages>
  <Words>1029</Words>
  <Characters>5868</Characters>
  <Application>Microsoft Office Word</Application>
  <DocSecurity>0</DocSecurity>
  <Lines>48</Lines>
  <Paragraphs>13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Headings</vt:lpstr>
      </vt:variant>
      <vt:variant>
        <vt:i4>9</vt:i4>
      </vt:variant>
    </vt:vector>
  </HeadingPairs>
  <TitlesOfParts>
    <vt:vector size="10" baseType="lpstr">
      <vt:lpstr/>
      <vt:lpstr>Città, 07/04/2016</vt:lpstr>
      <vt:lpstr>Dati destinatario</vt:lpstr>
      <vt:lpstr/>
      <vt:lpstr/>
      <vt:lpstr/>
      <vt:lpstr>    OGGETTO: testo oggetto</vt:lpstr>
      <vt:lpstr>Da qui inserire il testo</vt:lpstr>
      <vt:lpstr>Lorem Ipsum</vt:lpstr>
      <vt:lpstr/>
    </vt:vector>
  </TitlesOfParts>
  <Company/>
  <LinksUpToDate>false</LinksUpToDate>
  <CharactersWithSpaces>6884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Patrizia</dc:creator>
  <cp:keywords/>
  <cp:lastModifiedBy>CINZIA PELLEGRINI</cp:lastModifiedBy>
  <cp:revision>3</cp:revision>
  <cp:lastPrinted>2023-09-28T08:05:00Z</cp:lastPrinted>
  <dcterms:created xsi:type="dcterms:W3CDTF">2025-03-13T06:00:00Z</dcterms:created>
  <dcterms:modified xsi:type="dcterms:W3CDTF">2025-03-13T06:00:00Z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0x01010039A25083EA60B74AB802869F0F7BF16F</vt:lpwstr>
  </property>
  <property fmtid="{D5CDD505-2E9C-101B-9397-08002B2CF9AE}" pid="3" name="MediaServiceImageTags">
    <vt:lpwstr/>
  </property>
</Properties>
</file>